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4.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drawings/drawing5.xml" ContentType="application/vnd.openxmlformats-officedocument.drawingml.chartshapes+xml"/>
  <Override PartName="/word/charts/chart20.xml" ContentType="application/vnd.openxmlformats-officedocument.drawingml.chart+xml"/>
  <Override PartName="/word/drawings/drawing6.xml" ContentType="application/vnd.openxmlformats-officedocument.drawingml.chartshape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7B02C" w14:textId="77777777" w:rsidR="00B67999" w:rsidRPr="00FC3C74" w:rsidRDefault="00B67999" w:rsidP="00B67999">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5408" behindDoc="0" locked="0" layoutInCell="1" allowOverlap="1" wp14:anchorId="4EC511C9" wp14:editId="794832AB">
                <wp:simplePos x="0" y="0"/>
                <wp:positionH relativeFrom="column">
                  <wp:posOffset>3037303</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3DFBD8DD" w14:textId="6D1B8B06" w:rsidR="00B67999" w:rsidRPr="003D4E37" w:rsidRDefault="00B67999" w:rsidP="00B67999">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E71DE0">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septiembre</w:t>
                            </w:r>
                          </w:p>
                          <w:p w14:paraId="01BB72C0" w14:textId="77777777" w:rsidR="00B67999" w:rsidRPr="003D4E37" w:rsidRDefault="00B67999" w:rsidP="00B67999">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C511C9" id="_x0000_t202" coordsize="21600,21600" o:spt="202" path="m,l,21600r21600,l21600,xe">
                <v:stroke joinstyle="miter"/>
                <v:path gradientshapeok="t" o:connecttype="rect"/>
              </v:shapetype>
              <v:shape id="Cuadro de texto 217" o:spid="_x0000_s1026" type="#_x0000_t202" style="position:absolute;left:0;text-align:left;margin-left:239.15pt;margin-top:0;width:262.7pt;height:2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" stroked="f">
                <v:textbox>
                  <w:txbxContent>
                    <w:p w14:paraId="3DFBD8DD" w14:textId="6D1B8B06" w:rsidR="00B67999" w:rsidRPr="003D4E37" w:rsidRDefault="00B67999" w:rsidP="00B67999">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w:t>
                      </w:r>
                      <w:r w:rsidR="00E71DE0">
                        <w:rPr>
                          <w:b/>
                          <w:color w:val="FFFFFF" w:themeColor="background1"/>
                          <w:shd w:val="clear" w:color="auto" w:fill="365F91" w:themeFill="accent1" w:themeFillShade="BF"/>
                          <w:lang w:val="pt-BR"/>
                        </w:rPr>
                        <w:t xml:space="preserve">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septiembre</w:t>
                      </w:r>
                      <w:proofErr w:type="spellEnd"/>
                    </w:p>
                    <w:p w14:paraId="01BB72C0" w14:textId="77777777" w:rsidR="00B67999" w:rsidRPr="003D4E37" w:rsidRDefault="00B67999" w:rsidP="00B67999">
                      <w:pPr>
                        <w:jc w:val="right"/>
                      </w:pPr>
                    </w:p>
                  </w:txbxContent>
                </v:textbox>
                <w10:wrap type="square"/>
              </v:shape>
            </w:pict>
          </mc:Fallback>
        </mc:AlternateContent>
      </w:r>
      <w:bookmarkStart w:id="0" w:name="_Hlk61875621"/>
    </w:p>
    <w:p w14:paraId="2C3E7A54" w14:textId="77777777" w:rsidR="00B67999" w:rsidRDefault="00B67999" w:rsidP="00B67999">
      <w:pPr>
        <w:jc w:val="center"/>
        <w:rPr>
          <w:b/>
          <w:bCs/>
          <w:caps/>
          <w:sz w:val="28"/>
          <w:szCs w:val="28"/>
          <w:lang w:val="es-MX"/>
        </w:rPr>
      </w:pPr>
    </w:p>
    <w:p w14:paraId="73E7A32E" w14:textId="77777777" w:rsidR="00B67999" w:rsidRPr="00F15A60" w:rsidRDefault="00B67999" w:rsidP="00B67999">
      <w:pPr>
        <w:tabs>
          <w:tab w:val="left" w:pos="8789"/>
        </w:tabs>
        <w:spacing w:before="240"/>
        <w:jc w:val="center"/>
        <w:rPr>
          <w:rFonts w:cs="Times New Roman"/>
          <w:b/>
          <w:lang w:val="es-MX"/>
        </w:rPr>
      </w:pPr>
      <w:r w:rsidRPr="00F15A60">
        <w:rPr>
          <w:rFonts w:cs="Times New Roman"/>
          <w:b/>
          <w:lang w:val="es-MX"/>
        </w:rPr>
        <w:t>SISTEMA DE INDICADORES CÍCLICOS</w:t>
      </w:r>
    </w:p>
    <w:p w14:paraId="186C2488" w14:textId="77777777" w:rsidR="00B67999" w:rsidRPr="00F15A60" w:rsidRDefault="00B67999" w:rsidP="00B67999">
      <w:pPr>
        <w:keepNext/>
        <w:spacing w:after="40"/>
        <w:jc w:val="center"/>
        <w:outlineLvl w:val="0"/>
        <w:rPr>
          <w:rFonts w:cs="Times New Roman"/>
          <w:b/>
          <w:spacing w:val="25"/>
          <w:lang w:val="es-MX"/>
        </w:rPr>
      </w:pPr>
      <w:r w:rsidRPr="00F15A60">
        <w:rPr>
          <w:rFonts w:cs="Times New Roman"/>
          <w:b/>
          <w:spacing w:val="25"/>
          <w:lang w:val="es-MX"/>
        </w:rPr>
        <w:t>Mayo de 2022</w:t>
      </w:r>
    </w:p>
    <w:p w14:paraId="07C242F6" w14:textId="77777777" w:rsidR="00B67999" w:rsidRPr="00F15A60" w:rsidRDefault="00B67999" w:rsidP="00B67999">
      <w:pPr>
        <w:tabs>
          <w:tab w:val="num" w:pos="810"/>
        </w:tabs>
        <w:spacing w:before="120"/>
        <w:ind w:right="49"/>
        <w:rPr>
          <w:rFonts w:cs="Times New Roman"/>
          <w:lang w:val="es-MX"/>
        </w:rPr>
      </w:pPr>
      <w:r w:rsidRPr="00F15A60">
        <w:t>E</w:t>
      </w:r>
      <w:r w:rsidRPr="00F15A60">
        <w:rPr>
          <w:rFonts w:cs="Times New Roman"/>
          <w:lang w:val="es-MX"/>
        </w:rPr>
        <w:t>n mayo de 2022, el Indicador Coincidente</w:t>
      </w:r>
      <w:r w:rsidRPr="00F15A60">
        <w:rPr>
          <w:rFonts w:cs="Times New Roman"/>
          <w:vertAlign w:val="superscript"/>
          <w:lang w:val="es-MX"/>
        </w:rPr>
        <w:footnoteReference w:id="1"/>
      </w:r>
      <w:r w:rsidRPr="00F15A60">
        <w:rPr>
          <w:rFonts w:cs="Times New Roman"/>
          <w:lang w:val="es-MX"/>
        </w:rPr>
        <w:t xml:space="preserve"> se localizó por arriba de su tendencia de largo plazo al reportar un valor de 101.1 puntos y una variación de 0.23 puntos respecto a abril.</w:t>
      </w:r>
      <w:r w:rsidRPr="00F15A60">
        <w:rPr>
          <w:rFonts w:cs="Times New Roman"/>
          <w:vertAlign w:val="superscript"/>
          <w:lang w:val="es-MX"/>
        </w:rPr>
        <w:t>2</w:t>
      </w:r>
      <w:r w:rsidRPr="00F15A60">
        <w:rPr>
          <w:rFonts w:cs="Times New Roman"/>
          <w:lang w:val="es-MX"/>
        </w:rPr>
        <w:t xml:space="preserve"> </w:t>
      </w:r>
    </w:p>
    <w:p w14:paraId="428F8AC5" w14:textId="77777777" w:rsidR="00B67999" w:rsidRDefault="00B67999" w:rsidP="00B67999">
      <w:pPr>
        <w:keepNext/>
        <w:keepLines/>
        <w:tabs>
          <w:tab w:val="left" w:pos="14034"/>
        </w:tabs>
        <w:ind w:right="-49"/>
        <w:jc w:val="center"/>
        <w:rPr>
          <w:b/>
          <w:smallCaps/>
          <w:sz w:val="22"/>
          <w:szCs w:val="22"/>
        </w:rPr>
      </w:pPr>
    </w:p>
    <w:p w14:paraId="17CB7246" w14:textId="77777777" w:rsidR="00B67999" w:rsidRPr="00091E91" w:rsidRDefault="00B67999" w:rsidP="00B67999">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Pr>
          <w:b/>
          <w:smallCaps/>
          <w:sz w:val="22"/>
          <w:szCs w:val="22"/>
        </w:rPr>
        <w:t xml:space="preserve">a mayo </w:t>
      </w:r>
      <w:r w:rsidRPr="00091E91">
        <w:rPr>
          <w:b/>
          <w:smallCaps/>
          <w:sz w:val="22"/>
          <w:szCs w:val="22"/>
        </w:rPr>
        <w:t>de 202</w:t>
      </w:r>
      <w:r>
        <w:rPr>
          <w:b/>
          <w:smallCaps/>
          <w:sz w:val="22"/>
          <w:szCs w:val="22"/>
        </w:rPr>
        <w:t>2</w:t>
      </w:r>
    </w:p>
    <w:p w14:paraId="72EB9E93" w14:textId="77777777" w:rsidR="00B67999" w:rsidRPr="008A340F" w:rsidRDefault="00B67999" w:rsidP="00B67999">
      <w:pPr>
        <w:jc w:val="center"/>
        <w:rPr>
          <w:sz w:val="18"/>
        </w:rPr>
      </w:pPr>
      <w:r w:rsidRPr="008A340F">
        <w:rPr>
          <w:sz w:val="18"/>
        </w:rPr>
        <w:t>(Puntos)</w:t>
      </w:r>
    </w:p>
    <w:p w14:paraId="542F619D" w14:textId="77777777" w:rsidR="00B67999" w:rsidRPr="00091E91" w:rsidRDefault="00B67999" w:rsidP="00B67999">
      <w:pPr>
        <w:jc w:val="center"/>
        <w:rPr>
          <w:szCs w:val="20"/>
        </w:rPr>
      </w:pPr>
      <w:r>
        <w:rPr>
          <w:noProof/>
        </w:rPr>
        <w:drawing>
          <wp:inline distT="0" distB="0" distL="0" distR="0" wp14:anchorId="61CCC47A" wp14:editId="079A6DFE">
            <wp:extent cx="5934075" cy="4143375"/>
            <wp:effectExtent l="0" t="0" r="9525" b="9525"/>
            <wp:docPr id="2" name="Gráfico 2">
              <a:extLst xmlns:a="http://schemas.openxmlformats.org/drawingml/2006/main">
                <a:ext uri="{FF2B5EF4-FFF2-40B4-BE49-F238E27FC236}">
                  <a16:creationId xmlns:a16="http://schemas.microsoft.com/office/drawing/2014/main" id="{410A182A-8CA2-1BD8-17F7-7449E47A81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8C0B9C0" w14:textId="77777777" w:rsidR="00B67999" w:rsidRPr="00091E91" w:rsidRDefault="00B67999" w:rsidP="00B67999">
      <w:pPr>
        <w:keepNext/>
        <w:keepLines/>
        <w:spacing w:before="60"/>
        <w:ind w:left="851" w:right="333"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Pr>
          <w:sz w:val="16"/>
          <w:szCs w:val="16"/>
          <w:lang w:val="es-MX"/>
        </w:rPr>
        <w:t xml:space="preserve">se representa </w:t>
      </w:r>
      <w:r w:rsidRPr="00091E91">
        <w:rPr>
          <w:sz w:val="16"/>
          <w:szCs w:val="16"/>
          <w:lang w:val="es-MX"/>
        </w:rPr>
        <w:t>por la línea ubicada en 100.</w:t>
      </w:r>
    </w:p>
    <w:p w14:paraId="54A2BBF0" w14:textId="77777777" w:rsidR="00B67999" w:rsidRPr="00091E91" w:rsidRDefault="00B67999" w:rsidP="00B67999">
      <w:pPr>
        <w:tabs>
          <w:tab w:val="center" w:pos="3348"/>
        </w:tabs>
        <w:ind w:left="851" w:right="333"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0210C114" w14:textId="77777777" w:rsidR="00B67999" w:rsidRPr="00091E91" w:rsidRDefault="00B67999" w:rsidP="00B67999">
      <w:pPr>
        <w:tabs>
          <w:tab w:val="center" w:pos="3348"/>
        </w:tabs>
        <w:ind w:left="851" w:right="333" w:firstLine="11"/>
        <w:rPr>
          <w:sz w:val="16"/>
          <w:szCs w:val="16"/>
        </w:rPr>
      </w:pPr>
      <w:r w:rsidRPr="00091E91">
        <w:rPr>
          <w:sz w:val="16"/>
          <w:szCs w:val="16"/>
        </w:rPr>
        <w:t>El área sombreada indica el periodo entre un pico y un valle en el Indicador Coincidente.</w:t>
      </w:r>
    </w:p>
    <w:p w14:paraId="57CBDC67" w14:textId="77777777" w:rsidR="00B67999" w:rsidRPr="00091E91" w:rsidRDefault="00B67999" w:rsidP="00B67999">
      <w:pPr>
        <w:tabs>
          <w:tab w:val="center" w:pos="3348"/>
        </w:tabs>
        <w:spacing w:before="40"/>
        <w:ind w:left="426" w:right="333" w:hanging="52"/>
        <w:rPr>
          <w:rFonts w:cs="Times New Roman"/>
          <w:sz w:val="16"/>
          <w:szCs w:val="16"/>
        </w:rPr>
      </w:pPr>
      <w:r w:rsidRPr="00091E91">
        <w:rPr>
          <w:rFonts w:cs="Times New Roman"/>
          <w:sz w:val="16"/>
          <w:szCs w:val="16"/>
        </w:rPr>
        <w:t>Fuente: INEGI</w:t>
      </w:r>
    </w:p>
    <w:bookmarkEnd w:id="0"/>
    <w:p w14:paraId="42D347D7" w14:textId="77777777" w:rsidR="00B67999" w:rsidRPr="00660662" w:rsidRDefault="00B67999" w:rsidP="00B67999">
      <w:pPr>
        <w:tabs>
          <w:tab w:val="num" w:pos="810"/>
        </w:tabs>
        <w:spacing w:before="360"/>
        <w:ind w:right="49"/>
      </w:pPr>
      <w:r w:rsidRPr="00660662">
        <w:rPr>
          <w:rFonts w:cs="Times New Roman"/>
          <w:lang w:val="es-MX"/>
        </w:rPr>
        <w:lastRenderedPageBreak/>
        <w:t xml:space="preserve">En junio de 2022, el </w:t>
      </w:r>
      <w:r w:rsidRPr="00660662">
        <w:t xml:space="preserve">Indicador Adelantado se </w:t>
      </w:r>
      <w:r w:rsidRPr="00660662">
        <w:rPr>
          <w:rFonts w:cs="Times New Roman"/>
          <w:lang w:val="es-MX"/>
        </w:rPr>
        <w:t xml:space="preserve">ubicó </w:t>
      </w:r>
      <w:r w:rsidRPr="00660662">
        <w:t>por arriba de su tendencia de largo plazo al registrar un valor de 100.1 puntos y una disminución de 0.25 puntos con relación a mayo.</w:t>
      </w:r>
    </w:p>
    <w:p w14:paraId="3E77ED94" w14:textId="77777777" w:rsidR="00B67999" w:rsidRPr="003C0062" w:rsidRDefault="00B67999" w:rsidP="00B67999">
      <w:pPr>
        <w:keepNext/>
        <w:keepLines/>
        <w:tabs>
          <w:tab w:val="left" w:pos="14034"/>
        </w:tabs>
        <w:jc w:val="center"/>
        <w:rPr>
          <w:smallCaps/>
        </w:rPr>
      </w:pPr>
    </w:p>
    <w:p w14:paraId="19E224E1" w14:textId="77777777" w:rsidR="00B67999" w:rsidRPr="00091E91" w:rsidRDefault="00B67999" w:rsidP="00B67999">
      <w:pPr>
        <w:keepNext/>
        <w:keepLines/>
        <w:tabs>
          <w:tab w:val="left" w:pos="14034"/>
        </w:tabs>
        <w:jc w:val="center"/>
        <w:rPr>
          <w:b/>
          <w:smallCaps/>
          <w:sz w:val="22"/>
          <w:szCs w:val="22"/>
        </w:rPr>
      </w:pPr>
      <w:r w:rsidRPr="00091E91">
        <w:rPr>
          <w:b/>
          <w:smallCaps/>
          <w:sz w:val="22"/>
          <w:szCs w:val="22"/>
        </w:rPr>
        <w:t xml:space="preserve">Enfoque del ciclo de crecimiento: Adelantado </w:t>
      </w:r>
      <w:r>
        <w:rPr>
          <w:b/>
          <w:smallCaps/>
          <w:sz w:val="22"/>
          <w:szCs w:val="22"/>
        </w:rPr>
        <w:t>a junio de 2022</w:t>
      </w:r>
    </w:p>
    <w:p w14:paraId="13AD849D" w14:textId="77777777" w:rsidR="00B67999" w:rsidRPr="008A340F" w:rsidRDefault="00B67999" w:rsidP="00B67999">
      <w:pPr>
        <w:tabs>
          <w:tab w:val="center" w:pos="3348"/>
        </w:tabs>
        <w:jc w:val="center"/>
        <w:rPr>
          <w:rFonts w:cs="Times New Roman"/>
          <w:sz w:val="14"/>
          <w:szCs w:val="16"/>
          <w:lang w:val="es-MX"/>
        </w:rPr>
      </w:pPr>
      <w:r w:rsidRPr="008A340F">
        <w:rPr>
          <w:sz w:val="18"/>
        </w:rPr>
        <w:t>(Puntos)</w:t>
      </w:r>
    </w:p>
    <w:p w14:paraId="02C52958" w14:textId="77777777" w:rsidR="00B67999" w:rsidRPr="00091E91" w:rsidRDefault="00B67999" w:rsidP="00B67999">
      <w:pPr>
        <w:jc w:val="center"/>
        <w:rPr>
          <w:szCs w:val="20"/>
        </w:rPr>
      </w:pPr>
      <w:r>
        <w:rPr>
          <w:noProof/>
        </w:rPr>
        <w:drawing>
          <wp:inline distT="0" distB="0" distL="0" distR="0" wp14:anchorId="4A7A4B71" wp14:editId="50AD014C">
            <wp:extent cx="5906861" cy="4229294"/>
            <wp:effectExtent l="0" t="0" r="17780" b="0"/>
            <wp:docPr id="28" name="Gráfico 28">
              <a:extLst xmlns:a="http://schemas.openxmlformats.org/drawingml/2006/main">
                <a:ext uri="{FF2B5EF4-FFF2-40B4-BE49-F238E27FC236}">
                  <a16:creationId xmlns:a16="http://schemas.microsoft.com/office/drawing/2014/main" id="{85C8B4EC-7EFB-E432-1E19-B715207E65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60CFD22F" w14:textId="77777777" w:rsidR="00B67999" w:rsidRPr="00091E91" w:rsidRDefault="00B67999" w:rsidP="00B67999">
      <w:pPr>
        <w:keepLines/>
        <w:spacing w:before="60"/>
        <w:ind w:left="851" w:right="333"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Pr>
          <w:rFonts w:cs="Times New Roman"/>
          <w:sz w:val="16"/>
          <w:szCs w:val="16"/>
        </w:rPr>
        <w:t>se representa p</w:t>
      </w:r>
      <w:r w:rsidRPr="00091E91">
        <w:rPr>
          <w:rFonts w:cs="Times New Roman"/>
          <w:sz w:val="16"/>
          <w:szCs w:val="16"/>
        </w:rPr>
        <w:t>or la línea ubicada en 100.</w:t>
      </w:r>
    </w:p>
    <w:p w14:paraId="1FBF3E47" w14:textId="77777777" w:rsidR="00B67999" w:rsidRPr="00091E91" w:rsidRDefault="00B67999" w:rsidP="00B67999">
      <w:pPr>
        <w:tabs>
          <w:tab w:val="center" w:pos="3348"/>
        </w:tabs>
        <w:ind w:left="851" w:right="333"/>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06C4F52D" w14:textId="77777777" w:rsidR="00B67999" w:rsidRPr="00091E91" w:rsidRDefault="00B67999" w:rsidP="00B67999">
      <w:pPr>
        <w:keepLines/>
        <w:ind w:left="851" w:right="333"/>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4CFE687C" w14:textId="77777777" w:rsidR="00B67999" w:rsidRPr="00091E91" w:rsidRDefault="00B67999" w:rsidP="00B67999">
      <w:pPr>
        <w:keepLines/>
        <w:ind w:left="851" w:right="333"/>
        <w:rPr>
          <w:rFonts w:cs="Times New Roman"/>
          <w:sz w:val="16"/>
          <w:szCs w:val="16"/>
          <w:lang w:val="es-MX"/>
        </w:rPr>
      </w:pPr>
      <w:r w:rsidRPr="00091E91">
        <w:rPr>
          <w:sz w:val="16"/>
          <w:szCs w:val="16"/>
        </w:rPr>
        <w:t>El área sombreada indica el periodo entre un pico y un valle en el Indicador Coincidente.</w:t>
      </w:r>
    </w:p>
    <w:p w14:paraId="56FB2C2C" w14:textId="77777777" w:rsidR="00B67999" w:rsidRPr="00091E91" w:rsidRDefault="00B67999" w:rsidP="00B67999">
      <w:pPr>
        <w:spacing w:before="60"/>
        <w:ind w:left="284" w:right="333"/>
        <w:rPr>
          <w:sz w:val="16"/>
          <w:szCs w:val="16"/>
        </w:rPr>
      </w:pPr>
      <w:r w:rsidRPr="00091E91">
        <w:rPr>
          <w:sz w:val="16"/>
          <w:szCs w:val="16"/>
        </w:rPr>
        <w:t>Fuente: INEGI</w:t>
      </w:r>
    </w:p>
    <w:p w14:paraId="7CDA66A0" w14:textId="77777777" w:rsidR="00B67999" w:rsidRPr="000832B8" w:rsidRDefault="00B67999" w:rsidP="00B67999">
      <w:pPr>
        <w:tabs>
          <w:tab w:val="left" w:pos="142"/>
          <w:tab w:val="num" w:pos="810"/>
        </w:tabs>
        <w:spacing w:before="360"/>
        <w:ind w:right="49"/>
      </w:pPr>
      <w:r w:rsidRPr="008C48D3">
        <w:rPr>
          <w:bCs/>
        </w:rPr>
        <w:t>Con la nueva información, las señales reportadas, tanto por el Indicador</w:t>
      </w:r>
      <w:r w:rsidRPr="000832B8">
        <w:rPr>
          <w:bCs/>
        </w:rPr>
        <w:t xml:space="preserve"> Coincidente como por el Adelantado, son semejantes a las difundidas el mes precedente</w:t>
      </w:r>
      <w:r w:rsidRPr="000832B8">
        <w:rPr>
          <w:bCs/>
          <w:lang w:val="es-MX"/>
        </w:rPr>
        <w:t>.</w:t>
      </w:r>
    </w:p>
    <w:p w14:paraId="61A015BD" w14:textId="77777777" w:rsidR="00B67999" w:rsidRPr="0040788C" w:rsidRDefault="00B67999" w:rsidP="00B67999">
      <w:pPr>
        <w:spacing w:before="480"/>
        <w:jc w:val="center"/>
        <w:rPr>
          <w:sz w:val="20"/>
          <w:szCs w:val="20"/>
        </w:rPr>
      </w:pPr>
      <w:r w:rsidRPr="0040788C">
        <w:rPr>
          <w:sz w:val="20"/>
          <w:szCs w:val="20"/>
        </w:rPr>
        <w:t xml:space="preserve">Para consultas de medios y periodistas, contactar a: </w:t>
      </w:r>
      <w:hyperlink r:id="rId10" w:history="1">
        <w:r w:rsidRPr="0040788C">
          <w:rPr>
            <w:rStyle w:val="Hipervnculo"/>
            <w:sz w:val="20"/>
            <w:szCs w:val="20"/>
          </w:rPr>
          <w:t>comunicacionsocial@inegi.org.mx</w:t>
        </w:r>
      </w:hyperlink>
    </w:p>
    <w:p w14:paraId="556ED930" w14:textId="77777777" w:rsidR="00B67999" w:rsidRDefault="00B67999" w:rsidP="00B67999">
      <w:pPr>
        <w:pStyle w:val="NormalWeb"/>
        <w:spacing w:before="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 xml:space="preserve">o llamar al teléfono (55) 52-78-10-00, </w:t>
      </w:r>
      <w:proofErr w:type="spellStart"/>
      <w:r w:rsidRPr="0040788C">
        <w:rPr>
          <w:rFonts w:ascii="Arial" w:hAnsi="Arial" w:cs="Arial"/>
          <w:sz w:val="20"/>
          <w:szCs w:val="20"/>
        </w:rPr>
        <w:t>exts</w:t>
      </w:r>
      <w:proofErr w:type="spellEnd"/>
      <w:r w:rsidRPr="0040788C">
        <w:rPr>
          <w:rFonts w:ascii="Arial" w:hAnsi="Arial" w:cs="Arial"/>
          <w:sz w:val="20"/>
          <w:szCs w:val="20"/>
        </w:rPr>
        <w:t>. 1134, 1260 y 1241.</w:t>
      </w:r>
    </w:p>
    <w:p w14:paraId="188EE500" w14:textId="77777777" w:rsidR="00B67999" w:rsidRPr="0040788C" w:rsidRDefault="00B67999" w:rsidP="00B67999">
      <w:pPr>
        <w:pStyle w:val="NormalWeb"/>
        <w:spacing w:before="72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Dirección de Atención a Medios / Dirección General Adjunta de Comunicación</w:t>
      </w:r>
    </w:p>
    <w:p w14:paraId="3CF3ED51" w14:textId="77777777" w:rsidR="00B67999" w:rsidRDefault="00B67999" w:rsidP="00B67999">
      <w:pPr>
        <w:spacing w:before="120"/>
        <w:ind w:left="-425" w:right="-516"/>
        <w:contextualSpacing/>
        <w:jc w:val="center"/>
        <w:rPr>
          <w:noProof/>
          <w:lang w:eastAsia="es-MX"/>
        </w:rPr>
        <w:sectPr w:rsidR="00B67999" w:rsidSect="00B67999">
          <w:headerReference w:type="default" r:id="rId11"/>
          <w:footerReference w:type="default" r:id="rId12"/>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181792E2" wp14:editId="5B6AAC82">
            <wp:extent cx="274320" cy="365760"/>
            <wp:effectExtent l="0" t="0" r="0" b="0"/>
            <wp:docPr id="7" name="Imagen 7" descr="C:\Users\saladeprensa\Desktop\NVOS LOGOS\F.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668F136" wp14:editId="22FA735E">
            <wp:extent cx="365760" cy="365760"/>
            <wp:effectExtent l="0" t="0" r="0" b="0"/>
            <wp:docPr id="9" name="Imagen 9" descr="C:\Users\saladeprensa\Desktop\NVOS LOGOS\I.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D28B350" wp14:editId="1D73FFEC">
            <wp:extent cx="365760" cy="365760"/>
            <wp:effectExtent l="0" t="0" r="0" b="0"/>
            <wp:docPr id="11" name="Imagen 11" descr="C:\Users\saladeprensa\Desktop\NVOS LOGOS\T.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62DBDF4" wp14:editId="23DCFC7B">
            <wp:extent cx="365760" cy="365760"/>
            <wp:effectExtent l="0" t="0" r="0" b="0"/>
            <wp:docPr id="12" name="Imagen 12" descr="C:\Users\saladeprensa\Desktop\NVOS LOGOS\Y.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6FCEAF0E" wp14:editId="671EAB03">
            <wp:extent cx="2286000" cy="274320"/>
            <wp:effectExtent l="0" t="0" r="0" b="0"/>
            <wp:docPr id="14" name="Imagen 14">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74E41EBB" w14:textId="77777777" w:rsidR="00B67999" w:rsidRDefault="00B67999" w:rsidP="00B67999">
      <w:pPr>
        <w:pStyle w:val="Profesin"/>
        <w:tabs>
          <w:tab w:val="left" w:pos="142"/>
        </w:tabs>
        <w:spacing w:before="120"/>
        <w:outlineLvl w:val="0"/>
        <w:rPr>
          <w:sz w:val="24"/>
          <w:szCs w:val="24"/>
          <w:lang w:val="es-MX"/>
        </w:rPr>
      </w:pPr>
    </w:p>
    <w:p w14:paraId="6E7BD1C2" w14:textId="77777777" w:rsidR="00B67999" w:rsidRPr="007300BA" w:rsidRDefault="00B67999" w:rsidP="00B67999">
      <w:pPr>
        <w:pStyle w:val="Profesin"/>
        <w:tabs>
          <w:tab w:val="left" w:pos="142"/>
        </w:tabs>
        <w:outlineLvl w:val="0"/>
        <w:rPr>
          <w:sz w:val="24"/>
          <w:szCs w:val="24"/>
          <w:lang w:val="es-MX"/>
        </w:rPr>
      </w:pPr>
      <w:r w:rsidRPr="007300BA">
        <w:rPr>
          <w:sz w:val="24"/>
          <w:szCs w:val="24"/>
          <w:lang w:val="es-MX"/>
        </w:rPr>
        <w:t>ANEXO</w:t>
      </w:r>
    </w:p>
    <w:p w14:paraId="1F2AF9FD" w14:textId="77777777" w:rsidR="00B67999" w:rsidRPr="007300BA" w:rsidRDefault="00B67999" w:rsidP="00B67999">
      <w:pPr>
        <w:pStyle w:val="Profesin"/>
        <w:spacing w:before="240"/>
        <w:outlineLvl w:val="0"/>
        <w:rPr>
          <w:sz w:val="24"/>
          <w:szCs w:val="24"/>
          <w:lang w:val="es-MX"/>
        </w:rPr>
      </w:pPr>
      <w:r w:rsidRPr="007300BA">
        <w:rPr>
          <w:sz w:val="24"/>
          <w:szCs w:val="24"/>
          <w:lang w:val="es-MX"/>
        </w:rPr>
        <w:t>Nota técnica</w:t>
      </w:r>
    </w:p>
    <w:p w14:paraId="7C0E4A1F" w14:textId="2A7E9193" w:rsidR="00DB656E" w:rsidRDefault="008B11A2" w:rsidP="00776FEB">
      <w:pPr>
        <w:pStyle w:val="Textosinformato"/>
        <w:spacing w:before="480"/>
        <w:jc w:val="both"/>
        <w:rPr>
          <w:rFonts w:eastAsia="Times New Roman" w:cs="Arial"/>
          <w:color w:val="auto"/>
          <w:sz w:val="24"/>
          <w:szCs w:val="20"/>
          <w:lang w:val="es-ES_tradnl" w:eastAsia="es-ES"/>
        </w:rPr>
      </w:pPr>
      <w:r w:rsidRPr="00091E91">
        <w:rPr>
          <w:rFonts w:eastAsia="Times New Roman" w:cs="Arial"/>
          <w:color w:val="auto"/>
          <w:sz w:val="24"/>
          <w:szCs w:val="20"/>
          <w:lang w:val="es-ES_tradnl" w:eastAsia="es-ES"/>
        </w:rPr>
        <w:t>El Instituto</w:t>
      </w:r>
      <w:r w:rsidR="003C77B9">
        <w:rPr>
          <w:rFonts w:eastAsia="Times New Roman" w:cs="Arial"/>
          <w:color w:val="auto"/>
          <w:sz w:val="24"/>
          <w:szCs w:val="20"/>
          <w:lang w:val="es-ES_tradnl" w:eastAsia="es-ES"/>
        </w:rPr>
        <w:t xml:space="preserve"> Nacional de Estadística y Geografía (INEGI)</w:t>
      </w:r>
      <w:r w:rsidRPr="00091E91">
        <w:rPr>
          <w:rFonts w:eastAsia="Times New Roman" w:cs="Arial"/>
          <w:color w:val="auto"/>
          <w:sz w:val="24"/>
          <w:szCs w:val="20"/>
          <w:lang w:val="es-ES_tradnl" w:eastAsia="es-ES"/>
        </w:rPr>
        <w:t xml:space="preserve"> presenta los resultados del Sistema de Indicadores Cíclicos que se genera mediante una metodología compatible con la </w:t>
      </w:r>
      <w:r w:rsidR="00E464EE">
        <w:rPr>
          <w:rFonts w:eastAsia="Times New Roman" w:cs="Arial"/>
          <w:color w:val="auto"/>
          <w:sz w:val="24"/>
          <w:szCs w:val="20"/>
          <w:lang w:val="es-ES_tradnl" w:eastAsia="es-ES"/>
        </w:rPr>
        <w:t xml:space="preserve">que utiliza </w:t>
      </w:r>
      <w:r w:rsidRPr="00091E91">
        <w:rPr>
          <w:rFonts w:eastAsia="Times New Roman" w:cs="Arial"/>
          <w:color w:val="auto"/>
          <w:sz w:val="24"/>
          <w:szCs w:val="20"/>
          <w:lang w:val="es-ES_tradnl" w:eastAsia="es-ES"/>
        </w:rPr>
        <w:t>la Organización para la Cooperación y el Desarrollo Económicos (OCDE).</w:t>
      </w:r>
    </w:p>
    <w:p w14:paraId="4B3E81C5" w14:textId="634B2B8D" w:rsidR="00765D42" w:rsidRDefault="00750B8F" w:rsidP="00B337A1">
      <w:pPr>
        <w:spacing w:before="240"/>
        <w:rPr>
          <w:szCs w:val="20"/>
        </w:rPr>
      </w:pPr>
      <w:r w:rsidRPr="007E4FEF">
        <w:rPr>
          <w:szCs w:val="20"/>
        </w:rPr>
        <w:t xml:space="preserve">El Sistema de Indicadores Cíclicos </w:t>
      </w:r>
      <w:r w:rsidR="00CF1AD8">
        <w:rPr>
          <w:szCs w:val="20"/>
        </w:rPr>
        <w:t>se conforma</w:t>
      </w:r>
      <w:r w:rsidR="00CF1AD8" w:rsidRPr="007E4FEF">
        <w:rPr>
          <w:szCs w:val="20"/>
        </w:rPr>
        <w:t xml:space="preserve"> </w:t>
      </w:r>
      <w:r w:rsidRPr="007E4FEF">
        <w:rPr>
          <w:szCs w:val="20"/>
        </w:rPr>
        <w:t>por dos indicadores compuestos que se denominan Coincidente y Adelantado. El Indicador Coincidente refleja el estado general de la economía y sus puntos de giro (picos y valles)</w:t>
      </w:r>
      <w:r w:rsidR="0061692A">
        <w:rPr>
          <w:szCs w:val="20"/>
        </w:rPr>
        <w:t>.</w:t>
      </w:r>
      <w:r w:rsidRPr="007E4FEF">
        <w:rPr>
          <w:szCs w:val="20"/>
        </w:rPr>
        <w:t xml:space="preserve"> </w:t>
      </w:r>
      <w:r w:rsidR="0061692A">
        <w:rPr>
          <w:szCs w:val="20"/>
        </w:rPr>
        <w:t>E</w:t>
      </w:r>
      <w:r w:rsidRPr="007E4FEF">
        <w:rPr>
          <w:szCs w:val="20"/>
        </w:rPr>
        <w:t xml:space="preserve">l Adelantado busca </w:t>
      </w:r>
      <w:r w:rsidR="00CF1AD8" w:rsidRPr="007E4FEF">
        <w:rPr>
          <w:szCs w:val="20"/>
        </w:rPr>
        <w:t>anticipa</w:t>
      </w:r>
      <w:r w:rsidR="00CF1AD8">
        <w:rPr>
          <w:szCs w:val="20"/>
        </w:rPr>
        <w:t>r</w:t>
      </w:r>
      <w:r w:rsidRPr="007E4FEF">
        <w:rPr>
          <w:szCs w:val="20"/>
        </w:rPr>
        <w:t xml:space="preserve"> los puntos de giro del Indicador Coincidente con base en la información</w:t>
      </w:r>
      <w:r w:rsidR="00696B05">
        <w:rPr>
          <w:szCs w:val="20"/>
        </w:rPr>
        <w:t xml:space="preserve"> de sus componentes</w:t>
      </w:r>
      <w:r w:rsidRPr="007E4FEF">
        <w:rPr>
          <w:szCs w:val="20"/>
        </w:rPr>
        <w:t xml:space="preserve"> </w:t>
      </w:r>
      <w:r w:rsidR="00696B05">
        <w:rPr>
          <w:szCs w:val="20"/>
        </w:rPr>
        <w:t>disponible en una fecha determinada</w:t>
      </w:r>
      <w:r w:rsidR="00765D42" w:rsidRPr="007E4FEF">
        <w:rPr>
          <w:szCs w:val="20"/>
        </w:rPr>
        <w:t>.</w:t>
      </w:r>
    </w:p>
    <w:p w14:paraId="3BD4347D" w14:textId="5A60C924" w:rsidR="00B82A35" w:rsidRDefault="00765D42" w:rsidP="00B337A1">
      <w:pPr>
        <w:keepLines/>
        <w:spacing w:before="240" w:after="120"/>
        <w:rPr>
          <w:b/>
          <w:noProof/>
          <w:lang w:eastAsia="es-MX"/>
        </w:rPr>
      </w:pPr>
      <w:r w:rsidRPr="00091E91">
        <w:rPr>
          <w:szCs w:val="20"/>
        </w:rPr>
        <w:t xml:space="preserve">El enfoque de </w:t>
      </w:r>
      <w:r w:rsidR="004C4C62">
        <w:rPr>
          <w:szCs w:val="20"/>
        </w:rPr>
        <w:t>«</w:t>
      </w:r>
      <w:r w:rsidRPr="00091E91">
        <w:rPr>
          <w:szCs w:val="20"/>
        </w:rPr>
        <w:t>Ciclo de crecimiento</w:t>
      </w:r>
      <w:r w:rsidR="004C4C62">
        <w:rPr>
          <w:szCs w:val="20"/>
        </w:rPr>
        <w:t>»</w:t>
      </w:r>
      <w:r w:rsidRPr="00091E91">
        <w:rPr>
          <w:szCs w:val="20"/>
        </w:rPr>
        <w:t xml:space="preserve"> identifica las desviaciones de la economía respecto a su tendencia de largo plazo. Por</w:t>
      </w:r>
      <w:r w:rsidR="0061692A">
        <w:rPr>
          <w:szCs w:val="20"/>
        </w:rPr>
        <w:t xml:space="preserve"> lo</w:t>
      </w:r>
      <w:r w:rsidRPr="00091E91">
        <w:rPr>
          <w:szCs w:val="20"/>
        </w:rPr>
        <w:t xml:space="preserve"> tanto, el componente cíclico de las variables que </w:t>
      </w:r>
      <w:r w:rsidRPr="00A95AA6">
        <w:rPr>
          <w:szCs w:val="20"/>
        </w:rPr>
        <w:t>conforman</w:t>
      </w:r>
      <w:r w:rsidRPr="00091E91">
        <w:rPr>
          <w:szCs w:val="20"/>
        </w:rPr>
        <w:t xml:space="preserve"> cada indicador compuesto se calcula como la desviación de su respectiva tendencia de largo plazo</w:t>
      </w:r>
      <w:r w:rsidR="0061692A">
        <w:rPr>
          <w:szCs w:val="20"/>
        </w:rPr>
        <w:t>. La desviación de</w:t>
      </w:r>
      <w:r w:rsidRPr="00091E91">
        <w:rPr>
          <w:szCs w:val="20"/>
        </w:rPr>
        <w:t>l indicador compuesto se obtiene por agregación.</w:t>
      </w:r>
      <w:r w:rsidR="00B82A35" w:rsidRPr="00B82A35">
        <w:rPr>
          <w:b/>
          <w:noProof/>
          <w:lang w:eastAsia="es-MX"/>
        </w:rPr>
        <w:t xml:space="preserve"> </w:t>
      </w:r>
    </w:p>
    <w:p w14:paraId="56EE7367" w14:textId="77777777" w:rsidR="00765D42" w:rsidRPr="00B82A35" w:rsidRDefault="00765D42" w:rsidP="008A340F">
      <w:pPr>
        <w:keepNext/>
        <w:spacing w:before="840" w:after="120"/>
        <w:ind w:right="50"/>
        <w:rPr>
          <w:rFonts w:cs="Times New Roman"/>
          <w:b/>
          <w:i/>
          <w:smallCaps/>
          <w:szCs w:val="20"/>
          <w:lang w:val="es-MX"/>
        </w:rPr>
      </w:pPr>
      <w:r w:rsidRPr="00B82A35">
        <w:rPr>
          <w:rFonts w:cs="Times New Roman"/>
          <w:b/>
          <w:i/>
          <w:smallCaps/>
          <w:szCs w:val="20"/>
          <w:lang w:val="es-MX"/>
        </w:rPr>
        <w:t>Interpretación de los Indicadores cíclicos con enfoque del ciclo de crecimiento</w:t>
      </w:r>
    </w:p>
    <w:p w14:paraId="14CE2803" w14:textId="77777777" w:rsidR="00765D42" w:rsidRPr="00091E91" w:rsidRDefault="00765D42" w:rsidP="00765D42">
      <w:pPr>
        <w:spacing w:before="240" w:after="120"/>
      </w:pPr>
      <w:r w:rsidRPr="00091E91">
        <w:t>El valor de los Indicadores Coincidente y Adelantado, así como su tendencia de largo plazo</w:t>
      </w:r>
      <w:r w:rsidR="00BE709F">
        <w:t>,</w:t>
      </w:r>
      <w:r w:rsidRPr="00091E91">
        <w:t xml:space="preserve"> representada por una línea horizontal igual a 100, permite identificar </w:t>
      </w:r>
      <w:r w:rsidR="003C25F5">
        <w:t>cuatro</w:t>
      </w:r>
      <w:r w:rsidRPr="00091E91">
        <w:t xml:space="preserve"> fases del ciclo económico.</w:t>
      </w:r>
    </w:p>
    <w:p w14:paraId="43E1BCA7" w14:textId="53209C5C" w:rsidR="00765D42" w:rsidRPr="00091E91" w:rsidRDefault="00765D42" w:rsidP="00765D42">
      <w:pPr>
        <w:spacing w:before="360" w:after="120"/>
        <w:ind w:left="558"/>
      </w:pPr>
      <w:r w:rsidRPr="00091E91">
        <w:rPr>
          <w:rFonts w:ascii="Times New Roman" w:hAnsi="Times New Roman" w:cs="Times New Roman"/>
          <w:noProof/>
          <w:sz w:val="20"/>
          <w:szCs w:val="20"/>
          <w:lang w:val="es-MX" w:eastAsia="es-MX"/>
        </w:rPr>
        <w:drawing>
          <wp:anchor distT="0" distB="0" distL="114300" distR="114300" simplePos="0" relativeHeight="251653120" behindDoc="1" locked="0" layoutInCell="1" allowOverlap="1" wp14:anchorId="63FD3970" wp14:editId="0491713B">
            <wp:simplePos x="0" y="0"/>
            <wp:positionH relativeFrom="column">
              <wp:posOffset>-23172</wp:posOffset>
            </wp:positionH>
            <wp:positionV relativeFrom="paragraph">
              <wp:posOffset>160248</wp:posOffset>
            </wp:positionV>
            <wp:extent cx="219456" cy="185891"/>
            <wp:effectExtent l="19050" t="0" r="9144" b="0"/>
            <wp:wrapNone/>
            <wp:docPr id="19"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3"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 xml:space="preserve">Cuando el indicador (su componente cíclico) </w:t>
      </w:r>
      <w:r w:rsidRPr="00137A7E">
        <w:t>está creciendo</w:t>
      </w:r>
      <w:r w:rsidRPr="00091E91">
        <w:t xml:space="preserve"> y se ubica por arriba de su tendencia de largo plazo.</w:t>
      </w:r>
    </w:p>
    <w:p w14:paraId="460F2A09" w14:textId="009D409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7216" behindDoc="1" locked="0" layoutInCell="1" allowOverlap="1" wp14:anchorId="5AB19B5B" wp14:editId="6AA1D15D">
            <wp:simplePos x="0" y="0"/>
            <wp:positionH relativeFrom="column">
              <wp:posOffset>-17780</wp:posOffset>
            </wp:positionH>
            <wp:positionV relativeFrom="paragraph">
              <wp:posOffset>-2540</wp:posOffset>
            </wp:positionV>
            <wp:extent cx="219075" cy="180975"/>
            <wp:effectExtent l="19050" t="0" r="9525" b="0"/>
            <wp:wrapNone/>
            <wp:docPr id="20"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4"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w:t>
      </w:r>
      <w:r w:rsidRPr="00091E91">
        <w:t xml:space="preserve"> y se ubica por arriba de su tendencia de largo plazo.</w:t>
      </w:r>
    </w:p>
    <w:p w14:paraId="4ECC6D2A" w14:textId="0B8D70A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60288" behindDoc="1" locked="0" layoutInCell="1" allowOverlap="1" wp14:anchorId="5CE9DEC9" wp14:editId="1314A47B">
            <wp:simplePos x="0" y="0"/>
            <wp:positionH relativeFrom="column">
              <wp:posOffset>-36830</wp:posOffset>
            </wp:positionH>
            <wp:positionV relativeFrom="paragraph">
              <wp:posOffset>1270</wp:posOffset>
            </wp:positionV>
            <wp:extent cx="219075" cy="180975"/>
            <wp:effectExtent l="19050" t="0" r="9525" b="0"/>
            <wp:wrapNone/>
            <wp:docPr id="21"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5"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 y</w:t>
      </w:r>
      <w:r w:rsidRPr="00091E91">
        <w:t xml:space="preserve"> se ubica por debajo de su tendencia de largo plazo.</w:t>
      </w:r>
    </w:p>
    <w:p w14:paraId="1384D28E" w14:textId="68950E44" w:rsidR="00765D42" w:rsidRDefault="00765D42" w:rsidP="00B65AE2">
      <w:pPr>
        <w:spacing w:before="120" w:after="360"/>
        <w:ind w:left="558"/>
      </w:pPr>
      <w:r w:rsidRPr="00091E91">
        <w:rPr>
          <w:noProof/>
          <w:u w:val="single"/>
          <w:lang w:val="es-MX" w:eastAsia="es-MX"/>
        </w:rPr>
        <w:drawing>
          <wp:anchor distT="0" distB="0" distL="114300" distR="114300" simplePos="0" relativeHeight="251663360" behindDoc="1" locked="0" layoutInCell="1" allowOverlap="1" wp14:anchorId="19F6C5E6" wp14:editId="2B12B969">
            <wp:simplePos x="0" y="0"/>
            <wp:positionH relativeFrom="column">
              <wp:posOffset>-27305</wp:posOffset>
            </wp:positionH>
            <wp:positionV relativeFrom="paragraph">
              <wp:posOffset>1270</wp:posOffset>
            </wp:positionV>
            <wp:extent cx="219075" cy="180975"/>
            <wp:effectExtent l="19050" t="0" r="9525" b="0"/>
            <wp:wrapNone/>
            <wp:docPr id="2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26"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creciendo y se</w:t>
      </w:r>
      <w:r w:rsidRPr="00091E91">
        <w:t xml:space="preserve"> ubica por debajo de su tendencia de largo plazo.</w:t>
      </w:r>
    </w:p>
    <w:p w14:paraId="3951257D" w14:textId="7917FDA1" w:rsidR="005D3D14" w:rsidRDefault="005D3D14" w:rsidP="00B65AE2">
      <w:pPr>
        <w:spacing w:before="120" w:after="360"/>
        <w:ind w:left="558"/>
      </w:pPr>
    </w:p>
    <w:p w14:paraId="286A05CC" w14:textId="066D23C7" w:rsidR="005D3D14" w:rsidRDefault="005D3D14" w:rsidP="00B65AE2">
      <w:pPr>
        <w:spacing w:before="120" w:after="360"/>
        <w:ind w:left="558"/>
      </w:pPr>
    </w:p>
    <w:p w14:paraId="24023368" w14:textId="77777777" w:rsidR="005D3D14" w:rsidRPr="00091E91" w:rsidRDefault="005D3D14" w:rsidP="00B65AE2">
      <w:pPr>
        <w:spacing w:before="120" w:after="360"/>
        <w:ind w:left="558"/>
      </w:pPr>
    </w:p>
    <w:p w14:paraId="698E5372" w14:textId="77777777" w:rsidR="00765D42" w:rsidRPr="00091E91" w:rsidRDefault="00B65AE2" w:rsidP="00CC3AFC">
      <w:pPr>
        <w:spacing w:before="720" w:after="600"/>
        <w:jc w:val="center"/>
        <w:rPr>
          <w:szCs w:val="20"/>
        </w:rPr>
      </w:pPr>
      <w:r w:rsidRPr="00091E91">
        <w:rPr>
          <w:noProof/>
          <w:lang w:val="es-MX" w:eastAsia="es-MX"/>
        </w:rPr>
        <w:drawing>
          <wp:inline distT="0" distB="0" distL="0" distR="0" wp14:anchorId="085FB51C" wp14:editId="5AB39CFB">
            <wp:extent cx="5522976" cy="2194560"/>
            <wp:effectExtent l="0" t="0" r="1905" b="0"/>
            <wp:docPr id="23" name="Imagen 23" descr="C:\DEE\Extras\Gráfica Brecha Producto\Gráfica_Brecha_V2.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DEE\Extras\Gráfica Brecha Producto\Gráfica_Brecha_V2.2.png"/>
                    <pic:cNvPicPr preferRelativeResize="0">
                      <a:picLocks noChangeAspect="1" noChangeArrowheads="1"/>
                    </pic:cNvPicPr>
                  </pic:nvPicPr>
                  <pic:blipFill rotWithShape="1">
                    <a:blip r:embed="rId27" cstate="print">
                      <a:extLst>
                        <a:ext uri="{28A0092B-C50C-407E-A947-70E740481C1C}">
                          <a14:useLocalDpi xmlns:a14="http://schemas.microsoft.com/office/drawing/2010/main" val="0"/>
                        </a:ext>
                      </a:extLst>
                    </a:blip>
                    <a:srcRect t="20537" r="2856" b="21566"/>
                    <a:stretch/>
                  </pic:blipFill>
                  <pic:spPr bwMode="auto">
                    <a:xfrm>
                      <a:off x="0" y="0"/>
                      <a:ext cx="5522976" cy="2194560"/>
                    </a:xfrm>
                    <a:prstGeom prst="rect">
                      <a:avLst/>
                    </a:prstGeom>
                    <a:noFill/>
                    <a:ln>
                      <a:noFill/>
                    </a:ln>
                    <a:extLst>
                      <a:ext uri="{53640926-AAD7-44D8-BBD7-CCE9431645EC}">
                        <a14:shadowObscured xmlns:a14="http://schemas.microsoft.com/office/drawing/2010/main"/>
                      </a:ext>
                    </a:extLst>
                  </pic:spPr>
                </pic:pic>
              </a:graphicData>
            </a:graphic>
          </wp:inline>
        </w:drawing>
      </w:r>
    </w:p>
    <w:p w14:paraId="1690556D" w14:textId="77777777" w:rsidR="001A1B69" w:rsidRDefault="001A1B69" w:rsidP="001A1B69">
      <w:pPr>
        <w:ind w:right="-92"/>
        <w:jc w:val="left"/>
        <w:rPr>
          <w:rFonts w:cs="Times New Roman"/>
          <w:szCs w:val="20"/>
          <w:lang w:val="es-MX"/>
        </w:rPr>
      </w:pPr>
    </w:p>
    <w:p w14:paraId="4B450171" w14:textId="144E4522" w:rsidR="00B65AE2" w:rsidRPr="00091E91" w:rsidRDefault="00B65AE2" w:rsidP="00027B79">
      <w:pPr>
        <w:ind w:right="-92"/>
        <w:jc w:val="left"/>
        <w:rPr>
          <w:rFonts w:cs="Times New Roman"/>
          <w:szCs w:val="20"/>
          <w:lang w:val="es-MX"/>
        </w:rPr>
      </w:pPr>
      <w:r w:rsidRPr="00091E91">
        <w:rPr>
          <w:rFonts w:cs="Times New Roman"/>
          <w:szCs w:val="20"/>
          <w:lang w:val="es-MX"/>
        </w:rPr>
        <w:t>Con estos elementos es posible distinguir la etapa del ciclo económico en la que se</w:t>
      </w:r>
      <w:r w:rsidR="009B07B9">
        <w:rPr>
          <w:rFonts w:cs="Times New Roman"/>
          <w:szCs w:val="20"/>
          <w:lang w:val="es-MX"/>
        </w:rPr>
        <w:t xml:space="preserve"> </w:t>
      </w:r>
      <w:r w:rsidRPr="00091E91">
        <w:rPr>
          <w:rFonts w:cs="Times New Roman"/>
          <w:szCs w:val="20"/>
          <w:lang w:val="es-MX"/>
        </w:rPr>
        <w:t>encuentra la economía del país</w:t>
      </w:r>
      <w:r w:rsidR="0061692A">
        <w:rPr>
          <w:rFonts w:cs="Times New Roman"/>
          <w:szCs w:val="20"/>
          <w:lang w:val="es-MX"/>
        </w:rPr>
        <w:t>. S</w:t>
      </w:r>
      <w:r w:rsidRPr="00091E91">
        <w:rPr>
          <w:rFonts w:cs="Times New Roman"/>
          <w:szCs w:val="20"/>
          <w:lang w:val="es-MX"/>
        </w:rPr>
        <w:t>in embargo</w:t>
      </w:r>
      <w:r w:rsidR="002300E9" w:rsidRPr="00091E91">
        <w:rPr>
          <w:rFonts w:cs="Times New Roman"/>
          <w:szCs w:val="20"/>
          <w:lang w:val="es-MX"/>
        </w:rPr>
        <w:t>,</w:t>
      </w:r>
      <w:r w:rsidRPr="00091E91">
        <w:rPr>
          <w:rFonts w:cs="Times New Roman"/>
          <w:szCs w:val="20"/>
          <w:lang w:val="es-MX"/>
        </w:rPr>
        <w:t xml:space="preserve"> no se establece la magnitud de</w:t>
      </w:r>
      <w:r w:rsidR="004700A3">
        <w:rPr>
          <w:rFonts w:cs="Times New Roman"/>
          <w:szCs w:val="20"/>
          <w:lang w:val="es-MX"/>
        </w:rPr>
        <w:t>l cambio</w:t>
      </w:r>
      <w:r w:rsidRPr="00091E91">
        <w:rPr>
          <w:rFonts w:cs="Times New Roman"/>
          <w:szCs w:val="20"/>
          <w:lang w:val="es-MX"/>
        </w:rPr>
        <w:t xml:space="preserve">. </w:t>
      </w:r>
    </w:p>
    <w:p w14:paraId="31553BD8" w14:textId="77777777" w:rsidR="005571C6" w:rsidRPr="00B82A35" w:rsidRDefault="005571C6" w:rsidP="004B583F">
      <w:pPr>
        <w:keepNext/>
        <w:spacing w:before="600"/>
        <w:ind w:right="902"/>
        <w:rPr>
          <w:rFonts w:cs="Times New Roman"/>
          <w:b/>
          <w:i/>
          <w:szCs w:val="20"/>
          <w:lang w:val="es-MX"/>
        </w:rPr>
      </w:pPr>
      <w:r w:rsidRPr="00B82A35">
        <w:rPr>
          <w:rFonts w:cs="Times New Roman"/>
          <w:b/>
          <w:i/>
          <w:smallCaps/>
          <w:szCs w:val="20"/>
          <w:lang w:val="es-MX"/>
        </w:rPr>
        <w:t>Resultados del Enfoque del ciclo de crecimiento: Componentes cíclicos</w:t>
      </w:r>
    </w:p>
    <w:p w14:paraId="2DE5A79C" w14:textId="77777777" w:rsidR="005571C6" w:rsidRPr="00B82A35" w:rsidRDefault="005571C6" w:rsidP="00B82A35">
      <w:pPr>
        <w:keepNext/>
        <w:spacing w:before="240" w:after="200"/>
        <w:ind w:right="902" w:firstLine="708"/>
        <w:rPr>
          <w:rFonts w:cs="Times New Roman"/>
          <w:b/>
          <w:i/>
          <w:szCs w:val="20"/>
          <w:lang w:val="es-MX"/>
        </w:rPr>
      </w:pPr>
      <w:r w:rsidRPr="00B82A35">
        <w:rPr>
          <w:rFonts w:cs="Times New Roman"/>
          <w:b/>
          <w:i/>
          <w:smallCaps/>
          <w:szCs w:val="20"/>
          <w:lang w:val="es-MX"/>
        </w:rPr>
        <w:t>Indicador Coincidente</w:t>
      </w:r>
    </w:p>
    <w:p w14:paraId="5E5BD2DA" w14:textId="0434C091" w:rsidR="005571C6" w:rsidRPr="00091E91" w:rsidRDefault="005571C6" w:rsidP="004B583F">
      <w:pPr>
        <w:spacing w:before="360" w:after="120"/>
        <w:rPr>
          <w:rFonts w:cs="Times New Roman"/>
          <w:szCs w:val="22"/>
          <w:lang w:val="es-MX"/>
        </w:rPr>
      </w:pPr>
      <w:r w:rsidRPr="00091E91">
        <w:rPr>
          <w:rFonts w:cs="Times New Roman"/>
          <w:szCs w:val="20"/>
          <w:lang w:val="es-MX"/>
        </w:rPr>
        <w:t xml:space="preserve">En </w:t>
      </w:r>
      <w:r w:rsidR="00191B38">
        <w:rPr>
          <w:rFonts w:cs="Times New Roman"/>
          <w:szCs w:val="20"/>
          <w:lang w:val="es-MX"/>
        </w:rPr>
        <w:t>mayo</w:t>
      </w:r>
      <w:r w:rsidR="00032629" w:rsidRPr="00091E91">
        <w:rPr>
          <w:rFonts w:cs="Times New Roman"/>
          <w:szCs w:val="20"/>
          <w:lang w:val="es-MX"/>
        </w:rPr>
        <w:t xml:space="preserve"> de 202</w:t>
      </w:r>
      <w:r w:rsidR="002B5E71">
        <w:rPr>
          <w:rFonts w:cs="Times New Roman"/>
          <w:szCs w:val="20"/>
          <w:lang w:val="es-MX"/>
        </w:rPr>
        <w:t>2</w:t>
      </w:r>
      <w:r w:rsidR="00036538" w:rsidRPr="00091E91">
        <w:rPr>
          <w:rFonts w:cs="Times New Roman"/>
          <w:szCs w:val="20"/>
          <w:lang w:val="es-MX"/>
        </w:rPr>
        <w:t xml:space="preserve">, el Indicador Coincidente se </w:t>
      </w:r>
      <w:r w:rsidR="00E92AF2">
        <w:rPr>
          <w:rFonts w:cs="Times New Roman"/>
          <w:szCs w:val="20"/>
          <w:lang w:val="es-MX"/>
        </w:rPr>
        <w:t>localizó</w:t>
      </w:r>
      <w:r w:rsidR="006C5E28">
        <w:rPr>
          <w:rFonts w:cs="Times New Roman"/>
          <w:szCs w:val="20"/>
          <w:lang w:val="es-MX"/>
        </w:rPr>
        <w:t xml:space="preserve"> </w:t>
      </w:r>
      <w:r w:rsidR="007264E8" w:rsidRPr="007264E8">
        <w:rPr>
          <w:rFonts w:cs="Times New Roman"/>
          <w:szCs w:val="20"/>
          <w:lang w:val="es-MX"/>
        </w:rPr>
        <w:t>por arriba de su tendencia de largo</w:t>
      </w:r>
      <w:r w:rsidR="00706535">
        <w:rPr>
          <w:rFonts w:cs="Times New Roman"/>
          <w:szCs w:val="20"/>
          <w:lang w:val="es-MX"/>
        </w:rPr>
        <w:t xml:space="preserve"> plazo</w:t>
      </w:r>
      <w:r w:rsidR="007264E8" w:rsidRPr="007264E8">
        <w:rPr>
          <w:rFonts w:cs="Times New Roman"/>
          <w:szCs w:val="20"/>
          <w:lang w:val="es-MX"/>
        </w:rPr>
        <w:t xml:space="preserve"> </w:t>
      </w:r>
      <w:r w:rsidR="00036538" w:rsidRPr="00091E91">
        <w:rPr>
          <w:rFonts w:cs="Times New Roman"/>
          <w:szCs w:val="20"/>
          <w:lang w:val="es-MX"/>
        </w:rPr>
        <w:t xml:space="preserve">al </w:t>
      </w:r>
      <w:r w:rsidR="001236BC" w:rsidRPr="00091E91">
        <w:rPr>
          <w:rFonts w:cs="Times New Roman"/>
          <w:szCs w:val="20"/>
          <w:lang w:val="es-MX"/>
        </w:rPr>
        <w:t xml:space="preserve">reportar </w:t>
      </w:r>
      <w:r w:rsidR="00036538" w:rsidRPr="00091E91">
        <w:rPr>
          <w:rFonts w:cs="Times New Roman"/>
          <w:szCs w:val="20"/>
          <w:lang w:val="es-MX"/>
        </w:rPr>
        <w:t>u</w:t>
      </w:r>
      <w:r w:rsidR="00036538" w:rsidRPr="00113C81">
        <w:rPr>
          <w:rFonts w:cs="Times New Roman"/>
          <w:szCs w:val="20"/>
          <w:lang w:val="es-MX"/>
        </w:rPr>
        <w:t xml:space="preserve">n valor </w:t>
      </w:r>
      <w:r w:rsidR="00036538" w:rsidRPr="002125BA">
        <w:rPr>
          <w:rFonts w:cs="Times New Roman"/>
          <w:szCs w:val="20"/>
          <w:lang w:val="es-MX"/>
        </w:rPr>
        <w:t xml:space="preserve">de </w:t>
      </w:r>
      <w:r w:rsidR="009E5D42">
        <w:rPr>
          <w:rFonts w:cs="Times New Roman"/>
          <w:szCs w:val="20"/>
          <w:lang w:val="es-MX"/>
        </w:rPr>
        <w:t>10</w:t>
      </w:r>
      <w:r w:rsidR="00E9425B">
        <w:rPr>
          <w:rFonts w:cs="Times New Roman"/>
          <w:szCs w:val="20"/>
          <w:lang w:val="es-MX"/>
        </w:rPr>
        <w:t>1</w:t>
      </w:r>
      <w:r w:rsidR="002125BA">
        <w:rPr>
          <w:rFonts w:cs="Times New Roman"/>
          <w:szCs w:val="20"/>
          <w:lang w:val="es-MX"/>
        </w:rPr>
        <w:t>.</w:t>
      </w:r>
      <w:r w:rsidR="00A853AA">
        <w:rPr>
          <w:rFonts w:cs="Times New Roman"/>
          <w:szCs w:val="20"/>
          <w:lang w:val="es-MX"/>
        </w:rPr>
        <w:t>1</w:t>
      </w:r>
      <w:r w:rsidR="00036538" w:rsidRPr="00113C81">
        <w:rPr>
          <w:rFonts w:cs="Times New Roman"/>
          <w:szCs w:val="20"/>
          <w:lang w:val="es-MX"/>
        </w:rPr>
        <w:t xml:space="preserve"> puntos</w:t>
      </w:r>
      <w:r w:rsidR="00E97F9F" w:rsidRPr="00113C81">
        <w:rPr>
          <w:rFonts w:cs="Times New Roman"/>
          <w:szCs w:val="20"/>
          <w:lang w:val="es-MX"/>
        </w:rPr>
        <w:t xml:space="preserve"> </w:t>
      </w:r>
      <w:r w:rsidR="002D65AB" w:rsidRPr="00113C81">
        <w:rPr>
          <w:rFonts w:cs="Times New Roman"/>
          <w:szCs w:val="20"/>
          <w:lang w:val="es-MX"/>
        </w:rPr>
        <w:t xml:space="preserve">y una variación de </w:t>
      </w:r>
      <w:r w:rsidR="004B083D" w:rsidRPr="00840998">
        <w:rPr>
          <w:rFonts w:cs="Times New Roman"/>
          <w:szCs w:val="20"/>
          <w:lang w:val="es-MX"/>
        </w:rPr>
        <w:t>0.</w:t>
      </w:r>
      <w:r w:rsidR="004B08C8">
        <w:rPr>
          <w:rFonts w:cs="Times New Roman"/>
          <w:szCs w:val="20"/>
          <w:lang w:val="es-MX"/>
        </w:rPr>
        <w:t>2</w:t>
      </w:r>
      <w:r w:rsidR="00A853AA">
        <w:rPr>
          <w:rFonts w:cs="Times New Roman"/>
          <w:szCs w:val="20"/>
          <w:lang w:val="es-MX"/>
        </w:rPr>
        <w:t>3</w:t>
      </w:r>
      <w:r w:rsidR="00DC5729">
        <w:rPr>
          <w:rFonts w:cs="Times New Roman"/>
          <w:szCs w:val="20"/>
          <w:lang w:val="es-MX"/>
        </w:rPr>
        <w:t xml:space="preserve"> puntos </w:t>
      </w:r>
      <w:r w:rsidR="002D65AB" w:rsidRPr="00113C81">
        <w:rPr>
          <w:rFonts w:cs="Times New Roman"/>
          <w:szCs w:val="20"/>
          <w:lang w:val="es-MX"/>
        </w:rPr>
        <w:t>respecto al mes anterior</w:t>
      </w:r>
      <w:r w:rsidRPr="00113C81">
        <w:rPr>
          <w:rFonts w:cs="Times New Roman"/>
          <w:szCs w:val="20"/>
          <w:lang w:val="es-MX"/>
        </w:rPr>
        <w:t>.</w:t>
      </w:r>
    </w:p>
    <w:p w14:paraId="03B4E478" w14:textId="77777777" w:rsidR="00B82A35" w:rsidRPr="00B82A35" w:rsidRDefault="00B82A35" w:rsidP="004B583F">
      <w:pPr>
        <w:keepNext/>
        <w:keepLines/>
        <w:spacing w:before="480"/>
        <w:jc w:val="center"/>
        <w:rPr>
          <w:rFonts w:cs="Times New Roman"/>
          <w:sz w:val="20"/>
          <w:szCs w:val="20"/>
        </w:rPr>
      </w:pPr>
      <w:r w:rsidRPr="00B82A35">
        <w:rPr>
          <w:rFonts w:cs="Times New Roman"/>
          <w:sz w:val="20"/>
          <w:szCs w:val="20"/>
        </w:rPr>
        <w:t>Cuadro 1</w:t>
      </w:r>
    </w:p>
    <w:p w14:paraId="4DAD78F4" w14:textId="77777777" w:rsidR="005571C6" w:rsidRPr="00091E91" w:rsidRDefault="005571C6" w:rsidP="00B82A35">
      <w:pPr>
        <w:keepNext/>
        <w:keepLines/>
        <w:jc w:val="center"/>
        <w:rPr>
          <w:rFonts w:cs="Times New Roman"/>
          <w:b/>
          <w:smallCaps/>
          <w:sz w:val="22"/>
          <w:szCs w:val="20"/>
        </w:rPr>
      </w:pPr>
      <w:r w:rsidRPr="00091E91">
        <w:rPr>
          <w:rFonts w:cs="Times New Roman"/>
          <w:b/>
          <w:smallCaps/>
          <w:sz w:val="22"/>
          <w:szCs w:val="20"/>
        </w:rPr>
        <w:t>Indicador Coincidente</w:t>
      </w:r>
    </w:p>
    <w:p w14:paraId="13060CAC" w14:textId="77777777" w:rsidR="005571C6" w:rsidRPr="008A340F" w:rsidRDefault="008A340F" w:rsidP="005571C6">
      <w:pPr>
        <w:keepNext/>
        <w:tabs>
          <w:tab w:val="center" w:pos="3348"/>
        </w:tabs>
        <w:jc w:val="center"/>
        <w:rPr>
          <w:rFonts w:cs="Times New Roman"/>
          <w:sz w:val="18"/>
          <w:szCs w:val="20"/>
        </w:rPr>
      </w:pPr>
      <w:r>
        <w:rPr>
          <w:rFonts w:cs="Times New Roman"/>
          <w:sz w:val="18"/>
          <w:szCs w:val="20"/>
        </w:rPr>
        <w:t>(</w:t>
      </w:r>
      <w:r w:rsidR="005571C6" w:rsidRPr="008A340F">
        <w:rPr>
          <w:rFonts w:cs="Times New Roman"/>
          <w:sz w:val="18"/>
          <w:szCs w:val="20"/>
        </w:rPr>
        <w:t>Diferencia en puntos respecto al mes inmediato anterior</w:t>
      </w:r>
      <w:r>
        <w:rPr>
          <w:rFonts w:cs="Times New Roman"/>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tblGrid>
      <w:tr w:rsidR="00191B38" w:rsidRPr="00091E91" w14:paraId="7726FB93" w14:textId="77777777" w:rsidTr="00B67999">
        <w:trPr>
          <w:jc w:val="center"/>
        </w:trPr>
        <w:tc>
          <w:tcPr>
            <w:tcW w:w="4760" w:type="dxa"/>
            <w:gridSpan w:val="7"/>
            <w:tcBorders>
              <w:top w:val="double" w:sz="4" w:space="0" w:color="auto"/>
              <w:left w:val="double" w:sz="4" w:space="0" w:color="auto"/>
              <w:bottom w:val="single" w:sz="6" w:space="0" w:color="auto"/>
              <w:right w:val="double" w:sz="4" w:space="0" w:color="auto"/>
            </w:tcBorders>
          </w:tcPr>
          <w:p w14:paraId="285DF88E" w14:textId="0A9CD593" w:rsidR="00191B38" w:rsidRPr="00091E91" w:rsidRDefault="00191B38" w:rsidP="007264E8">
            <w:pPr>
              <w:keepNext/>
              <w:spacing w:before="60"/>
              <w:jc w:val="center"/>
              <w:rPr>
                <w:rFonts w:cs="Times New Roman"/>
                <w:snapToGrid w:val="0"/>
                <w:sz w:val="16"/>
                <w:szCs w:val="20"/>
                <w:lang w:val="es-ES"/>
              </w:rPr>
            </w:pPr>
            <w:r w:rsidRPr="00091E91">
              <w:rPr>
                <w:rFonts w:cs="Times New Roman"/>
                <w:snapToGrid w:val="0"/>
                <w:sz w:val="16"/>
                <w:szCs w:val="20"/>
                <w:lang w:val="es-ES"/>
              </w:rPr>
              <w:t>202</w:t>
            </w:r>
            <w:r>
              <w:rPr>
                <w:rFonts w:cs="Times New Roman"/>
                <w:snapToGrid w:val="0"/>
                <w:sz w:val="16"/>
                <w:szCs w:val="20"/>
                <w:lang w:val="es-ES"/>
              </w:rPr>
              <w:t>1</w:t>
            </w:r>
          </w:p>
        </w:tc>
        <w:tc>
          <w:tcPr>
            <w:tcW w:w="3400" w:type="dxa"/>
            <w:gridSpan w:val="5"/>
            <w:tcBorders>
              <w:top w:val="double" w:sz="4" w:space="0" w:color="auto"/>
              <w:left w:val="double" w:sz="4" w:space="0" w:color="auto"/>
              <w:bottom w:val="single" w:sz="6" w:space="0" w:color="auto"/>
              <w:right w:val="double" w:sz="4" w:space="0" w:color="auto"/>
            </w:tcBorders>
          </w:tcPr>
          <w:p w14:paraId="0B8E8F95" w14:textId="48EB422A" w:rsidR="00191B38" w:rsidRPr="00091E91" w:rsidRDefault="00191B38" w:rsidP="007264E8">
            <w:pPr>
              <w:keepNext/>
              <w:spacing w:before="60"/>
              <w:jc w:val="center"/>
              <w:rPr>
                <w:rFonts w:cs="Times New Roman"/>
                <w:snapToGrid w:val="0"/>
                <w:sz w:val="16"/>
                <w:szCs w:val="20"/>
                <w:lang w:val="es-ES"/>
              </w:rPr>
            </w:pPr>
            <w:r>
              <w:rPr>
                <w:rFonts w:cs="Times New Roman"/>
                <w:snapToGrid w:val="0"/>
                <w:sz w:val="16"/>
                <w:szCs w:val="20"/>
                <w:lang w:val="es-ES"/>
              </w:rPr>
              <w:t>2022</w:t>
            </w:r>
          </w:p>
        </w:tc>
      </w:tr>
      <w:tr w:rsidR="00091E91" w:rsidRPr="00091E91" w14:paraId="7DCFCCBF" w14:textId="77777777" w:rsidTr="00191B38">
        <w:trPr>
          <w:jc w:val="center"/>
        </w:trPr>
        <w:tc>
          <w:tcPr>
            <w:tcW w:w="680" w:type="dxa"/>
            <w:tcBorders>
              <w:top w:val="single" w:sz="6" w:space="0" w:color="auto"/>
              <w:left w:val="double" w:sz="4" w:space="0" w:color="auto"/>
              <w:bottom w:val="single" w:sz="6" w:space="0" w:color="auto"/>
              <w:right w:val="single" w:sz="4" w:space="0" w:color="auto"/>
            </w:tcBorders>
          </w:tcPr>
          <w:p w14:paraId="2D8E3C4D" w14:textId="40C16D17"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Jun</w:t>
            </w:r>
            <w:r w:rsidR="0098250A">
              <w:rPr>
                <w:rFonts w:cs="Times New Roman"/>
                <w:snapToGrid w:val="0"/>
                <w:sz w:val="16"/>
                <w:szCs w:val="20"/>
                <w:lang w:val="es-ES"/>
              </w:rPr>
              <w:t>.</w:t>
            </w:r>
          </w:p>
        </w:tc>
        <w:tc>
          <w:tcPr>
            <w:tcW w:w="680" w:type="dxa"/>
            <w:tcBorders>
              <w:top w:val="single" w:sz="6" w:space="0" w:color="auto"/>
              <w:left w:val="single" w:sz="4" w:space="0" w:color="auto"/>
              <w:bottom w:val="single" w:sz="6" w:space="0" w:color="auto"/>
              <w:right w:val="single" w:sz="4" w:space="0" w:color="auto"/>
            </w:tcBorders>
          </w:tcPr>
          <w:p w14:paraId="44AC203A" w14:textId="51399DB9"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Jul.</w:t>
            </w:r>
          </w:p>
        </w:tc>
        <w:tc>
          <w:tcPr>
            <w:tcW w:w="680" w:type="dxa"/>
            <w:tcBorders>
              <w:top w:val="single" w:sz="6" w:space="0" w:color="auto"/>
              <w:left w:val="single" w:sz="4" w:space="0" w:color="auto"/>
              <w:bottom w:val="single" w:sz="6" w:space="0" w:color="auto"/>
              <w:right w:val="single" w:sz="4" w:space="0" w:color="auto"/>
            </w:tcBorders>
          </w:tcPr>
          <w:p w14:paraId="1A5D2B23" w14:textId="39ED1713"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Ago.</w:t>
            </w:r>
          </w:p>
        </w:tc>
        <w:tc>
          <w:tcPr>
            <w:tcW w:w="680" w:type="dxa"/>
            <w:tcBorders>
              <w:top w:val="single" w:sz="6" w:space="0" w:color="auto"/>
              <w:left w:val="single" w:sz="4" w:space="0" w:color="auto"/>
              <w:bottom w:val="single" w:sz="6" w:space="0" w:color="auto"/>
              <w:right w:val="single" w:sz="4" w:space="0" w:color="auto"/>
            </w:tcBorders>
          </w:tcPr>
          <w:p w14:paraId="034C9DEF" w14:textId="468E35AB"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Sep.</w:t>
            </w:r>
          </w:p>
        </w:tc>
        <w:tc>
          <w:tcPr>
            <w:tcW w:w="680" w:type="dxa"/>
            <w:tcBorders>
              <w:top w:val="single" w:sz="6" w:space="0" w:color="auto"/>
              <w:left w:val="single" w:sz="4" w:space="0" w:color="auto"/>
              <w:bottom w:val="single" w:sz="6" w:space="0" w:color="auto"/>
              <w:right w:val="single" w:sz="4" w:space="0" w:color="auto"/>
            </w:tcBorders>
          </w:tcPr>
          <w:p w14:paraId="2D53807D" w14:textId="131CE010"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Oct.</w:t>
            </w:r>
          </w:p>
        </w:tc>
        <w:tc>
          <w:tcPr>
            <w:tcW w:w="680" w:type="dxa"/>
            <w:tcBorders>
              <w:top w:val="single" w:sz="4" w:space="0" w:color="auto"/>
              <w:left w:val="single" w:sz="4" w:space="0" w:color="auto"/>
              <w:bottom w:val="single" w:sz="6" w:space="0" w:color="auto"/>
              <w:right w:val="single" w:sz="4" w:space="0" w:color="auto"/>
            </w:tcBorders>
          </w:tcPr>
          <w:p w14:paraId="77750AC2" w14:textId="4B25D9CB" w:rsidR="00036538" w:rsidRPr="00091E91" w:rsidRDefault="00F7754E" w:rsidP="00496D68">
            <w:pPr>
              <w:spacing w:before="60"/>
              <w:jc w:val="center"/>
              <w:rPr>
                <w:rFonts w:cs="Times New Roman"/>
                <w:snapToGrid w:val="0"/>
                <w:sz w:val="16"/>
                <w:szCs w:val="20"/>
                <w:lang w:val="es-ES"/>
              </w:rPr>
            </w:pPr>
            <w:r>
              <w:rPr>
                <w:rFonts w:cs="Times New Roman"/>
                <w:snapToGrid w:val="0"/>
                <w:sz w:val="16"/>
                <w:szCs w:val="20"/>
                <w:lang w:val="es-ES"/>
              </w:rPr>
              <w:t>Nov.</w:t>
            </w:r>
          </w:p>
        </w:tc>
        <w:tc>
          <w:tcPr>
            <w:tcW w:w="680" w:type="dxa"/>
            <w:tcBorders>
              <w:top w:val="single" w:sz="6" w:space="0" w:color="auto"/>
              <w:left w:val="single" w:sz="4" w:space="0" w:color="auto"/>
              <w:bottom w:val="single" w:sz="6" w:space="0" w:color="auto"/>
              <w:right w:val="double" w:sz="4" w:space="0" w:color="auto"/>
            </w:tcBorders>
            <w:shd w:val="clear" w:color="auto" w:fill="auto"/>
          </w:tcPr>
          <w:p w14:paraId="602AB307" w14:textId="181C81CE" w:rsidR="00036538" w:rsidRPr="00091E91" w:rsidRDefault="00F7754E" w:rsidP="00496D68">
            <w:pPr>
              <w:spacing w:before="60"/>
              <w:jc w:val="center"/>
              <w:rPr>
                <w:rFonts w:cs="Times New Roman"/>
                <w:snapToGrid w:val="0"/>
                <w:sz w:val="16"/>
                <w:szCs w:val="20"/>
                <w:lang w:val="es-MX"/>
              </w:rPr>
            </w:pPr>
            <w:r>
              <w:rPr>
                <w:rFonts w:cs="Times New Roman"/>
                <w:snapToGrid w:val="0"/>
                <w:sz w:val="16"/>
                <w:szCs w:val="20"/>
                <w:lang w:val="es-MX"/>
              </w:rPr>
              <w:t>Dic.</w:t>
            </w:r>
          </w:p>
        </w:tc>
        <w:tc>
          <w:tcPr>
            <w:tcW w:w="680" w:type="dxa"/>
            <w:tcBorders>
              <w:top w:val="single" w:sz="6" w:space="0" w:color="auto"/>
              <w:left w:val="double" w:sz="4" w:space="0" w:color="auto"/>
              <w:bottom w:val="single" w:sz="6" w:space="0" w:color="auto"/>
              <w:right w:val="single" w:sz="4" w:space="0" w:color="auto"/>
            </w:tcBorders>
          </w:tcPr>
          <w:p w14:paraId="61230BCD" w14:textId="5B1897D8" w:rsidR="00036538" w:rsidRPr="00091E91" w:rsidRDefault="00F7754E" w:rsidP="00496D68">
            <w:pPr>
              <w:spacing w:before="60"/>
              <w:jc w:val="center"/>
              <w:rPr>
                <w:rFonts w:cs="Times New Roman"/>
                <w:snapToGrid w:val="0"/>
                <w:sz w:val="16"/>
                <w:szCs w:val="20"/>
                <w:lang w:val="es-MX"/>
              </w:rPr>
            </w:pPr>
            <w:r>
              <w:rPr>
                <w:rFonts w:cs="Times New Roman"/>
                <w:snapToGrid w:val="0"/>
                <w:sz w:val="16"/>
                <w:szCs w:val="20"/>
                <w:lang w:val="es-MX"/>
              </w:rPr>
              <w:t>Ene.</w:t>
            </w:r>
          </w:p>
        </w:tc>
        <w:tc>
          <w:tcPr>
            <w:tcW w:w="680" w:type="dxa"/>
            <w:tcBorders>
              <w:top w:val="single" w:sz="6" w:space="0" w:color="auto"/>
              <w:left w:val="single" w:sz="4" w:space="0" w:color="auto"/>
              <w:bottom w:val="single" w:sz="6" w:space="0" w:color="auto"/>
              <w:right w:val="single" w:sz="4" w:space="0" w:color="auto"/>
            </w:tcBorders>
          </w:tcPr>
          <w:p w14:paraId="1888A5C5" w14:textId="3AD30028" w:rsidR="00036538" w:rsidRPr="00091E91" w:rsidRDefault="00F7754E" w:rsidP="00496D68">
            <w:pPr>
              <w:spacing w:before="60"/>
              <w:jc w:val="center"/>
              <w:rPr>
                <w:rFonts w:cs="Times New Roman"/>
                <w:snapToGrid w:val="0"/>
                <w:sz w:val="16"/>
                <w:szCs w:val="20"/>
                <w:lang w:val="es-MX"/>
              </w:rPr>
            </w:pPr>
            <w:r>
              <w:rPr>
                <w:rFonts w:cs="Times New Roman"/>
                <w:snapToGrid w:val="0"/>
                <w:sz w:val="16"/>
                <w:szCs w:val="20"/>
                <w:lang w:val="es-MX"/>
              </w:rPr>
              <w:t>Feb.</w:t>
            </w:r>
          </w:p>
        </w:tc>
        <w:tc>
          <w:tcPr>
            <w:tcW w:w="680" w:type="dxa"/>
            <w:tcBorders>
              <w:top w:val="single" w:sz="6" w:space="0" w:color="auto"/>
              <w:left w:val="single" w:sz="4" w:space="0" w:color="auto"/>
              <w:bottom w:val="single" w:sz="6" w:space="0" w:color="auto"/>
              <w:right w:val="single" w:sz="4" w:space="0" w:color="auto"/>
            </w:tcBorders>
          </w:tcPr>
          <w:p w14:paraId="4D4C386E" w14:textId="0E447709" w:rsidR="00036538" w:rsidRPr="00091E91" w:rsidRDefault="00F7754E" w:rsidP="00496D68">
            <w:pPr>
              <w:spacing w:before="60"/>
              <w:jc w:val="center"/>
              <w:rPr>
                <w:rFonts w:cs="Times New Roman"/>
                <w:snapToGrid w:val="0"/>
                <w:sz w:val="16"/>
                <w:szCs w:val="20"/>
                <w:lang w:val="es-MX"/>
              </w:rPr>
            </w:pPr>
            <w:r>
              <w:rPr>
                <w:rFonts w:cs="Times New Roman"/>
                <w:snapToGrid w:val="0"/>
                <w:sz w:val="16"/>
                <w:szCs w:val="20"/>
                <w:lang w:val="es-MX"/>
              </w:rPr>
              <w:t>Mar.</w:t>
            </w:r>
          </w:p>
        </w:tc>
        <w:tc>
          <w:tcPr>
            <w:tcW w:w="680" w:type="dxa"/>
            <w:tcBorders>
              <w:top w:val="single" w:sz="6" w:space="0" w:color="auto"/>
              <w:left w:val="single" w:sz="4" w:space="0" w:color="auto"/>
              <w:bottom w:val="single" w:sz="6" w:space="0" w:color="auto"/>
              <w:right w:val="single" w:sz="4" w:space="0" w:color="auto"/>
            </w:tcBorders>
          </w:tcPr>
          <w:p w14:paraId="001DA0D7" w14:textId="5A0831F8" w:rsidR="00036538" w:rsidRPr="00091E91" w:rsidRDefault="00F7754E" w:rsidP="003E0142">
            <w:pPr>
              <w:spacing w:before="60"/>
              <w:jc w:val="center"/>
              <w:rPr>
                <w:rFonts w:cs="Times New Roman"/>
                <w:snapToGrid w:val="0"/>
                <w:sz w:val="16"/>
                <w:szCs w:val="20"/>
                <w:lang w:val="es-MX"/>
              </w:rPr>
            </w:pPr>
            <w:r>
              <w:rPr>
                <w:rFonts w:cs="Times New Roman"/>
                <w:snapToGrid w:val="0"/>
                <w:sz w:val="16"/>
                <w:szCs w:val="20"/>
                <w:lang w:val="es-MX"/>
              </w:rPr>
              <w:t>Abr.</w:t>
            </w:r>
          </w:p>
        </w:tc>
        <w:tc>
          <w:tcPr>
            <w:tcW w:w="680" w:type="dxa"/>
            <w:tcBorders>
              <w:top w:val="single" w:sz="6" w:space="0" w:color="auto"/>
              <w:left w:val="single" w:sz="4" w:space="0" w:color="auto"/>
              <w:bottom w:val="single" w:sz="6" w:space="0" w:color="auto"/>
              <w:right w:val="double" w:sz="4" w:space="0" w:color="auto"/>
            </w:tcBorders>
          </w:tcPr>
          <w:p w14:paraId="0BB01985" w14:textId="1751C57E" w:rsidR="00036538" w:rsidRPr="00091E91" w:rsidRDefault="00F7754E" w:rsidP="00496D68">
            <w:pPr>
              <w:spacing w:before="60"/>
              <w:jc w:val="center"/>
              <w:rPr>
                <w:rFonts w:cs="Times New Roman"/>
                <w:snapToGrid w:val="0"/>
                <w:sz w:val="16"/>
                <w:szCs w:val="20"/>
                <w:lang w:val="es-MX"/>
              </w:rPr>
            </w:pPr>
            <w:r>
              <w:rPr>
                <w:rFonts w:cs="Times New Roman"/>
                <w:snapToGrid w:val="0"/>
                <w:sz w:val="16"/>
                <w:szCs w:val="20"/>
                <w:lang w:val="es-MX"/>
              </w:rPr>
              <w:t>May.</w:t>
            </w:r>
          </w:p>
        </w:tc>
      </w:tr>
      <w:tr w:rsidR="00091E91" w:rsidRPr="00091E91" w14:paraId="62A8161E" w14:textId="77777777" w:rsidTr="00191B38">
        <w:trPr>
          <w:jc w:val="center"/>
        </w:trPr>
        <w:tc>
          <w:tcPr>
            <w:tcW w:w="680" w:type="dxa"/>
            <w:tcBorders>
              <w:top w:val="single" w:sz="6" w:space="0" w:color="auto"/>
              <w:left w:val="double" w:sz="4" w:space="0" w:color="auto"/>
              <w:bottom w:val="double" w:sz="4" w:space="0" w:color="auto"/>
              <w:right w:val="single" w:sz="4" w:space="0" w:color="auto"/>
            </w:tcBorders>
          </w:tcPr>
          <w:p w14:paraId="27EEA3E7" w14:textId="1083D1D2" w:rsidR="00036538" w:rsidRPr="00091E91" w:rsidRDefault="00385370" w:rsidP="0044373A">
            <w:pPr>
              <w:tabs>
                <w:tab w:val="decimal" w:pos="192"/>
              </w:tabs>
              <w:jc w:val="left"/>
              <w:rPr>
                <w:sz w:val="16"/>
                <w:szCs w:val="16"/>
              </w:rPr>
            </w:pPr>
            <w:r>
              <w:rPr>
                <w:sz w:val="16"/>
                <w:szCs w:val="16"/>
              </w:rPr>
              <w:t>0.</w:t>
            </w:r>
            <w:r w:rsidR="00C1384C">
              <w:rPr>
                <w:sz w:val="16"/>
                <w:szCs w:val="16"/>
              </w:rPr>
              <w:t>1</w:t>
            </w:r>
            <w:r w:rsidR="00A853AA">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0912AE76" w14:textId="3FF0EE0C" w:rsidR="00036538" w:rsidRPr="00091E91" w:rsidRDefault="00EA73D5" w:rsidP="00496D68">
            <w:pPr>
              <w:tabs>
                <w:tab w:val="decimal" w:pos="192"/>
              </w:tabs>
              <w:jc w:val="left"/>
              <w:rPr>
                <w:sz w:val="16"/>
                <w:szCs w:val="16"/>
              </w:rPr>
            </w:pPr>
            <w:r>
              <w:rPr>
                <w:sz w:val="16"/>
                <w:szCs w:val="16"/>
              </w:rPr>
              <w:t>0.</w:t>
            </w:r>
            <w:r w:rsidR="00B01FC0">
              <w:rPr>
                <w:sz w:val="16"/>
                <w:szCs w:val="16"/>
              </w:rPr>
              <w:t>1</w:t>
            </w:r>
            <w:r w:rsidR="00A853AA">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2CBB9AAB" w14:textId="438F4F51" w:rsidR="00036538" w:rsidRPr="00091E91" w:rsidRDefault="00E2097F" w:rsidP="00496D68">
            <w:pPr>
              <w:tabs>
                <w:tab w:val="decimal" w:pos="192"/>
              </w:tabs>
              <w:jc w:val="left"/>
              <w:rPr>
                <w:sz w:val="16"/>
                <w:szCs w:val="16"/>
              </w:rPr>
            </w:pPr>
            <w:r>
              <w:rPr>
                <w:sz w:val="16"/>
                <w:szCs w:val="16"/>
              </w:rPr>
              <w:t>0.</w:t>
            </w:r>
            <w:r w:rsidR="00B01FC0">
              <w:rPr>
                <w:sz w:val="16"/>
                <w:szCs w:val="16"/>
              </w:rPr>
              <w:t>1</w:t>
            </w:r>
            <w:r w:rsidR="00A853AA">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342955A2" w14:textId="74515E33" w:rsidR="00036538" w:rsidRPr="00091E91" w:rsidRDefault="00385370" w:rsidP="002F4D0F">
            <w:pPr>
              <w:tabs>
                <w:tab w:val="decimal" w:pos="192"/>
              </w:tabs>
              <w:jc w:val="left"/>
              <w:rPr>
                <w:sz w:val="16"/>
                <w:szCs w:val="16"/>
              </w:rPr>
            </w:pPr>
            <w:r>
              <w:rPr>
                <w:sz w:val="16"/>
                <w:szCs w:val="16"/>
              </w:rPr>
              <w:t>0.1</w:t>
            </w:r>
            <w:r w:rsidR="00A853AA">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30C6F494" w14:textId="05E26C61" w:rsidR="00036538" w:rsidRPr="00091E91" w:rsidRDefault="00EA73D5" w:rsidP="00496D68">
            <w:pPr>
              <w:tabs>
                <w:tab w:val="decimal" w:pos="192"/>
              </w:tabs>
              <w:jc w:val="left"/>
              <w:rPr>
                <w:sz w:val="16"/>
                <w:szCs w:val="16"/>
              </w:rPr>
            </w:pPr>
            <w:r>
              <w:rPr>
                <w:sz w:val="16"/>
                <w:szCs w:val="16"/>
              </w:rPr>
              <w:t>0.1</w:t>
            </w:r>
            <w:r w:rsidR="00A853AA">
              <w:rPr>
                <w:sz w:val="16"/>
                <w:szCs w:val="16"/>
              </w:rPr>
              <w:t>4</w:t>
            </w:r>
          </w:p>
        </w:tc>
        <w:tc>
          <w:tcPr>
            <w:tcW w:w="680" w:type="dxa"/>
            <w:tcBorders>
              <w:top w:val="single" w:sz="4" w:space="0" w:color="auto"/>
              <w:left w:val="single" w:sz="4" w:space="0" w:color="auto"/>
              <w:bottom w:val="double" w:sz="4" w:space="0" w:color="auto"/>
              <w:right w:val="single" w:sz="4" w:space="0" w:color="auto"/>
            </w:tcBorders>
          </w:tcPr>
          <w:p w14:paraId="5BA1AB9A" w14:textId="5D15C387" w:rsidR="003D5DD4" w:rsidRPr="00091E91" w:rsidRDefault="00E2097F" w:rsidP="00496D68">
            <w:pPr>
              <w:tabs>
                <w:tab w:val="decimal" w:pos="192"/>
              </w:tabs>
              <w:jc w:val="left"/>
              <w:rPr>
                <w:sz w:val="16"/>
                <w:szCs w:val="16"/>
              </w:rPr>
            </w:pPr>
            <w:r>
              <w:rPr>
                <w:sz w:val="16"/>
                <w:szCs w:val="16"/>
              </w:rPr>
              <w:t>0.1</w:t>
            </w:r>
            <w:r w:rsidR="00A853AA">
              <w:rPr>
                <w:sz w:val="16"/>
                <w:szCs w:val="16"/>
              </w:rPr>
              <w:t>7</w:t>
            </w:r>
          </w:p>
        </w:tc>
        <w:tc>
          <w:tcPr>
            <w:tcW w:w="680" w:type="dxa"/>
            <w:tcBorders>
              <w:top w:val="single" w:sz="6" w:space="0" w:color="auto"/>
              <w:left w:val="single" w:sz="4" w:space="0" w:color="auto"/>
              <w:bottom w:val="double" w:sz="4" w:space="0" w:color="auto"/>
              <w:right w:val="double" w:sz="4" w:space="0" w:color="auto"/>
            </w:tcBorders>
            <w:shd w:val="clear" w:color="auto" w:fill="auto"/>
          </w:tcPr>
          <w:p w14:paraId="64412AFB" w14:textId="0634AC60" w:rsidR="00036538" w:rsidRPr="00091E91" w:rsidRDefault="00282A2B" w:rsidP="00496D68">
            <w:pPr>
              <w:tabs>
                <w:tab w:val="decimal" w:pos="192"/>
              </w:tabs>
              <w:jc w:val="left"/>
              <w:rPr>
                <w:sz w:val="16"/>
                <w:szCs w:val="16"/>
              </w:rPr>
            </w:pPr>
            <w:r>
              <w:rPr>
                <w:sz w:val="16"/>
                <w:szCs w:val="16"/>
              </w:rPr>
              <w:t>0.1</w:t>
            </w:r>
            <w:r w:rsidR="00A853AA">
              <w:rPr>
                <w:sz w:val="16"/>
                <w:szCs w:val="16"/>
              </w:rPr>
              <w:t>9</w:t>
            </w:r>
          </w:p>
        </w:tc>
        <w:tc>
          <w:tcPr>
            <w:tcW w:w="680" w:type="dxa"/>
            <w:tcBorders>
              <w:top w:val="single" w:sz="6" w:space="0" w:color="auto"/>
              <w:left w:val="double" w:sz="4" w:space="0" w:color="auto"/>
              <w:bottom w:val="double" w:sz="4" w:space="0" w:color="auto"/>
              <w:right w:val="single" w:sz="4" w:space="0" w:color="auto"/>
            </w:tcBorders>
          </w:tcPr>
          <w:p w14:paraId="331AB893" w14:textId="11EDBCF4" w:rsidR="003D5DD4" w:rsidRPr="00091E91" w:rsidRDefault="00282A2B" w:rsidP="00496D68">
            <w:pPr>
              <w:tabs>
                <w:tab w:val="decimal" w:pos="192"/>
              </w:tabs>
              <w:jc w:val="left"/>
              <w:rPr>
                <w:sz w:val="16"/>
                <w:szCs w:val="16"/>
              </w:rPr>
            </w:pPr>
            <w:r>
              <w:rPr>
                <w:sz w:val="16"/>
                <w:szCs w:val="16"/>
              </w:rPr>
              <w:t>0.</w:t>
            </w:r>
            <w:r w:rsidR="00F324D5">
              <w:rPr>
                <w:sz w:val="16"/>
                <w:szCs w:val="16"/>
              </w:rPr>
              <w:t>2</w:t>
            </w:r>
            <w:r w:rsidR="00A853AA">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2327ADA1" w14:textId="28BFD259" w:rsidR="00036538" w:rsidRPr="00091E91" w:rsidRDefault="00385370" w:rsidP="00496D68">
            <w:pPr>
              <w:tabs>
                <w:tab w:val="decimal" w:pos="192"/>
              </w:tabs>
              <w:jc w:val="left"/>
              <w:rPr>
                <w:sz w:val="16"/>
                <w:szCs w:val="16"/>
              </w:rPr>
            </w:pPr>
            <w:r>
              <w:rPr>
                <w:sz w:val="16"/>
                <w:szCs w:val="16"/>
              </w:rPr>
              <w:t>0.</w:t>
            </w:r>
            <w:r w:rsidR="00F324D5">
              <w:rPr>
                <w:sz w:val="16"/>
                <w:szCs w:val="16"/>
              </w:rPr>
              <w:t>2</w:t>
            </w:r>
            <w:r w:rsidR="00A853AA">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443CC53E" w14:textId="49C2FF20" w:rsidR="003D5DD4" w:rsidRPr="00091E91" w:rsidRDefault="00385370" w:rsidP="00496D68">
            <w:pPr>
              <w:tabs>
                <w:tab w:val="decimal" w:pos="192"/>
              </w:tabs>
              <w:jc w:val="left"/>
              <w:rPr>
                <w:sz w:val="16"/>
                <w:szCs w:val="16"/>
              </w:rPr>
            </w:pPr>
            <w:r>
              <w:rPr>
                <w:sz w:val="16"/>
                <w:szCs w:val="16"/>
              </w:rPr>
              <w:t>0.</w:t>
            </w:r>
            <w:r w:rsidR="00CC3A97">
              <w:rPr>
                <w:sz w:val="16"/>
                <w:szCs w:val="16"/>
              </w:rPr>
              <w:t>2</w:t>
            </w:r>
            <w:r w:rsidR="002E3A23">
              <w:rPr>
                <w:sz w:val="16"/>
                <w:szCs w:val="16"/>
              </w:rPr>
              <w:t>5</w:t>
            </w:r>
          </w:p>
        </w:tc>
        <w:tc>
          <w:tcPr>
            <w:tcW w:w="680" w:type="dxa"/>
            <w:tcBorders>
              <w:top w:val="single" w:sz="6" w:space="0" w:color="auto"/>
              <w:left w:val="single" w:sz="4" w:space="0" w:color="auto"/>
              <w:bottom w:val="double" w:sz="4" w:space="0" w:color="auto"/>
              <w:right w:val="single" w:sz="4" w:space="0" w:color="auto"/>
            </w:tcBorders>
          </w:tcPr>
          <w:p w14:paraId="6A67A780" w14:textId="2E074111" w:rsidR="00036538" w:rsidRPr="00091E91" w:rsidRDefault="00385370" w:rsidP="00496D68">
            <w:pPr>
              <w:tabs>
                <w:tab w:val="decimal" w:pos="192"/>
              </w:tabs>
              <w:jc w:val="left"/>
              <w:rPr>
                <w:sz w:val="16"/>
                <w:szCs w:val="16"/>
              </w:rPr>
            </w:pPr>
            <w:r>
              <w:rPr>
                <w:sz w:val="16"/>
                <w:szCs w:val="16"/>
              </w:rPr>
              <w:t>0.</w:t>
            </w:r>
            <w:r w:rsidR="00F65B98">
              <w:rPr>
                <w:sz w:val="16"/>
                <w:szCs w:val="16"/>
              </w:rPr>
              <w:t>2</w:t>
            </w:r>
            <w:r w:rsidR="002E3A23">
              <w:rPr>
                <w:sz w:val="16"/>
                <w:szCs w:val="16"/>
              </w:rPr>
              <w:t>5</w:t>
            </w:r>
          </w:p>
        </w:tc>
        <w:tc>
          <w:tcPr>
            <w:tcW w:w="680" w:type="dxa"/>
            <w:tcBorders>
              <w:top w:val="single" w:sz="6" w:space="0" w:color="auto"/>
              <w:left w:val="single" w:sz="4" w:space="0" w:color="auto"/>
              <w:bottom w:val="double" w:sz="4" w:space="0" w:color="auto"/>
              <w:right w:val="double" w:sz="4" w:space="0" w:color="auto"/>
            </w:tcBorders>
          </w:tcPr>
          <w:p w14:paraId="2591BA62" w14:textId="3281CFC7" w:rsidR="003D5DD4" w:rsidRPr="00091E91" w:rsidRDefault="00385370" w:rsidP="00317AEF">
            <w:pPr>
              <w:tabs>
                <w:tab w:val="decimal" w:pos="192"/>
              </w:tabs>
              <w:ind w:left="192" w:hanging="192"/>
              <w:jc w:val="left"/>
              <w:rPr>
                <w:sz w:val="16"/>
                <w:szCs w:val="16"/>
              </w:rPr>
            </w:pPr>
            <w:r>
              <w:rPr>
                <w:sz w:val="16"/>
                <w:szCs w:val="16"/>
              </w:rPr>
              <w:t>0.</w:t>
            </w:r>
            <w:r w:rsidR="00F65B98">
              <w:rPr>
                <w:sz w:val="16"/>
                <w:szCs w:val="16"/>
              </w:rPr>
              <w:t>2</w:t>
            </w:r>
            <w:r w:rsidR="002E3A23">
              <w:rPr>
                <w:sz w:val="16"/>
                <w:szCs w:val="16"/>
              </w:rPr>
              <w:t>3</w:t>
            </w:r>
          </w:p>
        </w:tc>
      </w:tr>
    </w:tbl>
    <w:p w14:paraId="656578E7" w14:textId="54A38E64" w:rsidR="005571C6" w:rsidRPr="00091E91" w:rsidRDefault="005571C6" w:rsidP="005571C6">
      <w:pPr>
        <w:tabs>
          <w:tab w:val="center" w:pos="3348"/>
        </w:tabs>
        <w:spacing w:before="60"/>
        <w:ind w:left="630"/>
        <w:rPr>
          <w:rFonts w:cs="Times New Roman"/>
          <w:sz w:val="16"/>
          <w:szCs w:val="16"/>
        </w:rPr>
      </w:pPr>
      <w:r w:rsidRPr="00091E91">
        <w:rPr>
          <w:rFonts w:cs="Times New Roman"/>
          <w:sz w:val="16"/>
          <w:szCs w:val="16"/>
        </w:rPr>
        <w:t>Fuente: INEGI</w:t>
      </w:r>
    </w:p>
    <w:p w14:paraId="00DC275D" w14:textId="77777777" w:rsidR="00BA2F11" w:rsidRPr="00091E91" w:rsidRDefault="00BA2F11">
      <w:pPr>
        <w:jc w:val="left"/>
        <w:rPr>
          <w:b/>
          <w:smallCaps/>
          <w:sz w:val="20"/>
          <w:szCs w:val="20"/>
        </w:rPr>
      </w:pPr>
      <w:r w:rsidRPr="00091E91">
        <w:rPr>
          <w:b/>
          <w:smallCaps/>
          <w:sz w:val="20"/>
          <w:szCs w:val="20"/>
        </w:rPr>
        <w:br w:type="page"/>
      </w:r>
    </w:p>
    <w:p w14:paraId="18DECE6A" w14:textId="77777777" w:rsidR="00B625EB" w:rsidRPr="00091E91" w:rsidRDefault="00B625EB" w:rsidP="00B625EB">
      <w:pPr>
        <w:keepNext/>
        <w:keepLines/>
        <w:tabs>
          <w:tab w:val="left" w:pos="14034"/>
        </w:tabs>
        <w:spacing w:before="240"/>
        <w:ind w:right="-51"/>
        <w:jc w:val="center"/>
        <w:rPr>
          <w:b/>
          <w:smallCaps/>
          <w:sz w:val="20"/>
          <w:szCs w:val="20"/>
        </w:rPr>
      </w:pPr>
    </w:p>
    <w:p w14:paraId="36A171C1" w14:textId="77777777" w:rsidR="00BA2F11" w:rsidRPr="00B82A35" w:rsidRDefault="00BA2F11" w:rsidP="00B625EB">
      <w:pPr>
        <w:keepNext/>
        <w:keepLines/>
        <w:tabs>
          <w:tab w:val="left" w:pos="14034"/>
        </w:tabs>
        <w:spacing w:before="240"/>
        <w:ind w:right="-51"/>
        <w:jc w:val="center"/>
        <w:rPr>
          <w:sz w:val="20"/>
          <w:szCs w:val="20"/>
        </w:rPr>
      </w:pPr>
      <w:r w:rsidRPr="00B82A35">
        <w:rPr>
          <w:sz w:val="20"/>
          <w:szCs w:val="20"/>
        </w:rPr>
        <w:t>Gráfica 1</w:t>
      </w:r>
    </w:p>
    <w:p w14:paraId="6A95D5C3" w14:textId="086A037F" w:rsidR="00BA2F11" w:rsidRPr="00091E91" w:rsidRDefault="00BA2F11" w:rsidP="00BA2F11">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sidR="008C72DB">
        <w:rPr>
          <w:b/>
          <w:smallCaps/>
          <w:sz w:val="22"/>
          <w:szCs w:val="22"/>
        </w:rPr>
        <w:t xml:space="preserve">a </w:t>
      </w:r>
      <w:r w:rsidR="003E01C8">
        <w:rPr>
          <w:b/>
          <w:smallCaps/>
          <w:sz w:val="22"/>
          <w:szCs w:val="22"/>
        </w:rPr>
        <w:t>mayo</w:t>
      </w:r>
      <w:r w:rsidR="00632B02">
        <w:rPr>
          <w:b/>
          <w:smallCaps/>
          <w:sz w:val="22"/>
          <w:szCs w:val="22"/>
        </w:rPr>
        <w:t xml:space="preserve"> </w:t>
      </w:r>
      <w:r w:rsidR="002D50C9" w:rsidRPr="00091E91">
        <w:rPr>
          <w:b/>
          <w:smallCaps/>
          <w:sz w:val="22"/>
          <w:szCs w:val="22"/>
        </w:rPr>
        <w:t>de 202</w:t>
      </w:r>
      <w:r w:rsidR="007264E8">
        <w:rPr>
          <w:b/>
          <w:smallCaps/>
          <w:sz w:val="22"/>
          <w:szCs w:val="22"/>
        </w:rPr>
        <w:t>2</w:t>
      </w:r>
    </w:p>
    <w:p w14:paraId="11367781" w14:textId="77777777" w:rsidR="00B65AE2" w:rsidRPr="008A340F" w:rsidRDefault="00BA2F11" w:rsidP="00BA2F11">
      <w:pPr>
        <w:jc w:val="center"/>
        <w:rPr>
          <w:sz w:val="18"/>
        </w:rPr>
      </w:pPr>
      <w:r w:rsidRPr="008A340F">
        <w:rPr>
          <w:sz w:val="18"/>
        </w:rPr>
        <w:t>(Puntos)</w:t>
      </w:r>
    </w:p>
    <w:p w14:paraId="71934549" w14:textId="2C390AD5" w:rsidR="00BA2F11" w:rsidRPr="00091E91" w:rsidRDefault="003E01C8" w:rsidP="00BA2F11">
      <w:pPr>
        <w:jc w:val="center"/>
        <w:rPr>
          <w:szCs w:val="20"/>
        </w:rPr>
      </w:pPr>
      <w:r>
        <w:rPr>
          <w:noProof/>
        </w:rPr>
        <w:drawing>
          <wp:inline distT="0" distB="0" distL="0" distR="0" wp14:anchorId="23614607" wp14:editId="65C83A4E">
            <wp:extent cx="5934075" cy="4143375"/>
            <wp:effectExtent l="0" t="0" r="9525" b="9525"/>
            <wp:docPr id="3" name="Gráfico 3">
              <a:extLst xmlns:a="http://schemas.openxmlformats.org/drawingml/2006/main">
                <a:ext uri="{FF2B5EF4-FFF2-40B4-BE49-F238E27FC236}">
                  <a16:creationId xmlns:a16="http://schemas.microsoft.com/office/drawing/2014/main" id="{410A182A-8CA2-1BD8-17F7-7449E47A81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9D5EEEA" w14:textId="7946F6C4" w:rsidR="00BA2F11" w:rsidRPr="00091E91" w:rsidRDefault="00BA2F11" w:rsidP="00AC364C">
      <w:pPr>
        <w:keepNext/>
        <w:keepLines/>
        <w:spacing w:before="60"/>
        <w:ind w:left="540"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sidR="003B5FBC">
        <w:rPr>
          <w:sz w:val="16"/>
          <w:szCs w:val="16"/>
          <w:lang w:val="es-MX"/>
        </w:rPr>
        <w:t xml:space="preserve">se representa </w:t>
      </w:r>
      <w:r w:rsidRPr="00091E91">
        <w:rPr>
          <w:sz w:val="16"/>
          <w:szCs w:val="16"/>
          <w:lang w:val="es-MX"/>
        </w:rPr>
        <w:t>por la línea ubicada en 100.</w:t>
      </w:r>
    </w:p>
    <w:p w14:paraId="5F3B6857" w14:textId="77777777" w:rsidR="00BA2F11" w:rsidRPr="00091E91" w:rsidRDefault="00BA2F11" w:rsidP="00AC364C">
      <w:pPr>
        <w:tabs>
          <w:tab w:val="center" w:pos="3348"/>
        </w:tabs>
        <w:ind w:left="540"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051EA993" w14:textId="77777777" w:rsidR="00BA2F11" w:rsidRPr="00091E91" w:rsidRDefault="00BA2F11" w:rsidP="00AC364C">
      <w:pPr>
        <w:tabs>
          <w:tab w:val="center" w:pos="3348"/>
        </w:tabs>
        <w:ind w:left="540" w:firstLine="11"/>
        <w:rPr>
          <w:sz w:val="16"/>
          <w:szCs w:val="16"/>
        </w:rPr>
      </w:pPr>
      <w:r w:rsidRPr="00091E91">
        <w:rPr>
          <w:sz w:val="16"/>
          <w:szCs w:val="16"/>
        </w:rPr>
        <w:t>El área sombreada indica el periodo entre un pico y un valle en el Indicador Coincidente.</w:t>
      </w:r>
    </w:p>
    <w:p w14:paraId="045C2953" w14:textId="219A71F0" w:rsidR="00BA2F11" w:rsidRPr="00091E91" w:rsidRDefault="00BA2F11" w:rsidP="00AC364C">
      <w:pPr>
        <w:tabs>
          <w:tab w:val="center" w:pos="3348"/>
        </w:tabs>
        <w:spacing w:before="40"/>
        <w:ind w:left="142" w:hanging="52"/>
        <w:rPr>
          <w:rFonts w:cs="Times New Roman"/>
          <w:sz w:val="16"/>
          <w:szCs w:val="16"/>
        </w:rPr>
      </w:pPr>
      <w:r w:rsidRPr="00091E91">
        <w:rPr>
          <w:rFonts w:cs="Times New Roman"/>
          <w:sz w:val="16"/>
          <w:szCs w:val="16"/>
        </w:rPr>
        <w:t>Fuente: INEGI</w:t>
      </w:r>
    </w:p>
    <w:p w14:paraId="5EA9FC1D" w14:textId="6CA16FC2" w:rsidR="004E0D13" w:rsidRPr="00091E91" w:rsidRDefault="004E0D13" w:rsidP="004E0D13">
      <w:pPr>
        <w:tabs>
          <w:tab w:val="center" w:pos="3348"/>
        </w:tabs>
        <w:spacing w:before="600" w:after="600"/>
        <w:rPr>
          <w:szCs w:val="20"/>
          <w:lang w:val="es-MX"/>
        </w:rPr>
      </w:pPr>
      <w:r w:rsidRPr="00091E91">
        <w:rPr>
          <w:szCs w:val="20"/>
          <w:lang w:val="es-MX"/>
        </w:rPr>
        <w:t xml:space="preserve">El comportamiento del Indicador Coincidente en el pasado mes de </w:t>
      </w:r>
      <w:r w:rsidR="002759AF">
        <w:rPr>
          <w:szCs w:val="20"/>
          <w:lang w:val="es-MX"/>
        </w:rPr>
        <w:t>mayo</w:t>
      </w:r>
      <w:r w:rsidR="00F85FD0" w:rsidRPr="00091E91">
        <w:rPr>
          <w:szCs w:val="20"/>
          <w:lang w:val="es-MX"/>
        </w:rPr>
        <w:t xml:space="preserve"> </w:t>
      </w:r>
      <w:r w:rsidRPr="00091E91">
        <w:rPr>
          <w:szCs w:val="20"/>
          <w:lang w:val="es-MX"/>
        </w:rPr>
        <w:t>fue resultado de la evolución de los componentes cíclicos que lo integran</w:t>
      </w:r>
      <w:r w:rsidR="003B5FBC">
        <w:rPr>
          <w:szCs w:val="20"/>
          <w:lang w:val="es-MX"/>
        </w:rPr>
        <w:t>. Estos se</w:t>
      </w:r>
      <w:r w:rsidRPr="00091E91">
        <w:rPr>
          <w:szCs w:val="20"/>
          <w:lang w:val="es-MX"/>
        </w:rPr>
        <w:t xml:space="preserve"> presentan en el cuadro y las gráficas siguientes.</w:t>
      </w:r>
    </w:p>
    <w:p w14:paraId="3A39CFC2" w14:textId="77777777" w:rsidR="004E0D13" w:rsidRPr="00091E91" w:rsidRDefault="004E0D13">
      <w:pPr>
        <w:jc w:val="left"/>
        <w:rPr>
          <w:szCs w:val="20"/>
          <w:lang w:val="es-MX"/>
        </w:rPr>
      </w:pPr>
      <w:r w:rsidRPr="00091E91">
        <w:rPr>
          <w:szCs w:val="20"/>
          <w:lang w:val="es-MX"/>
        </w:rPr>
        <w:br w:type="page"/>
      </w:r>
    </w:p>
    <w:p w14:paraId="4CC54425" w14:textId="77777777" w:rsidR="003A7D83" w:rsidRDefault="003A7D83" w:rsidP="00B82A35">
      <w:pPr>
        <w:keepNext/>
        <w:keepLines/>
        <w:spacing w:before="480"/>
        <w:jc w:val="center"/>
        <w:rPr>
          <w:rFonts w:cs="Times New Roman"/>
          <w:sz w:val="20"/>
          <w:szCs w:val="20"/>
        </w:rPr>
      </w:pPr>
    </w:p>
    <w:p w14:paraId="56E41C8B" w14:textId="790B97A3"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2</w:t>
      </w:r>
    </w:p>
    <w:p w14:paraId="0827DCE3" w14:textId="77777777" w:rsidR="004E0D13" w:rsidRPr="00091E91" w:rsidRDefault="004E0D13" w:rsidP="00B82A35">
      <w:pPr>
        <w:keepNext/>
        <w:keepLines/>
        <w:jc w:val="center"/>
        <w:rPr>
          <w:b/>
          <w:smallCaps/>
          <w:sz w:val="22"/>
          <w:szCs w:val="20"/>
        </w:rPr>
      </w:pPr>
      <w:r w:rsidRPr="00091E91">
        <w:rPr>
          <w:b/>
          <w:smallCaps/>
          <w:sz w:val="22"/>
          <w:szCs w:val="20"/>
        </w:rPr>
        <w:t>Componentes del Indicador Coincidente</w:t>
      </w:r>
    </w:p>
    <w:p w14:paraId="7C51A283" w14:textId="77777777" w:rsidR="004E0D13" w:rsidRPr="008A340F" w:rsidRDefault="008A340F" w:rsidP="004E0D13">
      <w:pPr>
        <w:keepNext/>
        <w:tabs>
          <w:tab w:val="center" w:pos="3348"/>
        </w:tabs>
        <w:jc w:val="center"/>
        <w:rPr>
          <w:sz w:val="18"/>
          <w:szCs w:val="20"/>
        </w:rPr>
      </w:pPr>
      <w:r w:rsidRPr="008A340F">
        <w:rPr>
          <w:sz w:val="18"/>
          <w:szCs w:val="20"/>
        </w:rPr>
        <w:t>(</w:t>
      </w:r>
      <w:r w:rsidR="004E0D13" w:rsidRPr="008A340F">
        <w:rPr>
          <w:sz w:val="18"/>
          <w:szCs w:val="20"/>
        </w:rPr>
        <w:t>Diferencia en puntos respecto al mes inmediato anterior</w:t>
      </w:r>
      <w:r w:rsidRPr="008A340F">
        <w:rPr>
          <w:sz w:val="18"/>
          <w:szCs w:val="20"/>
        </w:rPr>
        <w:t>)</w:t>
      </w:r>
    </w:p>
    <w:tbl>
      <w:tblPr>
        <w:tblW w:w="5157" w:type="pct"/>
        <w:jc w:val="center"/>
        <w:tblBorders>
          <w:top w:val="double" w:sz="4" w:space="0" w:color="0D0D0D"/>
          <w:left w:val="double" w:sz="4" w:space="0" w:color="0D0D0D"/>
          <w:bottom w:val="double" w:sz="4" w:space="0" w:color="0D0D0D"/>
          <w:right w:val="double" w:sz="4" w:space="0" w:color="0D0D0D"/>
        </w:tblBorders>
        <w:tblLayout w:type="fixed"/>
        <w:tblLook w:val="04A0" w:firstRow="1" w:lastRow="0" w:firstColumn="1" w:lastColumn="0" w:noHBand="0" w:noVBand="1"/>
      </w:tblPr>
      <w:tblGrid>
        <w:gridCol w:w="779"/>
        <w:gridCol w:w="694"/>
        <w:gridCol w:w="1367"/>
        <w:gridCol w:w="1366"/>
        <w:gridCol w:w="1366"/>
        <w:gridCol w:w="1366"/>
        <w:gridCol w:w="1366"/>
        <w:gridCol w:w="1366"/>
      </w:tblGrid>
      <w:tr w:rsidR="00091E91" w:rsidRPr="00091E91" w14:paraId="2662965E" w14:textId="77777777" w:rsidTr="00B0799E">
        <w:trPr>
          <w:trHeight w:val="1308"/>
          <w:jc w:val="center"/>
        </w:trPr>
        <w:tc>
          <w:tcPr>
            <w:tcW w:w="779" w:type="dxa"/>
            <w:tcBorders>
              <w:top w:val="double" w:sz="4" w:space="0" w:color="0D0D0D"/>
              <w:bottom w:val="double" w:sz="4" w:space="0" w:color="0D0D0D"/>
              <w:right w:val="single" w:sz="4" w:space="0" w:color="auto"/>
            </w:tcBorders>
            <w:shd w:val="clear" w:color="auto" w:fill="D9D9D9"/>
          </w:tcPr>
          <w:p w14:paraId="62D488AE" w14:textId="77777777" w:rsidR="00E07385" w:rsidRPr="00091E91" w:rsidRDefault="00E07385" w:rsidP="00496D68">
            <w:pPr>
              <w:tabs>
                <w:tab w:val="center" w:pos="3348"/>
              </w:tabs>
              <w:spacing w:before="480"/>
              <w:jc w:val="center"/>
              <w:rPr>
                <w:sz w:val="16"/>
                <w:szCs w:val="16"/>
              </w:rPr>
            </w:pPr>
            <w:r w:rsidRPr="00091E91">
              <w:rPr>
                <w:sz w:val="16"/>
                <w:szCs w:val="16"/>
              </w:rPr>
              <w:t>Año</w:t>
            </w:r>
          </w:p>
        </w:tc>
        <w:tc>
          <w:tcPr>
            <w:tcW w:w="694" w:type="dxa"/>
            <w:tcBorders>
              <w:top w:val="double" w:sz="4" w:space="0" w:color="0D0D0D"/>
              <w:left w:val="single" w:sz="4" w:space="0" w:color="auto"/>
              <w:bottom w:val="double" w:sz="4" w:space="0" w:color="0D0D0D"/>
              <w:right w:val="single" w:sz="4" w:space="0" w:color="auto"/>
            </w:tcBorders>
            <w:shd w:val="clear" w:color="auto" w:fill="D9D9D9"/>
          </w:tcPr>
          <w:p w14:paraId="0E8C5641" w14:textId="77777777" w:rsidR="00E07385" w:rsidRPr="00091E91" w:rsidRDefault="00E07385" w:rsidP="00496D68">
            <w:pPr>
              <w:tabs>
                <w:tab w:val="center" w:pos="3348"/>
              </w:tabs>
              <w:spacing w:before="480"/>
              <w:ind w:left="-47" w:right="-61"/>
              <w:jc w:val="center"/>
              <w:rPr>
                <w:sz w:val="16"/>
                <w:szCs w:val="16"/>
              </w:rPr>
            </w:pPr>
            <w:r w:rsidRPr="00091E91">
              <w:rPr>
                <w:sz w:val="16"/>
                <w:szCs w:val="16"/>
              </w:rPr>
              <w:t>Mes</w:t>
            </w:r>
          </w:p>
        </w:tc>
        <w:tc>
          <w:tcPr>
            <w:tcW w:w="1367" w:type="dxa"/>
            <w:tcBorders>
              <w:top w:val="double" w:sz="4" w:space="0" w:color="0D0D0D"/>
              <w:left w:val="single" w:sz="4" w:space="0" w:color="auto"/>
              <w:bottom w:val="double" w:sz="4" w:space="0" w:color="0D0D0D"/>
              <w:right w:val="single" w:sz="4" w:space="0" w:color="auto"/>
            </w:tcBorders>
            <w:shd w:val="clear" w:color="auto" w:fill="D9D9D9"/>
          </w:tcPr>
          <w:p w14:paraId="38D5A353" w14:textId="77777777" w:rsidR="005209D1" w:rsidRPr="00091E91" w:rsidRDefault="005209D1" w:rsidP="005209D1">
            <w:pPr>
              <w:spacing w:before="240"/>
              <w:jc w:val="center"/>
              <w:rPr>
                <w:sz w:val="16"/>
                <w:szCs w:val="16"/>
                <w:lang w:val="es-MX" w:eastAsia="es-MX"/>
              </w:rPr>
            </w:pPr>
            <w:r w:rsidRPr="00091E91">
              <w:rPr>
                <w:sz w:val="16"/>
                <w:szCs w:val="16"/>
                <w:lang w:val="es-MX" w:eastAsia="es-MX"/>
              </w:rPr>
              <w:t xml:space="preserve">Indicador </w:t>
            </w:r>
          </w:p>
          <w:p w14:paraId="76E78B54" w14:textId="77777777" w:rsidR="00E07385" w:rsidRPr="00091E91" w:rsidRDefault="005209D1" w:rsidP="005209D1">
            <w:pPr>
              <w:jc w:val="center"/>
              <w:rPr>
                <w:sz w:val="16"/>
                <w:szCs w:val="16"/>
                <w:lang w:val="es-MX" w:eastAsia="es-MX"/>
              </w:rPr>
            </w:pPr>
            <w:r w:rsidRPr="00091E91">
              <w:rPr>
                <w:sz w:val="16"/>
                <w:szCs w:val="16"/>
                <w:lang w:val="es-MX" w:eastAsia="es-MX"/>
              </w:rPr>
              <w:t>Global de la Actividad Económica</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2BD9101A" w14:textId="77777777" w:rsidR="00E07385" w:rsidRPr="00091E91" w:rsidRDefault="00E07385" w:rsidP="00496D68">
            <w:pPr>
              <w:jc w:val="center"/>
              <w:rPr>
                <w:sz w:val="16"/>
                <w:szCs w:val="16"/>
                <w:lang w:val="es-MX" w:eastAsia="es-MX"/>
              </w:rPr>
            </w:pPr>
            <w:r w:rsidRPr="00091E91">
              <w:rPr>
                <w:sz w:val="16"/>
                <w:szCs w:val="16"/>
                <w:lang w:val="es-MX" w:eastAsia="es-MX"/>
              </w:rPr>
              <w:t>Indicador de la Actividad Industrial</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414B6F37" w14:textId="77777777" w:rsidR="00E07385" w:rsidRPr="00091E91" w:rsidRDefault="00E07385" w:rsidP="00496D68">
            <w:pPr>
              <w:jc w:val="center"/>
              <w:rPr>
                <w:sz w:val="16"/>
                <w:szCs w:val="16"/>
                <w:lang w:val="es-MX" w:eastAsia="es-MX"/>
              </w:rPr>
            </w:pPr>
            <w:r w:rsidRPr="00091E91">
              <w:rPr>
                <w:sz w:val="16"/>
                <w:szCs w:val="16"/>
                <w:lang w:val="es-MX" w:eastAsia="es-MX"/>
              </w:rPr>
              <w:t>Índice de Ingresos por Suministro de Bienes y Servicios al por menor</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05F66C8C" w14:textId="77777777" w:rsidR="00E07385" w:rsidRPr="00091E91" w:rsidRDefault="00E07385" w:rsidP="00496D68">
            <w:pPr>
              <w:jc w:val="center"/>
              <w:rPr>
                <w:sz w:val="16"/>
                <w:szCs w:val="16"/>
                <w:lang w:val="es-MX" w:eastAsia="es-MX"/>
              </w:rPr>
            </w:pPr>
            <w:r w:rsidRPr="00091E91">
              <w:rPr>
                <w:sz w:val="16"/>
                <w:szCs w:val="16"/>
                <w:lang w:val="es-MX" w:eastAsia="es-MX"/>
              </w:rPr>
              <w:t>Asegurados Trabajadores Permanentes en el IMSS</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59AEE8FC" w14:textId="77777777" w:rsidR="00E07385" w:rsidRPr="00091E91" w:rsidRDefault="00E07385" w:rsidP="00AA37D7">
            <w:pPr>
              <w:jc w:val="center"/>
              <w:rPr>
                <w:sz w:val="16"/>
                <w:szCs w:val="16"/>
                <w:lang w:val="es-MX" w:eastAsia="es-MX"/>
              </w:rPr>
            </w:pPr>
            <w:r w:rsidRPr="00091E91">
              <w:rPr>
                <w:sz w:val="16"/>
                <w:szCs w:val="16"/>
                <w:lang w:val="es-MX" w:eastAsia="es-MX"/>
              </w:rPr>
              <w:t>Tasa de Desocupación Urbana</w:t>
            </w:r>
          </w:p>
        </w:tc>
        <w:tc>
          <w:tcPr>
            <w:tcW w:w="1366" w:type="dxa"/>
            <w:tcBorders>
              <w:top w:val="double" w:sz="4" w:space="0" w:color="0D0D0D"/>
              <w:left w:val="single" w:sz="4" w:space="0" w:color="auto"/>
              <w:bottom w:val="double" w:sz="4" w:space="0" w:color="0D0D0D"/>
            </w:tcBorders>
            <w:shd w:val="clear" w:color="auto" w:fill="D9D9D9"/>
            <w:vAlign w:val="center"/>
          </w:tcPr>
          <w:p w14:paraId="262CF93E" w14:textId="77777777" w:rsidR="00E07385" w:rsidRPr="00091E91" w:rsidRDefault="00E07385" w:rsidP="00496D68">
            <w:pPr>
              <w:jc w:val="center"/>
              <w:rPr>
                <w:sz w:val="16"/>
                <w:szCs w:val="16"/>
                <w:lang w:val="es-MX" w:eastAsia="es-MX"/>
              </w:rPr>
            </w:pPr>
            <w:r w:rsidRPr="00091E91">
              <w:rPr>
                <w:sz w:val="16"/>
                <w:szCs w:val="16"/>
                <w:lang w:val="es-MX" w:eastAsia="es-MX"/>
              </w:rPr>
              <w:t>Importaciones Totales</w:t>
            </w:r>
          </w:p>
        </w:tc>
      </w:tr>
      <w:tr w:rsidR="00091E91" w:rsidRPr="00091E91" w14:paraId="2EB97C12" w14:textId="77777777" w:rsidTr="00B0799E">
        <w:trPr>
          <w:trHeight w:val="23"/>
          <w:jc w:val="center"/>
        </w:trPr>
        <w:tc>
          <w:tcPr>
            <w:tcW w:w="779" w:type="dxa"/>
            <w:tcBorders>
              <w:right w:val="single" w:sz="4" w:space="0" w:color="auto"/>
            </w:tcBorders>
          </w:tcPr>
          <w:p w14:paraId="2F2F5BA2" w14:textId="77777777" w:rsidR="00C65313" w:rsidRPr="00091E91" w:rsidRDefault="00D30419" w:rsidP="0075206D">
            <w:pPr>
              <w:tabs>
                <w:tab w:val="center" w:pos="3348"/>
              </w:tabs>
              <w:spacing w:before="60"/>
              <w:jc w:val="right"/>
              <w:rPr>
                <w:sz w:val="16"/>
                <w:szCs w:val="16"/>
              </w:rPr>
            </w:pPr>
            <w:r>
              <w:rPr>
                <w:sz w:val="16"/>
                <w:szCs w:val="16"/>
              </w:rPr>
              <w:t>202</w:t>
            </w:r>
            <w:r w:rsidR="0075206D">
              <w:rPr>
                <w:sz w:val="16"/>
                <w:szCs w:val="16"/>
              </w:rPr>
              <w:t>1</w:t>
            </w:r>
          </w:p>
        </w:tc>
        <w:tc>
          <w:tcPr>
            <w:tcW w:w="694" w:type="dxa"/>
            <w:tcBorders>
              <w:left w:val="single" w:sz="4" w:space="0" w:color="auto"/>
              <w:right w:val="single" w:sz="4" w:space="0" w:color="auto"/>
            </w:tcBorders>
          </w:tcPr>
          <w:p w14:paraId="46DB1444" w14:textId="48EF20FA" w:rsidR="00C65313" w:rsidRPr="00091E91" w:rsidRDefault="002759AF" w:rsidP="0075206D">
            <w:pPr>
              <w:tabs>
                <w:tab w:val="right" w:pos="804"/>
              </w:tabs>
              <w:spacing w:before="60"/>
              <w:ind w:right="-61"/>
              <w:jc w:val="left"/>
              <w:rPr>
                <w:sz w:val="16"/>
                <w:szCs w:val="16"/>
                <w:lang w:val="es-MX" w:eastAsia="es-MX"/>
              </w:rPr>
            </w:pPr>
            <w:r>
              <w:rPr>
                <w:sz w:val="16"/>
                <w:szCs w:val="16"/>
                <w:lang w:val="es-MX" w:eastAsia="es-MX"/>
              </w:rPr>
              <w:t>Jun</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5DA55A4E" w14:textId="250ECECE" w:rsidR="00C65313" w:rsidRPr="00091E91" w:rsidRDefault="00C65313" w:rsidP="0075206D">
            <w:pPr>
              <w:tabs>
                <w:tab w:val="decimal" w:pos="331"/>
                <w:tab w:val="decimal" w:pos="503"/>
              </w:tabs>
              <w:spacing w:before="60"/>
              <w:rPr>
                <w:sz w:val="16"/>
                <w:szCs w:val="16"/>
              </w:rPr>
            </w:pPr>
            <w:r w:rsidRPr="00091E91">
              <w:rPr>
                <w:sz w:val="16"/>
                <w:szCs w:val="16"/>
              </w:rPr>
              <w:tab/>
            </w:r>
            <w:r w:rsidR="00230C3F">
              <w:rPr>
                <w:sz w:val="16"/>
                <w:szCs w:val="16"/>
              </w:rPr>
              <w:t>-</w:t>
            </w:r>
            <w:r w:rsidRPr="00091E91">
              <w:rPr>
                <w:sz w:val="16"/>
                <w:szCs w:val="16"/>
              </w:rPr>
              <w:tab/>
              <w:t>0.</w:t>
            </w:r>
            <w:r w:rsidR="00EC19DA">
              <w:rPr>
                <w:sz w:val="16"/>
                <w:szCs w:val="16"/>
              </w:rPr>
              <w:t>0</w:t>
            </w:r>
            <w:r w:rsidR="003E01C8">
              <w:rPr>
                <w:sz w:val="16"/>
                <w:szCs w:val="16"/>
              </w:rPr>
              <w:t>8</w:t>
            </w:r>
          </w:p>
        </w:tc>
        <w:tc>
          <w:tcPr>
            <w:tcW w:w="1366" w:type="dxa"/>
            <w:tcBorders>
              <w:left w:val="single" w:sz="4" w:space="0" w:color="auto"/>
              <w:right w:val="single" w:sz="4" w:space="0" w:color="auto"/>
            </w:tcBorders>
            <w:vAlign w:val="bottom"/>
          </w:tcPr>
          <w:p w14:paraId="2B8647DE" w14:textId="2D90313B" w:rsidR="00C65313" w:rsidRPr="00091E91" w:rsidRDefault="00C65313" w:rsidP="0075206D">
            <w:pPr>
              <w:tabs>
                <w:tab w:val="decimal" w:pos="344"/>
                <w:tab w:val="decimal" w:pos="524"/>
              </w:tabs>
              <w:spacing w:before="60"/>
              <w:rPr>
                <w:sz w:val="16"/>
                <w:szCs w:val="16"/>
              </w:rPr>
            </w:pPr>
            <w:r w:rsidRPr="00091E91">
              <w:rPr>
                <w:sz w:val="16"/>
                <w:szCs w:val="16"/>
              </w:rPr>
              <w:tab/>
            </w:r>
            <w:r w:rsidRPr="00091E91">
              <w:rPr>
                <w:sz w:val="16"/>
                <w:szCs w:val="16"/>
              </w:rPr>
              <w:tab/>
              <w:t>0.</w:t>
            </w:r>
            <w:r w:rsidR="0014689D">
              <w:rPr>
                <w:sz w:val="16"/>
                <w:szCs w:val="16"/>
              </w:rPr>
              <w:t>0</w:t>
            </w:r>
            <w:r w:rsidR="003E01C8">
              <w:rPr>
                <w:sz w:val="16"/>
                <w:szCs w:val="16"/>
              </w:rPr>
              <w:t>4</w:t>
            </w:r>
          </w:p>
        </w:tc>
        <w:tc>
          <w:tcPr>
            <w:tcW w:w="1366" w:type="dxa"/>
            <w:tcBorders>
              <w:left w:val="single" w:sz="4" w:space="0" w:color="auto"/>
              <w:right w:val="single" w:sz="4" w:space="0" w:color="auto"/>
            </w:tcBorders>
            <w:vAlign w:val="bottom"/>
          </w:tcPr>
          <w:p w14:paraId="597FC7D8" w14:textId="5C5272D2" w:rsidR="00C65313" w:rsidRPr="00091E91" w:rsidRDefault="006C345C" w:rsidP="0075206D">
            <w:pPr>
              <w:tabs>
                <w:tab w:val="decimal" w:pos="357"/>
                <w:tab w:val="decimal" w:pos="537"/>
              </w:tabs>
              <w:spacing w:before="60"/>
              <w:rPr>
                <w:sz w:val="16"/>
                <w:szCs w:val="16"/>
              </w:rPr>
            </w:pPr>
            <w:r>
              <w:rPr>
                <w:sz w:val="16"/>
                <w:szCs w:val="16"/>
              </w:rPr>
              <w:tab/>
            </w:r>
            <w:r w:rsidR="00C65313" w:rsidRPr="00091E91">
              <w:rPr>
                <w:sz w:val="16"/>
                <w:szCs w:val="16"/>
              </w:rPr>
              <w:tab/>
            </w:r>
            <w:r w:rsidR="00BF2786" w:rsidRPr="00091E91">
              <w:rPr>
                <w:sz w:val="16"/>
                <w:szCs w:val="16"/>
              </w:rPr>
              <w:t>0.</w:t>
            </w:r>
            <w:r w:rsidR="00723B78">
              <w:rPr>
                <w:sz w:val="16"/>
                <w:szCs w:val="16"/>
              </w:rPr>
              <w:t>0</w:t>
            </w:r>
            <w:r w:rsidR="003E01C8">
              <w:rPr>
                <w:sz w:val="16"/>
                <w:szCs w:val="16"/>
              </w:rPr>
              <w:t>5</w:t>
            </w:r>
          </w:p>
        </w:tc>
        <w:tc>
          <w:tcPr>
            <w:tcW w:w="1366" w:type="dxa"/>
            <w:tcBorders>
              <w:left w:val="single" w:sz="4" w:space="0" w:color="auto"/>
              <w:right w:val="single" w:sz="4" w:space="0" w:color="auto"/>
            </w:tcBorders>
            <w:vAlign w:val="bottom"/>
          </w:tcPr>
          <w:p w14:paraId="16228C27" w14:textId="347EDC57" w:rsidR="00C65313" w:rsidRPr="00091E91" w:rsidRDefault="009C1E34" w:rsidP="0075206D">
            <w:pPr>
              <w:tabs>
                <w:tab w:val="decimal" w:pos="370"/>
                <w:tab w:val="decimal" w:pos="550"/>
              </w:tabs>
              <w:spacing w:before="60"/>
              <w:rPr>
                <w:sz w:val="16"/>
                <w:szCs w:val="16"/>
              </w:rPr>
            </w:pPr>
            <w:r>
              <w:rPr>
                <w:sz w:val="16"/>
                <w:szCs w:val="16"/>
              </w:rPr>
              <w:tab/>
            </w:r>
            <w:r w:rsidR="00C65313" w:rsidRPr="00091E91">
              <w:rPr>
                <w:sz w:val="16"/>
                <w:szCs w:val="16"/>
              </w:rPr>
              <w:tab/>
              <w:t>0.</w:t>
            </w:r>
            <w:r w:rsidR="00723B78">
              <w:rPr>
                <w:sz w:val="16"/>
                <w:szCs w:val="16"/>
              </w:rPr>
              <w:t>2</w:t>
            </w:r>
            <w:r w:rsidR="003E01C8">
              <w:rPr>
                <w:sz w:val="16"/>
                <w:szCs w:val="16"/>
              </w:rPr>
              <w:t>9</w:t>
            </w:r>
          </w:p>
        </w:tc>
        <w:tc>
          <w:tcPr>
            <w:tcW w:w="1366" w:type="dxa"/>
            <w:tcBorders>
              <w:left w:val="single" w:sz="4" w:space="0" w:color="auto"/>
              <w:right w:val="single" w:sz="4" w:space="0" w:color="auto"/>
            </w:tcBorders>
            <w:vAlign w:val="bottom"/>
          </w:tcPr>
          <w:p w14:paraId="4667701C" w14:textId="4C0ADEF2" w:rsidR="00C65313" w:rsidRPr="00091E91" w:rsidRDefault="00C65313" w:rsidP="0075206D">
            <w:pPr>
              <w:tabs>
                <w:tab w:val="decimal" w:pos="361"/>
                <w:tab w:val="decimal" w:pos="563"/>
              </w:tabs>
              <w:spacing w:before="60"/>
              <w:rPr>
                <w:sz w:val="16"/>
                <w:szCs w:val="16"/>
              </w:rPr>
            </w:pPr>
            <w:r w:rsidRPr="00091E91">
              <w:rPr>
                <w:sz w:val="16"/>
                <w:szCs w:val="16"/>
              </w:rPr>
              <w:tab/>
            </w:r>
            <w:r w:rsidR="00EF3CCB">
              <w:rPr>
                <w:sz w:val="16"/>
                <w:szCs w:val="16"/>
              </w:rPr>
              <w:t>-</w:t>
            </w:r>
            <w:r w:rsidRPr="00091E91">
              <w:rPr>
                <w:sz w:val="16"/>
                <w:szCs w:val="16"/>
              </w:rPr>
              <w:tab/>
              <w:t>0.</w:t>
            </w:r>
            <w:r w:rsidR="00D30419">
              <w:rPr>
                <w:sz w:val="16"/>
                <w:szCs w:val="16"/>
              </w:rPr>
              <w:t>2</w:t>
            </w:r>
            <w:r w:rsidR="003E01C8">
              <w:rPr>
                <w:sz w:val="16"/>
                <w:szCs w:val="16"/>
              </w:rPr>
              <w:t>3</w:t>
            </w:r>
          </w:p>
        </w:tc>
        <w:tc>
          <w:tcPr>
            <w:tcW w:w="1366" w:type="dxa"/>
            <w:tcBorders>
              <w:left w:val="single" w:sz="4" w:space="0" w:color="auto"/>
            </w:tcBorders>
            <w:vAlign w:val="bottom"/>
          </w:tcPr>
          <w:p w14:paraId="0944C801" w14:textId="75D9C364" w:rsidR="00C65313" w:rsidRPr="00091E91" w:rsidRDefault="00D30419" w:rsidP="0075206D">
            <w:pPr>
              <w:tabs>
                <w:tab w:val="decimal" w:pos="361"/>
                <w:tab w:val="decimal" w:pos="576"/>
              </w:tabs>
              <w:spacing w:before="60"/>
              <w:rPr>
                <w:sz w:val="16"/>
                <w:szCs w:val="16"/>
              </w:rPr>
            </w:pPr>
            <w:r>
              <w:rPr>
                <w:sz w:val="16"/>
                <w:szCs w:val="16"/>
              </w:rPr>
              <w:tab/>
            </w:r>
            <w:r>
              <w:rPr>
                <w:sz w:val="16"/>
                <w:szCs w:val="16"/>
              </w:rPr>
              <w:tab/>
              <w:t>0.</w:t>
            </w:r>
            <w:r w:rsidR="002D7CC3">
              <w:rPr>
                <w:sz w:val="16"/>
                <w:szCs w:val="16"/>
              </w:rPr>
              <w:t>16</w:t>
            </w:r>
          </w:p>
        </w:tc>
      </w:tr>
      <w:tr w:rsidR="008C72DB" w:rsidRPr="00091E91" w14:paraId="32DE4069" w14:textId="77777777" w:rsidTr="00B0799E">
        <w:trPr>
          <w:trHeight w:val="23"/>
          <w:jc w:val="center"/>
        </w:trPr>
        <w:tc>
          <w:tcPr>
            <w:tcW w:w="779" w:type="dxa"/>
            <w:tcBorders>
              <w:right w:val="single" w:sz="4" w:space="0" w:color="auto"/>
            </w:tcBorders>
          </w:tcPr>
          <w:p w14:paraId="1B2EDB8D" w14:textId="77777777" w:rsidR="008C72DB" w:rsidRPr="00091E91" w:rsidRDefault="008C72DB" w:rsidP="00772B5C">
            <w:pPr>
              <w:tabs>
                <w:tab w:val="center" w:pos="3348"/>
              </w:tabs>
              <w:jc w:val="right"/>
              <w:rPr>
                <w:sz w:val="16"/>
                <w:szCs w:val="16"/>
              </w:rPr>
            </w:pPr>
          </w:p>
        </w:tc>
        <w:tc>
          <w:tcPr>
            <w:tcW w:w="694" w:type="dxa"/>
            <w:tcBorders>
              <w:left w:val="single" w:sz="4" w:space="0" w:color="auto"/>
              <w:right w:val="single" w:sz="4" w:space="0" w:color="auto"/>
            </w:tcBorders>
          </w:tcPr>
          <w:p w14:paraId="6FA966FE" w14:textId="77777777" w:rsidR="008C72DB" w:rsidRPr="00091E91" w:rsidRDefault="008C72DB" w:rsidP="00772B5C">
            <w:pPr>
              <w:tabs>
                <w:tab w:val="right" w:pos="804"/>
              </w:tabs>
              <w:ind w:right="-61"/>
              <w:jc w:val="left"/>
              <w:rPr>
                <w:sz w:val="16"/>
                <w:szCs w:val="16"/>
                <w:lang w:val="es-MX" w:eastAsia="es-MX"/>
              </w:rPr>
            </w:pPr>
            <w:r>
              <w:rPr>
                <w:sz w:val="16"/>
                <w:szCs w:val="16"/>
                <w:lang w:val="es-MX" w:eastAsia="es-MX"/>
              </w:rPr>
              <w:t>Jul.</w:t>
            </w:r>
          </w:p>
        </w:tc>
        <w:tc>
          <w:tcPr>
            <w:tcW w:w="1367" w:type="dxa"/>
            <w:tcBorders>
              <w:left w:val="single" w:sz="4" w:space="0" w:color="auto"/>
              <w:right w:val="single" w:sz="4" w:space="0" w:color="auto"/>
            </w:tcBorders>
            <w:vAlign w:val="bottom"/>
          </w:tcPr>
          <w:p w14:paraId="50E11602" w14:textId="610AFE15" w:rsidR="008C72DB" w:rsidRPr="00091E91" w:rsidRDefault="008C72DB" w:rsidP="00772B5C">
            <w:pPr>
              <w:tabs>
                <w:tab w:val="decimal" w:pos="331"/>
                <w:tab w:val="decimal" w:pos="503"/>
              </w:tabs>
              <w:rPr>
                <w:sz w:val="16"/>
                <w:szCs w:val="16"/>
              </w:rPr>
            </w:pPr>
            <w:r w:rsidRPr="00091E91">
              <w:rPr>
                <w:sz w:val="16"/>
                <w:szCs w:val="16"/>
              </w:rPr>
              <w:tab/>
            </w:r>
            <w:r w:rsidR="00EF3CCB">
              <w:rPr>
                <w:sz w:val="16"/>
                <w:szCs w:val="16"/>
              </w:rPr>
              <w:t>-</w:t>
            </w:r>
            <w:r>
              <w:rPr>
                <w:sz w:val="16"/>
                <w:szCs w:val="16"/>
              </w:rPr>
              <w:tab/>
              <w:t>0.</w:t>
            </w:r>
            <w:r w:rsidR="00D73DA3">
              <w:rPr>
                <w:sz w:val="16"/>
                <w:szCs w:val="16"/>
              </w:rPr>
              <w:t>1</w:t>
            </w:r>
            <w:r w:rsidR="003E01C8">
              <w:rPr>
                <w:sz w:val="16"/>
                <w:szCs w:val="16"/>
              </w:rPr>
              <w:t>0</w:t>
            </w:r>
          </w:p>
        </w:tc>
        <w:tc>
          <w:tcPr>
            <w:tcW w:w="1366" w:type="dxa"/>
            <w:tcBorders>
              <w:left w:val="single" w:sz="4" w:space="0" w:color="auto"/>
              <w:right w:val="single" w:sz="4" w:space="0" w:color="auto"/>
            </w:tcBorders>
            <w:vAlign w:val="bottom"/>
          </w:tcPr>
          <w:p w14:paraId="66162EC1" w14:textId="77777777" w:rsidR="008C72DB" w:rsidRPr="00091E91" w:rsidRDefault="008C72DB" w:rsidP="00772B5C">
            <w:pPr>
              <w:tabs>
                <w:tab w:val="decimal" w:pos="344"/>
                <w:tab w:val="decimal" w:pos="524"/>
              </w:tabs>
              <w:rPr>
                <w:sz w:val="16"/>
                <w:szCs w:val="16"/>
              </w:rPr>
            </w:pPr>
            <w:r w:rsidRPr="00091E91">
              <w:rPr>
                <w:sz w:val="16"/>
                <w:szCs w:val="16"/>
              </w:rPr>
              <w:tab/>
            </w:r>
            <w:r w:rsidRPr="00091E91">
              <w:rPr>
                <w:sz w:val="16"/>
                <w:szCs w:val="16"/>
              </w:rPr>
              <w:tab/>
              <w:t>0.</w:t>
            </w:r>
            <w:r w:rsidR="007D14BD">
              <w:rPr>
                <w:sz w:val="16"/>
                <w:szCs w:val="16"/>
              </w:rPr>
              <w:t>0</w:t>
            </w:r>
            <w:r w:rsidR="0014689D">
              <w:rPr>
                <w:sz w:val="16"/>
                <w:szCs w:val="16"/>
              </w:rPr>
              <w:t>7</w:t>
            </w:r>
          </w:p>
        </w:tc>
        <w:tc>
          <w:tcPr>
            <w:tcW w:w="1366" w:type="dxa"/>
            <w:tcBorders>
              <w:left w:val="single" w:sz="4" w:space="0" w:color="auto"/>
              <w:right w:val="single" w:sz="4" w:space="0" w:color="auto"/>
            </w:tcBorders>
            <w:vAlign w:val="bottom"/>
          </w:tcPr>
          <w:p w14:paraId="7C0C8EC2" w14:textId="77777777" w:rsidR="008C72DB" w:rsidRPr="00091E91" w:rsidRDefault="008C72DB" w:rsidP="00772B5C">
            <w:pPr>
              <w:tabs>
                <w:tab w:val="decimal" w:pos="357"/>
                <w:tab w:val="decimal" w:pos="537"/>
              </w:tabs>
              <w:rPr>
                <w:sz w:val="16"/>
                <w:szCs w:val="16"/>
              </w:rPr>
            </w:pPr>
            <w:r w:rsidRPr="00091E91">
              <w:rPr>
                <w:sz w:val="16"/>
                <w:szCs w:val="16"/>
              </w:rPr>
              <w:tab/>
            </w:r>
            <w:r>
              <w:rPr>
                <w:sz w:val="16"/>
                <w:szCs w:val="16"/>
              </w:rPr>
              <w:tab/>
              <w:t>0.0</w:t>
            </w:r>
            <w:r w:rsidR="00E5009E">
              <w:rPr>
                <w:sz w:val="16"/>
                <w:szCs w:val="16"/>
              </w:rPr>
              <w:t>3</w:t>
            </w:r>
          </w:p>
        </w:tc>
        <w:tc>
          <w:tcPr>
            <w:tcW w:w="1366" w:type="dxa"/>
            <w:tcBorders>
              <w:left w:val="single" w:sz="4" w:space="0" w:color="auto"/>
              <w:right w:val="single" w:sz="4" w:space="0" w:color="auto"/>
            </w:tcBorders>
            <w:vAlign w:val="bottom"/>
          </w:tcPr>
          <w:p w14:paraId="08CD90DB" w14:textId="77777777" w:rsidR="008C72DB" w:rsidRPr="00091E91" w:rsidRDefault="008C72DB" w:rsidP="00772B5C">
            <w:pPr>
              <w:tabs>
                <w:tab w:val="decimal" w:pos="370"/>
                <w:tab w:val="decimal" w:pos="550"/>
              </w:tabs>
              <w:rPr>
                <w:sz w:val="16"/>
                <w:szCs w:val="16"/>
              </w:rPr>
            </w:pPr>
            <w:r w:rsidRPr="00091E91">
              <w:rPr>
                <w:sz w:val="16"/>
                <w:szCs w:val="16"/>
              </w:rPr>
              <w:tab/>
            </w:r>
            <w:r>
              <w:rPr>
                <w:sz w:val="16"/>
                <w:szCs w:val="16"/>
              </w:rPr>
              <w:tab/>
              <w:t>0.3</w:t>
            </w:r>
            <w:r w:rsidR="00217101">
              <w:rPr>
                <w:sz w:val="16"/>
                <w:szCs w:val="16"/>
              </w:rPr>
              <w:t>3</w:t>
            </w:r>
          </w:p>
        </w:tc>
        <w:tc>
          <w:tcPr>
            <w:tcW w:w="1366" w:type="dxa"/>
            <w:tcBorders>
              <w:left w:val="single" w:sz="4" w:space="0" w:color="auto"/>
              <w:right w:val="single" w:sz="4" w:space="0" w:color="auto"/>
            </w:tcBorders>
            <w:vAlign w:val="bottom"/>
          </w:tcPr>
          <w:p w14:paraId="513AD615" w14:textId="77777777" w:rsidR="008C72DB" w:rsidRPr="00091E91" w:rsidRDefault="009243D7" w:rsidP="00772B5C">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21</w:t>
            </w:r>
          </w:p>
        </w:tc>
        <w:tc>
          <w:tcPr>
            <w:tcW w:w="1366" w:type="dxa"/>
            <w:tcBorders>
              <w:left w:val="single" w:sz="4" w:space="0" w:color="auto"/>
            </w:tcBorders>
            <w:vAlign w:val="bottom"/>
          </w:tcPr>
          <w:p w14:paraId="5933CA21" w14:textId="652FC282" w:rsidR="008C72DB" w:rsidRPr="00091E91" w:rsidRDefault="008C72DB" w:rsidP="00772B5C">
            <w:pPr>
              <w:tabs>
                <w:tab w:val="decimal" w:pos="361"/>
                <w:tab w:val="decimal" w:pos="576"/>
              </w:tabs>
              <w:rPr>
                <w:sz w:val="16"/>
                <w:szCs w:val="16"/>
              </w:rPr>
            </w:pPr>
            <w:r w:rsidRPr="00091E91">
              <w:rPr>
                <w:sz w:val="16"/>
                <w:szCs w:val="16"/>
              </w:rPr>
              <w:tab/>
            </w:r>
            <w:r w:rsidRPr="00091E91">
              <w:rPr>
                <w:sz w:val="16"/>
                <w:szCs w:val="16"/>
              </w:rPr>
              <w:tab/>
              <w:t>0.</w:t>
            </w:r>
            <w:r>
              <w:rPr>
                <w:sz w:val="16"/>
                <w:szCs w:val="16"/>
              </w:rPr>
              <w:t>1</w:t>
            </w:r>
            <w:r w:rsidR="002D7CC3">
              <w:rPr>
                <w:sz w:val="16"/>
                <w:szCs w:val="16"/>
              </w:rPr>
              <w:t>0</w:t>
            </w:r>
          </w:p>
        </w:tc>
      </w:tr>
      <w:tr w:rsidR="002C10C6" w:rsidRPr="00091E91" w14:paraId="3E734B80" w14:textId="77777777" w:rsidTr="00B0799E">
        <w:trPr>
          <w:trHeight w:val="23"/>
          <w:jc w:val="center"/>
        </w:trPr>
        <w:tc>
          <w:tcPr>
            <w:tcW w:w="779" w:type="dxa"/>
            <w:tcBorders>
              <w:right w:val="single" w:sz="4" w:space="0" w:color="auto"/>
            </w:tcBorders>
          </w:tcPr>
          <w:p w14:paraId="1359CF9E" w14:textId="77777777" w:rsidR="002C10C6" w:rsidRPr="00091E91" w:rsidRDefault="002C10C6" w:rsidP="000D7ED7">
            <w:pPr>
              <w:tabs>
                <w:tab w:val="center" w:pos="3348"/>
              </w:tabs>
              <w:jc w:val="right"/>
              <w:rPr>
                <w:sz w:val="16"/>
                <w:szCs w:val="16"/>
              </w:rPr>
            </w:pPr>
          </w:p>
        </w:tc>
        <w:tc>
          <w:tcPr>
            <w:tcW w:w="694" w:type="dxa"/>
            <w:tcBorders>
              <w:left w:val="single" w:sz="4" w:space="0" w:color="auto"/>
              <w:right w:val="single" w:sz="4" w:space="0" w:color="auto"/>
            </w:tcBorders>
          </w:tcPr>
          <w:p w14:paraId="777EA135" w14:textId="77777777" w:rsidR="002C10C6" w:rsidRPr="00091E91" w:rsidRDefault="002C10C6" w:rsidP="000D7ED7">
            <w:pPr>
              <w:tabs>
                <w:tab w:val="right" w:pos="804"/>
              </w:tabs>
              <w:ind w:right="-61"/>
              <w:jc w:val="left"/>
              <w:rPr>
                <w:sz w:val="16"/>
                <w:szCs w:val="16"/>
                <w:lang w:val="es-MX" w:eastAsia="es-MX"/>
              </w:rPr>
            </w:pPr>
            <w:r>
              <w:rPr>
                <w:sz w:val="16"/>
                <w:szCs w:val="16"/>
                <w:lang w:val="es-MX" w:eastAsia="es-MX"/>
              </w:rPr>
              <w:t>Ago.</w:t>
            </w:r>
          </w:p>
        </w:tc>
        <w:tc>
          <w:tcPr>
            <w:tcW w:w="1367" w:type="dxa"/>
            <w:tcBorders>
              <w:left w:val="single" w:sz="4" w:space="0" w:color="auto"/>
              <w:right w:val="single" w:sz="4" w:space="0" w:color="auto"/>
            </w:tcBorders>
            <w:vAlign w:val="bottom"/>
          </w:tcPr>
          <w:p w14:paraId="4FFB7307" w14:textId="77777777" w:rsidR="002C10C6" w:rsidRPr="00091E91" w:rsidRDefault="002C10C6" w:rsidP="000D7ED7">
            <w:pPr>
              <w:tabs>
                <w:tab w:val="decimal" w:pos="331"/>
                <w:tab w:val="decimal" w:pos="503"/>
              </w:tabs>
              <w:rPr>
                <w:sz w:val="16"/>
                <w:szCs w:val="16"/>
              </w:rPr>
            </w:pPr>
            <w:r w:rsidRPr="00091E91">
              <w:rPr>
                <w:sz w:val="16"/>
                <w:szCs w:val="16"/>
              </w:rPr>
              <w:tab/>
            </w:r>
            <w:r w:rsidR="00EF3CCB">
              <w:rPr>
                <w:sz w:val="16"/>
                <w:szCs w:val="16"/>
              </w:rPr>
              <w:t>-</w:t>
            </w:r>
            <w:r>
              <w:rPr>
                <w:sz w:val="16"/>
                <w:szCs w:val="16"/>
              </w:rPr>
              <w:tab/>
              <w:t>0.</w:t>
            </w:r>
            <w:r w:rsidR="00D30419">
              <w:rPr>
                <w:sz w:val="16"/>
                <w:szCs w:val="16"/>
              </w:rPr>
              <w:t>1</w:t>
            </w:r>
            <w:r w:rsidR="00EC19DA">
              <w:rPr>
                <w:sz w:val="16"/>
                <w:szCs w:val="16"/>
              </w:rPr>
              <w:t>0</w:t>
            </w:r>
          </w:p>
        </w:tc>
        <w:tc>
          <w:tcPr>
            <w:tcW w:w="1366" w:type="dxa"/>
            <w:tcBorders>
              <w:left w:val="single" w:sz="4" w:space="0" w:color="auto"/>
              <w:right w:val="single" w:sz="4" w:space="0" w:color="auto"/>
            </w:tcBorders>
            <w:vAlign w:val="bottom"/>
          </w:tcPr>
          <w:p w14:paraId="7C78A849" w14:textId="77777777" w:rsidR="002C10C6" w:rsidRPr="00091E91" w:rsidRDefault="002C10C6" w:rsidP="000D7ED7">
            <w:pPr>
              <w:tabs>
                <w:tab w:val="decimal" w:pos="344"/>
                <w:tab w:val="decimal" w:pos="524"/>
              </w:tabs>
              <w:rPr>
                <w:sz w:val="16"/>
                <w:szCs w:val="16"/>
              </w:rPr>
            </w:pPr>
            <w:r w:rsidRPr="00091E91">
              <w:rPr>
                <w:sz w:val="16"/>
                <w:szCs w:val="16"/>
              </w:rPr>
              <w:tab/>
            </w:r>
            <w:r w:rsidRPr="00091E91">
              <w:rPr>
                <w:sz w:val="16"/>
                <w:szCs w:val="16"/>
              </w:rPr>
              <w:tab/>
              <w:t>0.</w:t>
            </w:r>
            <w:r w:rsidR="00516382">
              <w:rPr>
                <w:sz w:val="16"/>
                <w:szCs w:val="16"/>
              </w:rPr>
              <w:t>10</w:t>
            </w:r>
          </w:p>
        </w:tc>
        <w:tc>
          <w:tcPr>
            <w:tcW w:w="1366" w:type="dxa"/>
            <w:tcBorders>
              <w:left w:val="single" w:sz="4" w:space="0" w:color="auto"/>
              <w:right w:val="single" w:sz="4" w:space="0" w:color="auto"/>
            </w:tcBorders>
            <w:vAlign w:val="bottom"/>
          </w:tcPr>
          <w:p w14:paraId="3BDCE311" w14:textId="77777777" w:rsidR="002C10C6" w:rsidRPr="00091E91" w:rsidRDefault="002C10C6" w:rsidP="000D7ED7">
            <w:pPr>
              <w:tabs>
                <w:tab w:val="decimal" w:pos="357"/>
                <w:tab w:val="decimal" w:pos="537"/>
              </w:tabs>
              <w:rPr>
                <w:sz w:val="16"/>
                <w:szCs w:val="16"/>
              </w:rPr>
            </w:pPr>
            <w:r w:rsidRPr="00091E91">
              <w:rPr>
                <w:sz w:val="16"/>
                <w:szCs w:val="16"/>
              </w:rPr>
              <w:tab/>
            </w:r>
            <w:r>
              <w:rPr>
                <w:sz w:val="16"/>
                <w:szCs w:val="16"/>
              </w:rPr>
              <w:tab/>
              <w:t>0.0</w:t>
            </w:r>
            <w:r w:rsidR="00E5009E">
              <w:rPr>
                <w:sz w:val="16"/>
                <w:szCs w:val="16"/>
              </w:rPr>
              <w:t>3</w:t>
            </w:r>
          </w:p>
        </w:tc>
        <w:tc>
          <w:tcPr>
            <w:tcW w:w="1366" w:type="dxa"/>
            <w:tcBorders>
              <w:left w:val="single" w:sz="4" w:space="0" w:color="auto"/>
              <w:right w:val="single" w:sz="4" w:space="0" w:color="auto"/>
            </w:tcBorders>
            <w:vAlign w:val="bottom"/>
          </w:tcPr>
          <w:p w14:paraId="23FFE868" w14:textId="77777777" w:rsidR="002C10C6" w:rsidRPr="00091E91" w:rsidRDefault="002C10C6" w:rsidP="000D7ED7">
            <w:pPr>
              <w:tabs>
                <w:tab w:val="decimal" w:pos="370"/>
                <w:tab w:val="decimal" w:pos="550"/>
              </w:tabs>
              <w:rPr>
                <w:sz w:val="16"/>
                <w:szCs w:val="16"/>
              </w:rPr>
            </w:pPr>
            <w:r w:rsidRPr="00091E91">
              <w:rPr>
                <w:sz w:val="16"/>
                <w:szCs w:val="16"/>
              </w:rPr>
              <w:tab/>
            </w:r>
            <w:r>
              <w:rPr>
                <w:sz w:val="16"/>
                <w:szCs w:val="16"/>
              </w:rPr>
              <w:tab/>
              <w:t>0.3</w:t>
            </w:r>
            <w:r w:rsidR="00D30419">
              <w:rPr>
                <w:sz w:val="16"/>
                <w:szCs w:val="16"/>
              </w:rPr>
              <w:t>2</w:t>
            </w:r>
          </w:p>
        </w:tc>
        <w:tc>
          <w:tcPr>
            <w:tcW w:w="1366" w:type="dxa"/>
            <w:tcBorders>
              <w:left w:val="single" w:sz="4" w:space="0" w:color="auto"/>
              <w:right w:val="single" w:sz="4" w:space="0" w:color="auto"/>
            </w:tcBorders>
            <w:vAlign w:val="bottom"/>
          </w:tcPr>
          <w:p w14:paraId="2B83A078" w14:textId="77777777" w:rsidR="002C10C6" w:rsidRPr="00091E91" w:rsidRDefault="002C10C6" w:rsidP="000D7ED7">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21</w:t>
            </w:r>
          </w:p>
        </w:tc>
        <w:tc>
          <w:tcPr>
            <w:tcW w:w="1366" w:type="dxa"/>
            <w:tcBorders>
              <w:left w:val="single" w:sz="4" w:space="0" w:color="auto"/>
            </w:tcBorders>
            <w:vAlign w:val="bottom"/>
          </w:tcPr>
          <w:p w14:paraId="73AFE864" w14:textId="109CE952" w:rsidR="002C10C6" w:rsidRPr="00091E91" w:rsidRDefault="002C10C6" w:rsidP="000D7ED7">
            <w:pPr>
              <w:tabs>
                <w:tab w:val="decimal" w:pos="361"/>
                <w:tab w:val="decimal" w:pos="576"/>
              </w:tabs>
              <w:rPr>
                <w:sz w:val="16"/>
                <w:szCs w:val="16"/>
              </w:rPr>
            </w:pPr>
            <w:r w:rsidRPr="00091E91">
              <w:rPr>
                <w:sz w:val="16"/>
                <w:szCs w:val="16"/>
              </w:rPr>
              <w:tab/>
            </w:r>
            <w:r w:rsidRPr="00091E91">
              <w:rPr>
                <w:sz w:val="16"/>
                <w:szCs w:val="16"/>
              </w:rPr>
              <w:tab/>
              <w:t>0.</w:t>
            </w:r>
            <w:r w:rsidR="0075206D">
              <w:rPr>
                <w:sz w:val="16"/>
                <w:szCs w:val="16"/>
              </w:rPr>
              <w:t>0</w:t>
            </w:r>
            <w:r w:rsidR="002D7CC3">
              <w:rPr>
                <w:sz w:val="16"/>
                <w:szCs w:val="16"/>
              </w:rPr>
              <w:t>5</w:t>
            </w:r>
          </w:p>
        </w:tc>
      </w:tr>
      <w:tr w:rsidR="00D30419" w:rsidRPr="00091E91" w14:paraId="4715237F" w14:textId="77777777" w:rsidTr="00B0799E">
        <w:trPr>
          <w:trHeight w:val="23"/>
          <w:jc w:val="center"/>
        </w:trPr>
        <w:tc>
          <w:tcPr>
            <w:tcW w:w="779" w:type="dxa"/>
            <w:tcBorders>
              <w:right w:val="single" w:sz="4" w:space="0" w:color="auto"/>
            </w:tcBorders>
          </w:tcPr>
          <w:p w14:paraId="68243B0C" w14:textId="77777777" w:rsidR="00D30419" w:rsidRPr="00091E91" w:rsidRDefault="00D30419" w:rsidP="00B82A35">
            <w:pPr>
              <w:tabs>
                <w:tab w:val="center" w:pos="3348"/>
              </w:tabs>
              <w:jc w:val="right"/>
              <w:rPr>
                <w:sz w:val="16"/>
                <w:szCs w:val="16"/>
              </w:rPr>
            </w:pPr>
          </w:p>
        </w:tc>
        <w:tc>
          <w:tcPr>
            <w:tcW w:w="694" w:type="dxa"/>
            <w:tcBorders>
              <w:left w:val="single" w:sz="4" w:space="0" w:color="auto"/>
              <w:right w:val="single" w:sz="4" w:space="0" w:color="auto"/>
            </w:tcBorders>
          </w:tcPr>
          <w:p w14:paraId="50FA3B7C" w14:textId="77777777" w:rsidR="00D30419" w:rsidRPr="00091E91" w:rsidRDefault="00D30419" w:rsidP="00B82A35">
            <w:pPr>
              <w:tabs>
                <w:tab w:val="right" w:pos="804"/>
              </w:tabs>
              <w:ind w:right="-61"/>
              <w:jc w:val="left"/>
              <w:rPr>
                <w:sz w:val="16"/>
                <w:szCs w:val="16"/>
                <w:lang w:val="es-MX" w:eastAsia="es-MX"/>
              </w:rPr>
            </w:pPr>
            <w:r>
              <w:rPr>
                <w:sz w:val="16"/>
                <w:szCs w:val="16"/>
                <w:lang w:val="es-MX" w:eastAsia="es-MX"/>
              </w:rPr>
              <w:t>Sep.</w:t>
            </w:r>
          </w:p>
        </w:tc>
        <w:tc>
          <w:tcPr>
            <w:tcW w:w="1367" w:type="dxa"/>
            <w:tcBorders>
              <w:left w:val="single" w:sz="4" w:space="0" w:color="auto"/>
              <w:right w:val="single" w:sz="4" w:space="0" w:color="auto"/>
            </w:tcBorders>
            <w:vAlign w:val="bottom"/>
          </w:tcPr>
          <w:p w14:paraId="2AC8F51E" w14:textId="77777777" w:rsidR="00D30419" w:rsidRPr="00091E91" w:rsidRDefault="00D30419" w:rsidP="00B82A35">
            <w:pPr>
              <w:tabs>
                <w:tab w:val="decimal" w:pos="331"/>
                <w:tab w:val="decimal" w:pos="503"/>
              </w:tabs>
              <w:rPr>
                <w:sz w:val="16"/>
                <w:szCs w:val="16"/>
              </w:rPr>
            </w:pPr>
            <w:r w:rsidRPr="00091E91">
              <w:rPr>
                <w:sz w:val="16"/>
                <w:szCs w:val="16"/>
              </w:rPr>
              <w:tab/>
            </w:r>
            <w:r w:rsidR="00EF3CCB">
              <w:rPr>
                <w:sz w:val="16"/>
                <w:szCs w:val="16"/>
              </w:rPr>
              <w:t>-</w:t>
            </w:r>
            <w:r>
              <w:rPr>
                <w:sz w:val="16"/>
                <w:szCs w:val="16"/>
              </w:rPr>
              <w:tab/>
              <w:t>0.</w:t>
            </w:r>
            <w:r w:rsidR="00C5153E">
              <w:rPr>
                <w:sz w:val="16"/>
                <w:szCs w:val="16"/>
              </w:rPr>
              <w:t>0</w:t>
            </w:r>
            <w:r w:rsidR="00516382">
              <w:rPr>
                <w:sz w:val="16"/>
                <w:szCs w:val="16"/>
              </w:rPr>
              <w:t>5</w:t>
            </w:r>
          </w:p>
        </w:tc>
        <w:tc>
          <w:tcPr>
            <w:tcW w:w="1366" w:type="dxa"/>
            <w:tcBorders>
              <w:left w:val="single" w:sz="4" w:space="0" w:color="auto"/>
              <w:right w:val="single" w:sz="4" w:space="0" w:color="auto"/>
            </w:tcBorders>
            <w:vAlign w:val="bottom"/>
          </w:tcPr>
          <w:p w14:paraId="7A70370B" w14:textId="72B09FF6" w:rsidR="00D30419" w:rsidRPr="00091E91" w:rsidRDefault="00D30419" w:rsidP="00B82A35">
            <w:pPr>
              <w:tabs>
                <w:tab w:val="decimal" w:pos="344"/>
                <w:tab w:val="decimal" w:pos="524"/>
              </w:tabs>
              <w:rPr>
                <w:sz w:val="16"/>
                <w:szCs w:val="16"/>
              </w:rPr>
            </w:pPr>
            <w:r w:rsidRPr="00091E91">
              <w:rPr>
                <w:sz w:val="16"/>
                <w:szCs w:val="16"/>
              </w:rPr>
              <w:tab/>
            </w:r>
            <w:r w:rsidRPr="00091E91">
              <w:rPr>
                <w:sz w:val="16"/>
                <w:szCs w:val="16"/>
              </w:rPr>
              <w:tab/>
              <w:t>0.</w:t>
            </w:r>
            <w:r w:rsidR="00031FAF">
              <w:rPr>
                <w:sz w:val="16"/>
                <w:szCs w:val="16"/>
              </w:rPr>
              <w:t>1</w:t>
            </w:r>
            <w:r w:rsidR="003E01C8">
              <w:rPr>
                <w:sz w:val="16"/>
                <w:szCs w:val="16"/>
              </w:rPr>
              <w:t>3</w:t>
            </w:r>
          </w:p>
        </w:tc>
        <w:tc>
          <w:tcPr>
            <w:tcW w:w="1366" w:type="dxa"/>
            <w:tcBorders>
              <w:left w:val="single" w:sz="4" w:space="0" w:color="auto"/>
              <w:right w:val="single" w:sz="4" w:space="0" w:color="auto"/>
            </w:tcBorders>
            <w:vAlign w:val="bottom"/>
          </w:tcPr>
          <w:p w14:paraId="3DFC9536" w14:textId="77777777" w:rsidR="00D30419" w:rsidRPr="00091E91" w:rsidRDefault="00D30419" w:rsidP="00B82A35">
            <w:pPr>
              <w:tabs>
                <w:tab w:val="decimal" w:pos="357"/>
                <w:tab w:val="decimal" w:pos="537"/>
              </w:tabs>
              <w:rPr>
                <w:sz w:val="16"/>
                <w:szCs w:val="16"/>
              </w:rPr>
            </w:pPr>
            <w:r w:rsidRPr="00091E91">
              <w:rPr>
                <w:sz w:val="16"/>
                <w:szCs w:val="16"/>
              </w:rPr>
              <w:tab/>
            </w:r>
            <w:r>
              <w:rPr>
                <w:sz w:val="16"/>
                <w:szCs w:val="16"/>
              </w:rPr>
              <w:tab/>
              <w:t>0.0</w:t>
            </w:r>
            <w:r w:rsidR="0014689D">
              <w:rPr>
                <w:sz w:val="16"/>
                <w:szCs w:val="16"/>
              </w:rPr>
              <w:t>5</w:t>
            </w:r>
          </w:p>
        </w:tc>
        <w:tc>
          <w:tcPr>
            <w:tcW w:w="1366" w:type="dxa"/>
            <w:tcBorders>
              <w:left w:val="single" w:sz="4" w:space="0" w:color="auto"/>
              <w:right w:val="single" w:sz="4" w:space="0" w:color="auto"/>
            </w:tcBorders>
            <w:vAlign w:val="bottom"/>
          </w:tcPr>
          <w:p w14:paraId="1DF507F8" w14:textId="77777777" w:rsidR="00D30419" w:rsidRPr="00091E91" w:rsidRDefault="00D30419" w:rsidP="00B82A35">
            <w:pPr>
              <w:tabs>
                <w:tab w:val="decimal" w:pos="370"/>
                <w:tab w:val="decimal" w:pos="550"/>
              </w:tabs>
              <w:rPr>
                <w:sz w:val="16"/>
                <w:szCs w:val="16"/>
              </w:rPr>
            </w:pPr>
            <w:r w:rsidRPr="00091E91">
              <w:rPr>
                <w:sz w:val="16"/>
                <w:szCs w:val="16"/>
              </w:rPr>
              <w:tab/>
            </w:r>
            <w:r>
              <w:rPr>
                <w:sz w:val="16"/>
                <w:szCs w:val="16"/>
              </w:rPr>
              <w:tab/>
              <w:t>0.</w:t>
            </w:r>
            <w:r w:rsidR="00217101">
              <w:rPr>
                <w:sz w:val="16"/>
                <w:szCs w:val="16"/>
              </w:rPr>
              <w:t>2</w:t>
            </w:r>
            <w:r w:rsidR="0014689D">
              <w:rPr>
                <w:sz w:val="16"/>
                <w:szCs w:val="16"/>
              </w:rPr>
              <w:t>7</w:t>
            </w:r>
          </w:p>
        </w:tc>
        <w:tc>
          <w:tcPr>
            <w:tcW w:w="1366" w:type="dxa"/>
            <w:tcBorders>
              <w:left w:val="single" w:sz="4" w:space="0" w:color="auto"/>
              <w:right w:val="single" w:sz="4" w:space="0" w:color="auto"/>
            </w:tcBorders>
            <w:vAlign w:val="bottom"/>
          </w:tcPr>
          <w:p w14:paraId="5C3F7648" w14:textId="77777777" w:rsidR="00D30419" w:rsidRPr="00091E91" w:rsidRDefault="00D30419" w:rsidP="00B82A35">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w:t>
            </w:r>
            <w:r w:rsidR="00414DD4">
              <w:rPr>
                <w:sz w:val="16"/>
                <w:szCs w:val="16"/>
              </w:rPr>
              <w:t>2</w:t>
            </w:r>
          </w:p>
        </w:tc>
        <w:tc>
          <w:tcPr>
            <w:tcW w:w="1366" w:type="dxa"/>
            <w:tcBorders>
              <w:left w:val="single" w:sz="4" w:space="0" w:color="auto"/>
            </w:tcBorders>
            <w:vAlign w:val="bottom"/>
          </w:tcPr>
          <w:p w14:paraId="09A9830C" w14:textId="0A730860" w:rsidR="00D30419" w:rsidRPr="00091E91" w:rsidRDefault="00D30419" w:rsidP="00B82A35">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2D7CC3">
              <w:rPr>
                <w:sz w:val="16"/>
                <w:szCs w:val="16"/>
              </w:rPr>
              <w:t>4</w:t>
            </w:r>
          </w:p>
        </w:tc>
      </w:tr>
      <w:tr w:rsidR="0075206D" w:rsidRPr="00091E91" w14:paraId="56C58783" w14:textId="77777777" w:rsidTr="00B0799E">
        <w:trPr>
          <w:trHeight w:val="23"/>
          <w:jc w:val="center"/>
        </w:trPr>
        <w:tc>
          <w:tcPr>
            <w:tcW w:w="779" w:type="dxa"/>
            <w:tcBorders>
              <w:right w:val="single" w:sz="4" w:space="0" w:color="auto"/>
            </w:tcBorders>
          </w:tcPr>
          <w:p w14:paraId="10FFAB90" w14:textId="77777777" w:rsidR="0075206D" w:rsidRPr="00091E91" w:rsidRDefault="0075206D" w:rsidP="00692B29">
            <w:pPr>
              <w:tabs>
                <w:tab w:val="center" w:pos="3348"/>
              </w:tabs>
              <w:jc w:val="right"/>
              <w:rPr>
                <w:sz w:val="16"/>
                <w:szCs w:val="16"/>
              </w:rPr>
            </w:pPr>
          </w:p>
        </w:tc>
        <w:tc>
          <w:tcPr>
            <w:tcW w:w="694" w:type="dxa"/>
            <w:tcBorders>
              <w:left w:val="single" w:sz="4" w:space="0" w:color="auto"/>
              <w:right w:val="single" w:sz="4" w:space="0" w:color="auto"/>
            </w:tcBorders>
          </w:tcPr>
          <w:p w14:paraId="3B65606C" w14:textId="77777777" w:rsidR="0075206D" w:rsidRPr="00091E91" w:rsidRDefault="0075206D" w:rsidP="00692B29">
            <w:pPr>
              <w:tabs>
                <w:tab w:val="right" w:pos="804"/>
              </w:tabs>
              <w:ind w:right="-61"/>
              <w:jc w:val="left"/>
              <w:rPr>
                <w:sz w:val="16"/>
                <w:szCs w:val="16"/>
                <w:lang w:val="es-MX" w:eastAsia="es-MX"/>
              </w:rPr>
            </w:pPr>
            <w:r>
              <w:rPr>
                <w:sz w:val="16"/>
                <w:szCs w:val="16"/>
                <w:lang w:val="es-MX" w:eastAsia="es-MX"/>
              </w:rPr>
              <w:t>Oct.</w:t>
            </w:r>
          </w:p>
        </w:tc>
        <w:tc>
          <w:tcPr>
            <w:tcW w:w="1367" w:type="dxa"/>
            <w:tcBorders>
              <w:left w:val="single" w:sz="4" w:space="0" w:color="auto"/>
              <w:right w:val="single" w:sz="4" w:space="0" w:color="auto"/>
            </w:tcBorders>
            <w:vAlign w:val="bottom"/>
          </w:tcPr>
          <w:p w14:paraId="3B30D00C" w14:textId="77777777" w:rsidR="0075206D" w:rsidRPr="00091E91" w:rsidRDefault="0075206D" w:rsidP="00692B29">
            <w:pPr>
              <w:tabs>
                <w:tab w:val="decimal" w:pos="331"/>
                <w:tab w:val="decimal" w:pos="503"/>
              </w:tabs>
              <w:rPr>
                <w:sz w:val="16"/>
                <w:szCs w:val="16"/>
              </w:rPr>
            </w:pPr>
            <w:r w:rsidRPr="00091E91">
              <w:rPr>
                <w:sz w:val="16"/>
                <w:szCs w:val="16"/>
              </w:rPr>
              <w:tab/>
            </w:r>
            <w:r>
              <w:rPr>
                <w:sz w:val="16"/>
                <w:szCs w:val="16"/>
              </w:rPr>
              <w:tab/>
              <w:t>0.0</w:t>
            </w:r>
            <w:r w:rsidR="00516382">
              <w:rPr>
                <w:sz w:val="16"/>
                <w:szCs w:val="16"/>
              </w:rPr>
              <w:t>2</w:t>
            </w:r>
          </w:p>
        </w:tc>
        <w:tc>
          <w:tcPr>
            <w:tcW w:w="1366" w:type="dxa"/>
            <w:tcBorders>
              <w:left w:val="single" w:sz="4" w:space="0" w:color="auto"/>
              <w:right w:val="single" w:sz="4" w:space="0" w:color="auto"/>
            </w:tcBorders>
            <w:vAlign w:val="bottom"/>
          </w:tcPr>
          <w:p w14:paraId="5AAA3AC5" w14:textId="77777777" w:rsidR="0075206D" w:rsidRPr="00091E91" w:rsidRDefault="0075206D" w:rsidP="00692B29">
            <w:pPr>
              <w:tabs>
                <w:tab w:val="decimal" w:pos="344"/>
                <w:tab w:val="decimal" w:pos="524"/>
              </w:tabs>
              <w:rPr>
                <w:sz w:val="16"/>
                <w:szCs w:val="16"/>
              </w:rPr>
            </w:pPr>
            <w:r w:rsidRPr="00091E91">
              <w:rPr>
                <w:sz w:val="16"/>
                <w:szCs w:val="16"/>
              </w:rPr>
              <w:tab/>
            </w:r>
            <w:r w:rsidRPr="00091E91">
              <w:rPr>
                <w:sz w:val="16"/>
                <w:szCs w:val="16"/>
              </w:rPr>
              <w:tab/>
              <w:t>0.</w:t>
            </w:r>
            <w:r w:rsidR="00DE5264">
              <w:rPr>
                <w:sz w:val="16"/>
                <w:szCs w:val="16"/>
              </w:rPr>
              <w:t>1</w:t>
            </w:r>
            <w:r w:rsidR="00516382">
              <w:rPr>
                <w:sz w:val="16"/>
                <w:szCs w:val="16"/>
              </w:rPr>
              <w:t>9</w:t>
            </w:r>
          </w:p>
        </w:tc>
        <w:tc>
          <w:tcPr>
            <w:tcW w:w="1366" w:type="dxa"/>
            <w:tcBorders>
              <w:left w:val="single" w:sz="4" w:space="0" w:color="auto"/>
              <w:right w:val="single" w:sz="4" w:space="0" w:color="auto"/>
            </w:tcBorders>
            <w:vAlign w:val="bottom"/>
          </w:tcPr>
          <w:p w14:paraId="4F9D6C4F" w14:textId="77777777" w:rsidR="0075206D" w:rsidRPr="00091E91" w:rsidRDefault="0075206D" w:rsidP="00692B29">
            <w:pPr>
              <w:tabs>
                <w:tab w:val="decimal" w:pos="357"/>
                <w:tab w:val="decimal" w:pos="537"/>
              </w:tabs>
              <w:rPr>
                <w:sz w:val="16"/>
                <w:szCs w:val="16"/>
              </w:rPr>
            </w:pPr>
            <w:r w:rsidRPr="00091E91">
              <w:rPr>
                <w:sz w:val="16"/>
                <w:szCs w:val="16"/>
              </w:rPr>
              <w:tab/>
            </w:r>
            <w:r>
              <w:rPr>
                <w:sz w:val="16"/>
                <w:szCs w:val="16"/>
              </w:rPr>
              <w:tab/>
              <w:t>0.0</w:t>
            </w:r>
            <w:r w:rsidR="0014689D">
              <w:rPr>
                <w:sz w:val="16"/>
                <w:szCs w:val="16"/>
              </w:rPr>
              <w:t>8</w:t>
            </w:r>
          </w:p>
        </w:tc>
        <w:tc>
          <w:tcPr>
            <w:tcW w:w="1366" w:type="dxa"/>
            <w:tcBorders>
              <w:left w:val="single" w:sz="4" w:space="0" w:color="auto"/>
              <w:right w:val="single" w:sz="4" w:space="0" w:color="auto"/>
            </w:tcBorders>
            <w:vAlign w:val="bottom"/>
          </w:tcPr>
          <w:p w14:paraId="6550FD3F" w14:textId="70496D33" w:rsidR="0075206D" w:rsidRPr="00091E91" w:rsidRDefault="0075206D" w:rsidP="00692B29">
            <w:pPr>
              <w:tabs>
                <w:tab w:val="decimal" w:pos="370"/>
                <w:tab w:val="decimal" w:pos="550"/>
              </w:tabs>
              <w:rPr>
                <w:sz w:val="16"/>
                <w:szCs w:val="16"/>
              </w:rPr>
            </w:pPr>
            <w:r w:rsidRPr="00091E91">
              <w:rPr>
                <w:sz w:val="16"/>
                <w:szCs w:val="16"/>
              </w:rPr>
              <w:tab/>
            </w:r>
            <w:r>
              <w:rPr>
                <w:sz w:val="16"/>
                <w:szCs w:val="16"/>
              </w:rPr>
              <w:tab/>
              <w:t>0.2</w:t>
            </w:r>
            <w:r w:rsidR="003E01C8">
              <w:rPr>
                <w:sz w:val="16"/>
                <w:szCs w:val="16"/>
              </w:rPr>
              <w:t>1</w:t>
            </w:r>
          </w:p>
        </w:tc>
        <w:tc>
          <w:tcPr>
            <w:tcW w:w="1366" w:type="dxa"/>
            <w:tcBorders>
              <w:left w:val="single" w:sz="4" w:space="0" w:color="auto"/>
              <w:right w:val="single" w:sz="4" w:space="0" w:color="auto"/>
            </w:tcBorders>
            <w:vAlign w:val="bottom"/>
          </w:tcPr>
          <w:p w14:paraId="6F103EF6" w14:textId="2076260B" w:rsidR="0075206D" w:rsidRPr="00091E91" w:rsidRDefault="0075206D" w:rsidP="00692B29">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w:t>
            </w:r>
            <w:r w:rsidR="003E01C8">
              <w:rPr>
                <w:sz w:val="16"/>
                <w:szCs w:val="16"/>
              </w:rPr>
              <w:t>3</w:t>
            </w:r>
          </w:p>
        </w:tc>
        <w:tc>
          <w:tcPr>
            <w:tcW w:w="1366" w:type="dxa"/>
            <w:tcBorders>
              <w:left w:val="single" w:sz="4" w:space="0" w:color="auto"/>
            </w:tcBorders>
            <w:vAlign w:val="bottom"/>
          </w:tcPr>
          <w:p w14:paraId="5D4C64D8" w14:textId="11EE94CC" w:rsidR="0075206D" w:rsidRPr="00091E91" w:rsidRDefault="0075206D" w:rsidP="00692B29">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2D7CC3">
              <w:rPr>
                <w:sz w:val="16"/>
                <w:szCs w:val="16"/>
              </w:rPr>
              <w:t>6</w:t>
            </w:r>
          </w:p>
        </w:tc>
      </w:tr>
      <w:tr w:rsidR="00091E91" w:rsidRPr="00091E91" w14:paraId="7E0FA3E2" w14:textId="77777777" w:rsidTr="00B0799E">
        <w:trPr>
          <w:trHeight w:val="23"/>
          <w:jc w:val="center"/>
        </w:trPr>
        <w:tc>
          <w:tcPr>
            <w:tcW w:w="779" w:type="dxa"/>
            <w:tcBorders>
              <w:right w:val="single" w:sz="4" w:space="0" w:color="auto"/>
            </w:tcBorders>
          </w:tcPr>
          <w:p w14:paraId="72EC8CA5" w14:textId="77777777" w:rsidR="00F223E3" w:rsidRPr="00091E91" w:rsidRDefault="00F223E3" w:rsidP="00A9716D">
            <w:pPr>
              <w:tabs>
                <w:tab w:val="center" w:pos="3348"/>
              </w:tabs>
              <w:jc w:val="right"/>
              <w:rPr>
                <w:sz w:val="16"/>
                <w:szCs w:val="16"/>
              </w:rPr>
            </w:pPr>
          </w:p>
        </w:tc>
        <w:tc>
          <w:tcPr>
            <w:tcW w:w="694" w:type="dxa"/>
            <w:tcBorders>
              <w:left w:val="single" w:sz="4" w:space="0" w:color="auto"/>
              <w:right w:val="single" w:sz="4" w:space="0" w:color="auto"/>
            </w:tcBorders>
          </w:tcPr>
          <w:p w14:paraId="77DC90E5" w14:textId="77777777" w:rsidR="00F223E3" w:rsidRPr="00091E91" w:rsidRDefault="0075206D" w:rsidP="00F223E3">
            <w:pPr>
              <w:tabs>
                <w:tab w:val="right" w:pos="804"/>
              </w:tabs>
              <w:ind w:right="-61"/>
              <w:jc w:val="left"/>
              <w:rPr>
                <w:sz w:val="16"/>
                <w:szCs w:val="16"/>
                <w:lang w:val="es-MX" w:eastAsia="es-MX"/>
              </w:rPr>
            </w:pPr>
            <w:r>
              <w:rPr>
                <w:sz w:val="16"/>
                <w:szCs w:val="16"/>
                <w:lang w:val="es-MX" w:eastAsia="es-MX"/>
              </w:rPr>
              <w:t>Nov</w:t>
            </w:r>
            <w:r w:rsidR="00097924">
              <w:rPr>
                <w:sz w:val="16"/>
                <w:szCs w:val="16"/>
                <w:lang w:val="es-MX" w:eastAsia="es-MX"/>
              </w:rPr>
              <w:t>.</w:t>
            </w:r>
          </w:p>
        </w:tc>
        <w:tc>
          <w:tcPr>
            <w:tcW w:w="1367" w:type="dxa"/>
            <w:tcBorders>
              <w:left w:val="single" w:sz="4" w:space="0" w:color="auto"/>
              <w:right w:val="single" w:sz="4" w:space="0" w:color="auto"/>
            </w:tcBorders>
            <w:vAlign w:val="bottom"/>
          </w:tcPr>
          <w:p w14:paraId="63AFA43D" w14:textId="77777777" w:rsidR="00F223E3" w:rsidRPr="00091E91" w:rsidRDefault="00F223E3" w:rsidP="00F223E3">
            <w:pPr>
              <w:tabs>
                <w:tab w:val="decimal" w:pos="331"/>
                <w:tab w:val="decimal" w:pos="503"/>
              </w:tabs>
              <w:rPr>
                <w:sz w:val="16"/>
                <w:szCs w:val="16"/>
              </w:rPr>
            </w:pPr>
            <w:r w:rsidRPr="00091E91">
              <w:rPr>
                <w:sz w:val="16"/>
                <w:szCs w:val="16"/>
              </w:rPr>
              <w:tab/>
            </w:r>
            <w:r w:rsidR="00EA6CE1">
              <w:rPr>
                <w:sz w:val="16"/>
                <w:szCs w:val="16"/>
              </w:rPr>
              <w:tab/>
              <w:t>0</w:t>
            </w:r>
            <w:r w:rsidR="009875AD">
              <w:rPr>
                <w:sz w:val="16"/>
                <w:szCs w:val="16"/>
              </w:rPr>
              <w:t>.</w:t>
            </w:r>
            <w:r w:rsidR="00516382">
              <w:rPr>
                <w:sz w:val="16"/>
                <w:szCs w:val="16"/>
              </w:rPr>
              <w:t>11</w:t>
            </w:r>
          </w:p>
        </w:tc>
        <w:tc>
          <w:tcPr>
            <w:tcW w:w="1366" w:type="dxa"/>
            <w:tcBorders>
              <w:left w:val="single" w:sz="4" w:space="0" w:color="auto"/>
              <w:right w:val="single" w:sz="4" w:space="0" w:color="auto"/>
            </w:tcBorders>
            <w:vAlign w:val="bottom"/>
          </w:tcPr>
          <w:p w14:paraId="643CAC86" w14:textId="762F1202" w:rsidR="00F223E3" w:rsidRPr="00091E91" w:rsidRDefault="00F223E3" w:rsidP="00F223E3">
            <w:pPr>
              <w:tabs>
                <w:tab w:val="decimal" w:pos="344"/>
                <w:tab w:val="decimal" w:pos="524"/>
              </w:tabs>
              <w:rPr>
                <w:sz w:val="16"/>
                <w:szCs w:val="16"/>
              </w:rPr>
            </w:pPr>
            <w:r w:rsidRPr="00091E91">
              <w:rPr>
                <w:sz w:val="16"/>
                <w:szCs w:val="16"/>
              </w:rPr>
              <w:tab/>
            </w:r>
            <w:r w:rsidRPr="00091E91">
              <w:rPr>
                <w:sz w:val="16"/>
                <w:szCs w:val="16"/>
              </w:rPr>
              <w:tab/>
              <w:t>0.</w:t>
            </w:r>
            <w:r w:rsidR="00031FAF">
              <w:rPr>
                <w:sz w:val="16"/>
                <w:szCs w:val="16"/>
              </w:rPr>
              <w:t>2</w:t>
            </w:r>
            <w:r w:rsidR="003E01C8">
              <w:rPr>
                <w:sz w:val="16"/>
                <w:szCs w:val="16"/>
              </w:rPr>
              <w:t>3</w:t>
            </w:r>
          </w:p>
        </w:tc>
        <w:tc>
          <w:tcPr>
            <w:tcW w:w="1366" w:type="dxa"/>
            <w:tcBorders>
              <w:left w:val="single" w:sz="4" w:space="0" w:color="auto"/>
              <w:right w:val="single" w:sz="4" w:space="0" w:color="auto"/>
            </w:tcBorders>
            <w:vAlign w:val="bottom"/>
          </w:tcPr>
          <w:p w14:paraId="06B36DE5" w14:textId="389AAE2F" w:rsidR="00F223E3" w:rsidRPr="00091E91" w:rsidRDefault="00F223E3" w:rsidP="00F223E3">
            <w:pPr>
              <w:tabs>
                <w:tab w:val="decimal" w:pos="357"/>
                <w:tab w:val="decimal" w:pos="537"/>
              </w:tabs>
              <w:rPr>
                <w:sz w:val="16"/>
                <w:szCs w:val="16"/>
              </w:rPr>
            </w:pPr>
            <w:r w:rsidRPr="00091E91">
              <w:rPr>
                <w:sz w:val="16"/>
                <w:szCs w:val="16"/>
              </w:rPr>
              <w:tab/>
            </w:r>
            <w:r w:rsidR="00242C2C">
              <w:rPr>
                <w:sz w:val="16"/>
                <w:szCs w:val="16"/>
              </w:rPr>
              <w:tab/>
              <w:t>0.</w:t>
            </w:r>
            <w:r w:rsidR="0014689D">
              <w:rPr>
                <w:sz w:val="16"/>
                <w:szCs w:val="16"/>
              </w:rPr>
              <w:t>1</w:t>
            </w:r>
            <w:r w:rsidR="003E01C8">
              <w:rPr>
                <w:sz w:val="16"/>
                <w:szCs w:val="16"/>
              </w:rPr>
              <w:t>1</w:t>
            </w:r>
          </w:p>
        </w:tc>
        <w:tc>
          <w:tcPr>
            <w:tcW w:w="1366" w:type="dxa"/>
            <w:tcBorders>
              <w:left w:val="single" w:sz="4" w:space="0" w:color="auto"/>
              <w:right w:val="single" w:sz="4" w:space="0" w:color="auto"/>
            </w:tcBorders>
            <w:vAlign w:val="bottom"/>
          </w:tcPr>
          <w:p w14:paraId="2C8B9C2C" w14:textId="3DAF5A88" w:rsidR="00F223E3" w:rsidRPr="00091E91" w:rsidRDefault="00CE0F58" w:rsidP="00F223E3">
            <w:pPr>
              <w:tabs>
                <w:tab w:val="decimal" w:pos="370"/>
                <w:tab w:val="decimal" w:pos="550"/>
              </w:tabs>
              <w:rPr>
                <w:sz w:val="16"/>
                <w:szCs w:val="16"/>
              </w:rPr>
            </w:pPr>
            <w:r w:rsidRPr="00091E91">
              <w:rPr>
                <w:sz w:val="16"/>
                <w:szCs w:val="16"/>
              </w:rPr>
              <w:tab/>
            </w:r>
            <w:r w:rsidR="006C345C">
              <w:rPr>
                <w:sz w:val="16"/>
                <w:szCs w:val="16"/>
              </w:rPr>
              <w:tab/>
              <w:t>0.</w:t>
            </w:r>
            <w:r w:rsidR="00217101">
              <w:rPr>
                <w:sz w:val="16"/>
                <w:szCs w:val="16"/>
              </w:rPr>
              <w:t>1</w:t>
            </w:r>
            <w:r w:rsidR="003E01C8">
              <w:rPr>
                <w:sz w:val="16"/>
                <w:szCs w:val="16"/>
              </w:rPr>
              <w:t>6</w:t>
            </w:r>
          </w:p>
        </w:tc>
        <w:tc>
          <w:tcPr>
            <w:tcW w:w="1366" w:type="dxa"/>
            <w:tcBorders>
              <w:left w:val="single" w:sz="4" w:space="0" w:color="auto"/>
              <w:right w:val="single" w:sz="4" w:space="0" w:color="auto"/>
            </w:tcBorders>
            <w:vAlign w:val="bottom"/>
          </w:tcPr>
          <w:p w14:paraId="02F2FD62" w14:textId="77777777" w:rsidR="00F223E3" w:rsidRPr="00091E91" w:rsidRDefault="00777C99" w:rsidP="00F223E3">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23</w:t>
            </w:r>
          </w:p>
        </w:tc>
        <w:tc>
          <w:tcPr>
            <w:tcW w:w="1366" w:type="dxa"/>
            <w:tcBorders>
              <w:left w:val="single" w:sz="4" w:space="0" w:color="auto"/>
            </w:tcBorders>
            <w:vAlign w:val="bottom"/>
          </w:tcPr>
          <w:p w14:paraId="3EEF5153" w14:textId="21309C12" w:rsidR="00F223E3" w:rsidRPr="00091E91" w:rsidRDefault="00F223E3" w:rsidP="00F223E3">
            <w:pPr>
              <w:tabs>
                <w:tab w:val="decimal" w:pos="361"/>
                <w:tab w:val="decimal" w:pos="576"/>
              </w:tabs>
              <w:rPr>
                <w:sz w:val="16"/>
                <w:szCs w:val="16"/>
              </w:rPr>
            </w:pPr>
            <w:r w:rsidRPr="00091E91">
              <w:rPr>
                <w:sz w:val="16"/>
                <w:szCs w:val="16"/>
              </w:rPr>
              <w:tab/>
            </w:r>
            <w:r w:rsidRPr="00091E91">
              <w:rPr>
                <w:sz w:val="16"/>
                <w:szCs w:val="16"/>
              </w:rPr>
              <w:tab/>
              <w:t>0.</w:t>
            </w:r>
            <w:r w:rsidR="00AE06CD">
              <w:rPr>
                <w:sz w:val="16"/>
                <w:szCs w:val="16"/>
              </w:rPr>
              <w:t>1</w:t>
            </w:r>
            <w:r w:rsidR="002D7CC3">
              <w:rPr>
                <w:sz w:val="16"/>
                <w:szCs w:val="16"/>
              </w:rPr>
              <w:t>1</w:t>
            </w:r>
          </w:p>
        </w:tc>
      </w:tr>
      <w:tr w:rsidR="006F19C6" w:rsidRPr="00091E91" w14:paraId="4F71CDA3" w14:textId="77777777" w:rsidTr="00B0799E">
        <w:trPr>
          <w:trHeight w:val="23"/>
          <w:jc w:val="center"/>
        </w:trPr>
        <w:tc>
          <w:tcPr>
            <w:tcW w:w="779" w:type="dxa"/>
            <w:tcBorders>
              <w:right w:val="single" w:sz="4" w:space="0" w:color="auto"/>
            </w:tcBorders>
          </w:tcPr>
          <w:p w14:paraId="390F17ED" w14:textId="77777777" w:rsidR="006F19C6" w:rsidRPr="00091E91" w:rsidRDefault="006F19C6" w:rsidP="00692B29">
            <w:pPr>
              <w:tabs>
                <w:tab w:val="center" w:pos="3348"/>
              </w:tabs>
              <w:spacing w:after="60"/>
              <w:jc w:val="right"/>
              <w:rPr>
                <w:sz w:val="16"/>
                <w:szCs w:val="16"/>
              </w:rPr>
            </w:pPr>
          </w:p>
        </w:tc>
        <w:tc>
          <w:tcPr>
            <w:tcW w:w="694" w:type="dxa"/>
            <w:tcBorders>
              <w:left w:val="single" w:sz="4" w:space="0" w:color="auto"/>
              <w:right w:val="single" w:sz="4" w:space="0" w:color="auto"/>
            </w:tcBorders>
          </w:tcPr>
          <w:p w14:paraId="1315BEA2" w14:textId="77777777" w:rsidR="006F19C6" w:rsidRPr="00091E91" w:rsidRDefault="006F19C6" w:rsidP="00692B29">
            <w:pPr>
              <w:tabs>
                <w:tab w:val="right" w:pos="804"/>
              </w:tabs>
              <w:spacing w:after="60"/>
              <w:ind w:right="-61"/>
              <w:jc w:val="left"/>
              <w:rPr>
                <w:sz w:val="16"/>
                <w:szCs w:val="16"/>
                <w:lang w:val="es-MX" w:eastAsia="es-MX"/>
              </w:rPr>
            </w:pPr>
            <w:r>
              <w:rPr>
                <w:sz w:val="16"/>
                <w:szCs w:val="16"/>
                <w:lang w:val="es-MX" w:eastAsia="es-MX"/>
              </w:rPr>
              <w:t>Dic</w:t>
            </w:r>
            <w:r w:rsidRPr="00091E91">
              <w:rPr>
                <w:sz w:val="16"/>
                <w:szCs w:val="16"/>
                <w:lang w:val="es-MX" w:eastAsia="es-MX"/>
              </w:rPr>
              <w:t>.</w:t>
            </w:r>
          </w:p>
        </w:tc>
        <w:tc>
          <w:tcPr>
            <w:tcW w:w="1367" w:type="dxa"/>
            <w:tcBorders>
              <w:left w:val="single" w:sz="4" w:space="0" w:color="auto"/>
              <w:right w:val="single" w:sz="4" w:space="0" w:color="auto"/>
            </w:tcBorders>
            <w:vAlign w:val="bottom"/>
          </w:tcPr>
          <w:p w14:paraId="443F1708" w14:textId="77777777" w:rsidR="006F19C6" w:rsidRPr="00091E91" w:rsidRDefault="006F19C6" w:rsidP="00692B29">
            <w:pPr>
              <w:tabs>
                <w:tab w:val="decimal" w:pos="331"/>
                <w:tab w:val="decimal" w:pos="503"/>
              </w:tabs>
              <w:spacing w:after="60"/>
              <w:rPr>
                <w:sz w:val="16"/>
                <w:szCs w:val="16"/>
              </w:rPr>
            </w:pPr>
            <w:r w:rsidRPr="00091E91">
              <w:rPr>
                <w:sz w:val="16"/>
                <w:szCs w:val="16"/>
              </w:rPr>
              <w:tab/>
            </w:r>
            <w:r w:rsidRPr="00091E91">
              <w:rPr>
                <w:sz w:val="16"/>
                <w:szCs w:val="16"/>
              </w:rPr>
              <w:tab/>
            </w:r>
            <w:r>
              <w:rPr>
                <w:sz w:val="16"/>
                <w:szCs w:val="16"/>
              </w:rPr>
              <w:t>0.</w:t>
            </w:r>
            <w:r w:rsidR="0039106F">
              <w:rPr>
                <w:sz w:val="16"/>
                <w:szCs w:val="16"/>
              </w:rPr>
              <w:t>1</w:t>
            </w:r>
            <w:r w:rsidR="00516382">
              <w:rPr>
                <w:sz w:val="16"/>
                <w:szCs w:val="16"/>
              </w:rPr>
              <w:t>7</w:t>
            </w:r>
          </w:p>
        </w:tc>
        <w:tc>
          <w:tcPr>
            <w:tcW w:w="1366" w:type="dxa"/>
            <w:tcBorders>
              <w:left w:val="single" w:sz="4" w:space="0" w:color="auto"/>
              <w:right w:val="single" w:sz="4" w:space="0" w:color="auto"/>
            </w:tcBorders>
            <w:vAlign w:val="bottom"/>
          </w:tcPr>
          <w:p w14:paraId="43636100" w14:textId="5ED49981" w:rsidR="006F19C6" w:rsidRPr="00091E91" w:rsidRDefault="006F19C6" w:rsidP="00692B29">
            <w:pPr>
              <w:tabs>
                <w:tab w:val="decimal" w:pos="344"/>
                <w:tab w:val="decimal" w:pos="524"/>
              </w:tabs>
              <w:spacing w:after="60"/>
              <w:rPr>
                <w:sz w:val="16"/>
                <w:szCs w:val="16"/>
              </w:rPr>
            </w:pPr>
            <w:r w:rsidRPr="00091E91">
              <w:rPr>
                <w:sz w:val="16"/>
                <w:szCs w:val="16"/>
              </w:rPr>
              <w:tab/>
            </w:r>
            <w:r w:rsidRPr="00091E91">
              <w:rPr>
                <w:sz w:val="16"/>
                <w:szCs w:val="16"/>
              </w:rPr>
              <w:tab/>
              <w:t>0.</w:t>
            </w:r>
            <w:r w:rsidR="00DE5264">
              <w:rPr>
                <w:sz w:val="16"/>
                <w:szCs w:val="16"/>
              </w:rPr>
              <w:t>2</w:t>
            </w:r>
            <w:r w:rsidR="003E01C8">
              <w:rPr>
                <w:sz w:val="16"/>
                <w:szCs w:val="16"/>
              </w:rPr>
              <w:t>6</w:t>
            </w:r>
          </w:p>
        </w:tc>
        <w:tc>
          <w:tcPr>
            <w:tcW w:w="1366" w:type="dxa"/>
            <w:tcBorders>
              <w:left w:val="single" w:sz="4" w:space="0" w:color="auto"/>
              <w:right w:val="single" w:sz="4" w:space="0" w:color="auto"/>
            </w:tcBorders>
            <w:vAlign w:val="bottom"/>
          </w:tcPr>
          <w:p w14:paraId="568D27B2" w14:textId="6F6141A1" w:rsidR="006F19C6" w:rsidRPr="00091E91" w:rsidRDefault="006F19C6" w:rsidP="00692B29">
            <w:pPr>
              <w:tabs>
                <w:tab w:val="decimal" w:pos="357"/>
                <w:tab w:val="decimal" w:pos="537"/>
              </w:tabs>
              <w:spacing w:after="60"/>
              <w:rPr>
                <w:sz w:val="16"/>
                <w:szCs w:val="16"/>
              </w:rPr>
            </w:pPr>
            <w:r w:rsidRPr="00091E91">
              <w:rPr>
                <w:sz w:val="16"/>
                <w:szCs w:val="16"/>
              </w:rPr>
              <w:tab/>
            </w:r>
            <w:r w:rsidRPr="00091E91">
              <w:rPr>
                <w:sz w:val="16"/>
                <w:szCs w:val="16"/>
              </w:rPr>
              <w:tab/>
              <w:t>0.</w:t>
            </w:r>
            <w:r w:rsidR="00E5009E">
              <w:rPr>
                <w:sz w:val="16"/>
                <w:szCs w:val="16"/>
              </w:rPr>
              <w:t>1</w:t>
            </w:r>
            <w:r w:rsidR="003E01C8">
              <w:rPr>
                <w:sz w:val="16"/>
                <w:szCs w:val="16"/>
              </w:rPr>
              <w:t>4</w:t>
            </w:r>
          </w:p>
        </w:tc>
        <w:tc>
          <w:tcPr>
            <w:tcW w:w="1366" w:type="dxa"/>
            <w:tcBorders>
              <w:left w:val="single" w:sz="4" w:space="0" w:color="auto"/>
              <w:right w:val="single" w:sz="4" w:space="0" w:color="auto"/>
            </w:tcBorders>
            <w:vAlign w:val="bottom"/>
          </w:tcPr>
          <w:p w14:paraId="0038CAAF" w14:textId="77777777" w:rsidR="006F19C6" w:rsidRPr="00091E91" w:rsidRDefault="006F19C6" w:rsidP="00692B29">
            <w:pPr>
              <w:tabs>
                <w:tab w:val="decimal" w:pos="370"/>
                <w:tab w:val="decimal" w:pos="550"/>
              </w:tabs>
              <w:spacing w:after="60"/>
              <w:rPr>
                <w:sz w:val="16"/>
                <w:szCs w:val="16"/>
              </w:rPr>
            </w:pPr>
            <w:r w:rsidRPr="00091E91">
              <w:rPr>
                <w:sz w:val="16"/>
                <w:szCs w:val="16"/>
              </w:rPr>
              <w:tab/>
            </w:r>
            <w:r w:rsidRPr="00091E91">
              <w:rPr>
                <w:sz w:val="16"/>
                <w:szCs w:val="16"/>
              </w:rPr>
              <w:tab/>
              <w:t>0.</w:t>
            </w:r>
            <w:r>
              <w:rPr>
                <w:sz w:val="16"/>
                <w:szCs w:val="16"/>
              </w:rPr>
              <w:t>1</w:t>
            </w:r>
            <w:r w:rsidR="00723B78">
              <w:rPr>
                <w:sz w:val="16"/>
                <w:szCs w:val="16"/>
              </w:rPr>
              <w:t>3</w:t>
            </w:r>
          </w:p>
        </w:tc>
        <w:tc>
          <w:tcPr>
            <w:tcW w:w="1366" w:type="dxa"/>
            <w:tcBorders>
              <w:left w:val="single" w:sz="4" w:space="0" w:color="auto"/>
              <w:right w:val="single" w:sz="4" w:space="0" w:color="auto"/>
            </w:tcBorders>
            <w:vAlign w:val="bottom"/>
          </w:tcPr>
          <w:p w14:paraId="1DC44816" w14:textId="77777777" w:rsidR="006F19C6" w:rsidRPr="00091E91" w:rsidRDefault="006F19C6" w:rsidP="00692B29">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t>0.</w:t>
            </w:r>
            <w:r w:rsidR="007122C3">
              <w:rPr>
                <w:sz w:val="16"/>
                <w:szCs w:val="16"/>
              </w:rPr>
              <w:t>24</w:t>
            </w:r>
          </w:p>
        </w:tc>
        <w:tc>
          <w:tcPr>
            <w:tcW w:w="1366" w:type="dxa"/>
            <w:tcBorders>
              <w:left w:val="single" w:sz="4" w:space="0" w:color="auto"/>
            </w:tcBorders>
            <w:vAlign w:val="bottom"/>
          </w:tcPr>
          <w:p w14:paraId="0E0E236D" w14:textId="1B9998C1" w:rsidR="006F19C6" w:rsidRPr="00091E91" w:rsidRDefault="006F19C6" w:rsidP="00692B29">
            <w:pPr>
              <w:tabs>
                <w:tab w:val="decimal" w:pos="361"/>
                <w:tab w:val="decimal" w:pos="576"/>
              </w:tabs>
              <w:spacing w:after="60"/>
              <w:rPr>
                <w:sz w:val="16"/>
                <w:szCs w:val="16"/>
              </w:rPr>
            </w:pPr>
            <w:r w:rsidRPr="00091E91">
              <w:rPr>
                <w:sz w:val="16"/>
                <w:szCs w:val="16"/>
              </w:rPr>
              <w:tab/>
            </w:r>
            <w:r w:rsidRPr="00091E91">
              <w:rPr>
                <w:sz w:val="16"/>
                <w:szCs w:val="16"/>
              </w:rPr>
              <w:tab/>
              <w:t>0.</w:t>
            </w:r>
            <w:r w:rsidR="00AE06CD">
              <w:rPr>
                <w:sz w:val="16"/>
                <w:szCs w:val="16"/>
              </w:rPr>
              <w:t>1</w:t>
            </w:r>
            <w:r w:rsidR="002D7CC3">
              <w:rPr>
                <w:sz w:val="16"/>
                <w:szCs w:val="16"/>
              </w:rPr>
              <w:t>6</w:t>
            </w:r>
          </w:p>
        </w:tc>
      </w:tr>
      <w:tr w:rsidR="00B0799E" w:rsidRPr="00091E91" w14:paraId="6A9F704C" w14:textId="77777777" w:rsidTr="00692B29">
        <w:trPr>
          <w:trHeight w:val="23"/>
          <w:jc w:val="center"/>
        </w:trPr>
        <w:tc>
          <w:tcPr>
            <w:tcW w:w="779" w:type="dxa"/>
            <w:tcBorders>
              <w:right w:val="single" w:sz="4" w:space="0" w:color="auto"/>
            </w:tcBorders>
          </w:tcPr>
          <w:p w14:paraId="5BEAB32A" w14:textId="77777777" w:rsidR="00B0799E" w:rsidRPr="00091E91" w:rsidRDefault="00B0799E" w:rsidP="00692B29">
            <w:pPr>
              <w:tabs>
                <w:tab w:val="center" w:pos="3348"/>
              </w:tabs>
              <w:jc w:val="right"/>
              <w:rPr>
                <w:sz w:val="16"/>
                <w:szCs w:val="16"/>
              </w:rPr>
            </w:pPr>
            <w:r>
              <w:rPr>
                <w:sz w:val="16"/>
                <w:szCs w:val="16"/>
              </w:rPr>
              <w:t>2022</w:t>
            </w:r>
          </w:p>
        </w:tc>
        <w:tc>
          <w:tcPr>
            <w:tcW w:w="694" w:type="dxa"/>
            <w:tcBorders>
              <w:left w:val="single" w:sz="4" w:space="0" w:color="auto"/>
              <w:right w:val="single" w:sz="4" w:space="0" w:color="auto"/>
            </w:tcBorders>
          </w:tcPr>
          <w:p w14:paraId="55E84100" w14:textId="77777777" w:rsidR="00B0799E" w:rsidRPr="00091E91" w:rsidRDefault="00B0799E" w:rsidP="00692B29">
            <w:pPr>
              <w:tabs>
                <w:tab w:val="right" w:pos="804"/>
              </w:tabs>
              <w:ind w:right="-61"/>
              <w:jc w:val="left"/>
              <w:rPr>
                <w:sz w:val="16"/>
                <w:szCs w:val="16"/>
                <w:lang w:val="es-MX" w:eastAsia="es-MX"/>
              </w:rPr>
            </w:pPr>
            <w:r>
              <w:rPr>
                <w:sz w:val="16"/>
                <w:szCs w:val="16"/>
                <w:lang w:val="es-MX" w:eastAsia="es-MX"/>
              </w:rPr>
              <w:t>Ene</w:t>
            </w:r>
            <w:r w:rsidRPr="00091E91">
              <w:rPr>
                <w:sz w:val="16"/>
                <w:szCs w:val="16"/>
                <w:lang w:val="es-MX" w:eastAsia="es-MX"/>
              </w:rPr>
              <w:t>.</w:t>
            </w:r>
          </w:p>
        </w:tc>
        <w:tc>
          <w:tcPr>
            <w:tcW w:w="1367" w:type="dxa"/>
            <w:tcBorders>
              <w:left w:val="single" w:sz="4" w:space="0" w:color="auto"/>
              <w:right w:val="single" w:sz="4" w:space="0" w:color="auto"/>
            </w:tcBorders>
            <w:vAlign w:val="bottom"/>
          </w:tcPr>
          <w:p w14:paraId="4A1288AC" w14:textId="6667D250" w:rsidR="00B0799E" w:rsidRPr="00091E91" w:rsidRDefault="00B0799E"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6382">
              <w:rPr>
                <w:sz w:val="16"/>
                <w:szCs w:val="16"/>
              </w:rPr>
              <w:t>2</w:t>
            </w:r>
            <w:r w:rsidR="003E01C8">
              <w:rPr>
                <w:sz w:val="16"/>
                <w:szCs w:val="16"/>
              </w:rPr>
              <w:t>0</w:t>
            </w:r>
          </w:p>
        </w:tc>
        <w:tc>
          <w:tcPr>
            <w:tcW w:w="1366" w:type="dxa"/>
            <w:tcBorders>
              <w:left w:val="single" w:sz="4" w:space="0" w:color="auto"/>
              <w:right w:val="single" w:sz="4" w:space="0" w:color="auto"/>
            </w:tcBorders>
            <w:vAlign w:val="bottom"/>
          </w:tcPr>
          <w:p w14:paraId="441208FF" w14:textId="4E81F712" w:rsidR="00B0799E" w:rsidRPr="00091E91" w:rsidRDefault="00B0799E"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3E01C8">
              <w:rPr>
                <w:sz w:val="16"/>
                <w:szCs w:val="16"/>
              </w:rPr>
              <w:t>5</w:t>
            </w:r>
          </w:p>
        </w:tc>
        <w:tc>
          <w:tcPr>
            <w:tcW w:w="1366" w:type="dxa"/>
            <w:tcBorders>
              <w:left w:val="single" w:sz="4" w:space="0" w:color="auto"/>
              <w:right w:val="single" w:sz="4" w:space="0" w:color="auto"/>
            </w:tcBorders>
            <w:vAlign w:val="bottom"/>
          </w:tcPr>
          <w:p w14:paraId="02F008AA" w14:textId="75AE2DB3" w:rsidR="00B0799E" w:rsidRPr="00091E91" w:rsidRDefault="00B0799E"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3E01C8">
              <w:rPr>
                <w:sz w:val="16"/>
                <w:szCs w:val="16"/>
              </w:rPr>
              <w:t>6</w:t>
            </w:r>
          </w:p>
        </w:tc>
        <w:tc>
          <w:tcPr>
            <w:tcW w:w="1366" w:type="dxa"/>
            <w:tcBorders>
              <w:left w:val="single" w:sz="4" w:space="0" w:color="auto"/>
              <w:right w:val="single" w:sz="4" w:space="0" w:color="auto"/>
            </w:tcBorders>
            <w:vAlign w:val="bottom"/>
          </w:tcPr>
          <w:p w14:paraId="4D89160F" w14:textId="77777777" w:rsidR="00B0799E" w:rsidRPr="00091E91" w:rsidRDefault="00B0799E" w:rsidP="00692B29">
            <w:pPr>
              <w:tabs>
                <w:tab w:val="decimal" w:pos="370"/>
                <w:tab w:val="decimal" w:pos="550"/>
              </w:tabs>
              <w:rPr>
                <w:sz w:val="16"/>
                <w:szCs w:val="16"/>
              </w:rPr>
            </w:pPr>
            <w:r w:rsidRPr="00091E91">
              <w:rPr>
                <w:sz w:val="16"/>
                <w:szCs w:val="16"/>
              </w:rPr>
              <w:tab/>
            </w:r>
            <w:r w:rsidRPr="00091E91">
              <w:rPr>
                <w:sz w:val="16"/>
                <w:szCs w:val="16"/>
              </w:rPr>
              <w:tab/>
              <w:t>0.</w:t>
            </w:r>
            <w:r>
              <w:rPr>
                <w:sz w:val="16"/>
                <w:szCs w:val="16"/>
              </w:rPr>
              <w:t>1</w:t>
            </w:r>
            <w:r w:rsidR="00723B78">
              <w:rPr>
                <w:sz w:val="16"/>
                <w:szCs w:val="16"/>
              </w:rPr>
              <w:t>0</w:t>
            </w:r>
          </w:p>
        </w:tc>
        <w:tc>
          <w:tcPr>
            <w:tcW w:w="1366" w:type="dxa"/>
            <w:tcBorders>
              <w:left w:val="single" w:sz="4" w:space="0" w:color="auto"/>
              <w:right w:val="single" w:sz="4" w:space="0" w:color="auto"/>
            </w:tcBorders>
            <w:vAlign w:val="bottom"/>
          </w:tcPr>
          <w:p w14:paraId="1F200F0D" w14:textId="249339A5" w:rsidR="00B0799E" w:rsidRPr="00091E91" w:rsidRDefault="00B0799E" w:rsidP="00692B29">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414DD4">
              <w:rPr>
                <w:sz w:val="16"/>
                <w:szCs w:val="16"/>
              </w:rPr>
              <w:t>2</w:t>
            </w:r>
            <w:r w:rsidR="003E01C8">
              <w:rPr>
                <w:sz w:val="16"/>
                <w:szCs w:val="16"/>
              </w:rPr>
              <w:t>8</w:t>
            </w:r>
          </w:p>
        </w:tc>
        <w:tc>
          <w:tcPr>
            <w:tcW w:w="1366" w:type="dxa"/>
            <w:tcBorders>
              <w:left w:val="single" w:sz="4" w:space="0" w:color="auto"/>
            </w:tcBorders>
            <w:vAlign w:val="bottom"/>
          </w:tcPr>
          <w:p w14:paraId="2BEE28C9" w14:textId="77777777" w:rsidR="00B0799E" w:rsidRPr="00091E91" w:rsidRDefault="00B0799E" w:rsidP="00692B29">
            <w:pPr>
              <w:tabs>
                <w:tab w:val="decimal" w:pos="361"/>
                <w:tab w:val="decimal" w:pos="576"/>
              </w:tabs>
              <w:rPr>
                <w:sz w:val="16"/>
                <w:szCs w:val="16"/>
              </w:rPr>
            </w:pPr>
            <w:r w:rsidRPr="00091E91">
              <w:rPr>
                <w:sz w:val="16"/>
                <w:szCs w:val="16"/>
              </w:rPr>
              <w:tab/>
            </w:r>
            <w:r w:rsidRPr="00091E91">
              <w:rPr>
                <w:sz w:val="16"/>
                <w:szCs w:val="16"/>
              </w:rPr>
              <w:tab/>
              <w:t>0.</w:t>
            </w:r>
            <w:r w:rsidR="00A064E8">
              <w:rPr>
                <w:sz w:val="16"/>
                <w:szCs w:val="16"/>
              </w:rPr>
              <w:t>2</w:t>
            </w:r>
            <w:r w:rsidR="00A70E2B">
              <w:rPr>
                <w:sz w:val="16"/>
                <w:szCs w:val="16"/>
              </w:rPr>
              <w:t>1</w:t>
            </w:r>
          </w:p>
        </w:tc>
      </w:tr>
      <w:tr w:rsidR="00706506" w:rsidRPr="00091E91" w14:paraId="532EA145" w14:textId="77777777" w:rsidTr="00692B29">
        <w:trPr>
          <w:trHeight w:val="23"/>
          <w:jc w:val="center"/>
        </w:trPr>
        <w:tc>
          <w:tcPr>
            <w:tcW w:w="779" w:type="dxa"/>
            <w:tcBorders>
              <w:right w:val="single" w:sz="4" w:space="0" w:color="auto"/>
            </w:tcBorders>
          </w:tcPr>
          <w:p w14:paraId="01A4062E" w14:textId="77777777" w:rsidR="00706506" w:rsidRPr="00091E91" w:rsidRDefault="00706506" w:rsidP="00692B29">
            <w:pPr>
              <w:tabs>
                <w:tab w:val="center" w:pos="3348"/>
              </w:tabs>
              <w:jc w:val="right"/>
              <w:rPr>
                <w:sz w:val="16"/>
                <w:szCs w:val="16"/>
              </w:rPr>
            </w:pPr>
          </w:p>
        </w:tc>
        <w:tc>
          <w:tcPr>
            <w:tcW w:w="694" w:type="dxa"/>
            <w:tcBorders>
              <w:left w:val="single" w:sz="4" w:space="0" w:color="auto"/>
              <w:right w:val="single" w:sz="4" w:space="0" w:color="auto"/>
            </w:tcBorders>
          </w:tcPr>
          <w:p w14:paraId="0C8DBBC6" w14:textId="77777777" w:rsidR="00706506" w:rsidRPr="00091E91" w:rsidRDefault="00706506" w:rsidP="00692B29">
            <w:pPr>
              <w:tabs>
                <w:tab w:val="right" w:pos="804"/>
              </w:tabs>
              <w:ind w:right="-61"/>
              <w:jc w:val="left"/>
              <w:rPr>
                <w:sz w:val="16"/>
                <w:szCs w:val="16"/>
                <w:lang w:val="es-MX" w:eastAsia="es-MX"/>
              </w:rPr>
            </w:pPr>
            <w:r>
              <w:rPr>
                <w:sz w:val="16"/>
                <w:szCs w:val="16"/>
                <w:lang w:val="es-MX" w:eastAsia="es-MX"/>
              </w:rPr>
              <w:t>Feb</w:t>
            </w:r>
            <w:r w:rsidRPr="00091E91">
              <w:rPr>
                <w:sz w:val="16"/>
                <w:szCs w:val="16"/>
                <w:lang w:val="es-MX" w:eastAsia="es-MX"/>
              </w:rPr>
              <w:t>.</w:t>
            </w:r>
          </w:p>
        </w:tc>
        <w:tc>
          <w:tcPr>
            <w:tcW w:w="1367" w:type="dxa"/>
            <w:tcBorders>
              <w:left w:val="single" w:sz="4" w:space="0" w:color="auto"/>
              <w:right w:val="single" w:sz="4" w:space="0" w:color="auto"/>
            </w:tcBorders>
            <w:vAlign w:val="bottom"/>
          </w:tcPr>
          <w:p w14:paraId="34696316" w14:textId="52617FFB" w:rsidR="00706506" w:rsidRPr="00091E91" w:rsidRDefault="00706506"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6382">
              <w:rPr>
                <w:sz w:val="16"/>
                <w:szCs w:val="16"/>
              </w:rPr>
              <w:t>2</w:t>
            </w:r>
            <w:r w:rsidR="003E01C8">
              <w:rPr>
                <w:sz w:val="16"/>
                <w:szCs w:val="16"/>
              </w:rPr>
              <w:t>2</w:t>
            </w:r>
          </w:p>
        </w:tc>
        <w:tc>
          <w:tcPr>
            <w:tcW w:w="1366" w:type="dxa"/>
            <w:tcBorders>
              <w:left w:val="single" w:sz="4" w:space="0" w:color="auto"/>
              <w:right w:val="single" w:sz="4" w:space="0" w:color="auto"/>
            </w:tcBorders>
            <w:vAlign w:val="bottom"/>
          </w:tcPr>
          <w:p w14:paraId="4A0B2543" w14:textId="1E1D4F5A" w:rsidR="00706506" w:rsidRPr="00091E91" w:rsidRDefault="00706506"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3E01C8">
              <w:rPr>
                <w:sz w:val="16"/>
                <w:szCs w:val="16"/>
              </w:rPr>
              <w:t>2</w:t>
            </w:r>
          </w:p>
        </w:tc>
        <w:tc>
          <w:tcPr>
            <w:tcW w:w="1366" w:type="dxa"/>
            <w:tcBorders>
              <w:left w:val="single" w:sz="4" w:space="0" w:color="auto"/>
              <w:right w:val="single" w:sz="4" w:space="0" w:color="auto"/>
            </w:tcBorders>
            <w:vAlign w:val="bottom"/>
          </w:tcPr>
          <w:p w14:paraId="28A14A81" w14:textId="05FDFBB9" w:rsidR="00706506" w:rsidRPr="00091E91" w:rsidRDefault="00706506"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3E01C8">
              <w:rPr>
                <w:sz w:val="16"/>
                <w:szCs w:val="16"/>
              </w:rPr>
              <w:t>8</w:t>
            </w:r>
          </w:p>
        </w:tc>
        <w:tc>
          <w:tcPr>
            <w:tcW w:w="1366" w:type="dxa"/>
            <w:tcBorders>
              <w:left w:val="single" w:sz="4" w:space="0" w:color="auto"/>
              <w:right w:val="single" w:sz="4" w:space="0" w:color="auto"/>
            </w:tcBorders>
            <w:vAlign w:val="bottom"/>
          </w:tcPr>
          <w:p w14:paraId="4EB3F9D9" w14:textId="77777777" w:rsidR="00706506" w:rsidRPr="00091E91" w:rsidRDefault="00706506" w:rsidP="00692B29">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09</w:t>
            </w:r>
          </w:p>
        </w:tc>
        <w:tc>
          <w:tcPr>
            <w:tcW w:w="1366" w:type="dxa"/>
            <w:tcBorders>
              <w:left w:val="single" w:sz="4" w:space="0" w:color="auto"/>
              <w:right w:val="single" w:sz="4" w:space="0" w:color="auto"/>
            </w:tcBorders>
            <w:vAlign w:val="bottom"/>
          </w:tcPr>
          <w:p w14:paraId="6984E281" w14:textId="771722F4" w:rsidR="00706506" w:rsidRPr="00091E91" w:rsidRDefault="00706506" w:rsidP="00692B29">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3</w:t>
            </w:r>
            <w:r w:rsidR="003E01C8">
              <w:rPr>
                <w:sz w:val="16"/>
                <w:szCs w:val="16"/>
              </w:rPr>
              <w:t>4</w:t>
            </w:r>
          </w:p>
        </w:tc>
        <w:tc>
          <w:tcPr>
            <w:tcW w:w="1366" w:type="dxa"/>
            <w:tcBorders>
              <w:left w:val="single" w:sz="4" w:space="0" w:color="auto"/>
            </w:tcBorders>
            <w:vAlign w:val="bottom"/>
          </w:tcPr>
          <w:p w14:paraId="29F2658D" w14:textId="77777777" w:rsidR="00706506" w:rsidRPr="00091E91" w:rsidRDefault="00706506" w:rsidP="00692B29">
            <w:pPr>
              <w:tabs>
                <w:tab w:val="decimal" w:pos="361"/>
                <w:tab w:val="decimal" w:pos="576"/>
              </w:tabs>
              <w:rPr>
                <w:sz w:val="16"/>
                <w:szCs w:val="16"/>
              </w:rPr>
            </w:pPr>
            <w:r w:rsidRPr="00091E91">
              <w:rPr>
                <w:sz w:val="16"/>
                <w:szCs w:val="16"/>
              </w:rPr>
              <w:tab/>
            </w:r>
            <w:r w:rsidRPr="00091E91">
              <w:rPr>
                <w:sz w:val="16"/>
                <w:szCs w:val="16"/>
              </w:rPr>
              <w:tab/>
              <w:t>0.</w:t>
            </w:r>
            <w:r>
              <w:rPr>
                <w:sz w:val="16"/>
                <w:szCs w:val="16"/>
              </w:rPr>
              <w:t>2</w:t>
            </w:r>
            <w:r w:rsidR="00A70E2B">
              <w:rPr>
                <w:sz w:val="16"/>
                <w:szCs w:val="16"/>
              </w:rPr>
              <w:t>7</w:t>
            </w:r>
          </w:p>
        </w:tc>
      </w:tr>
      <w:tr w:rsidR="002759AF" w:rsidRPr="00091E91" w14:paraId="1925FD69" w14:textId="77777777" w:rsidTr="00B67999">
        <w:trPr>
          <w:trHeight w:val="23"/>
          <w:jc w:val="center"/>
        </w:trPr>
        <w:tc>
          <w:tcPr>
            <w:tcW w:w="779" w:type="dxa"/>
            <w:tcBorders>
              <w:right w:val="single" w:sz="4" w:space="0" w:color="auto"/>
            </w:tcBorders>
          </w:tcPr>
          <w:p w14:paraId="4EC530A0" w14:textId="77777777" w:rsidR="002759AF" w:rsidRPr="00091E91" w:rsidRDefault="002759AF" w:rsidP="00B67999">
            <w:pPr>
              <w:tabs>
                <w:tab w:val="center" w:pos="3348"/>
              </w:tabs>
              <w:jc w:val="right"/>
              <w:rPr>
                <w:sz w:val="16"/>
                <w:szCs w:val="16"/>
              </w:rPr>
            </w:pPr>
          </w:p>
        </w:tc>
        <w:tc>
          <w:tcPr>
            <w:tcW w:w="694" w:type="dxa"/>
            <w:tcBorders>
              <w:left w:val="single" w:sz="4" w:space="0" w:color="auto"/>
              <w:right w:val="single" w:sz="4" w:space="0" w:color="auto"/>
            </w:tcBorders>
          </w:tcPr>
          <w:p w14:paraId="7DE74BE7" w14:textId="77777777" w:rsidR="002759AF" w:rsidRPr="00091E91" w:rsidRDefault="002759AF" w:rsidP="00B67999">
            <w:pPr>
              <w:tabs>
                <w:tab w:val="right" w:pos="804"/>
              </w:tabs>
              <w:ind w:right="-61"/>
              <w:jc w:val="left"/>
              <w:rPr>
                <w:sz w:val="16"/>
                <w:szCs w:val="16"/>
                <w:lang w:val="es-MX" w:eastAsia="es-MX"/>
              </w:rPr>
            </w:pPr>
            <w:r>
              <w:rPr>
                <w:sz w:val="16"/>
                <w:szCs w:val="16"/>
                <w:lang w:val="es-MX" w:eastAsia="es-MX"/>
              </w:rPr>
              <w:t>Mar</w:t>
            </w:r>
            <w:r w:rsidRPr="00091E91">
              <w:rPr>
                <w:sz w:val="16"/>
                <w:szCs w:val="16"/>
                <w:lang w:val="es-MX" w:eastAsia="es-MX"/>
              </w:rPr>
              <w:t>.</w:t>
            </w:r>
          </w:p>
        </w:tc>
        <w:tc>
          <w:tcPr>
            <w:tcW w:w="1367" w:type="dxa"/>
            <w:tcBorders>
              <w:left w:val="single" w:sz="4" w:space="0" w:color="auto"/>
              <w:right w:val="single" w:sz="4" w:space="0" w:color="auto"/>
            </w:tcBorders>
            <w:vAlign w:val="bottom"/>
          </w:tcPr>
          <w:p w14:paraId="2D57DEB2" w14:textId="17870469" w:rsidR="002759AF" w:rsidRPr="00091E91" w:rsidRDefault="002759AF" w:rsidP="00B67999">
            <w:pPr>
              <w:tabs>
                <w:tab w:val="decimal" w:pos="331"/>
                <w:tab w:val="decimal" w:pos="503"/>
              </w:tabs>
              <w:rPr>
                <w:sz w:val="16"/>
                <w:szCs w:val="16"/>
              </w:rPr>
            </w:pPr>
            <w:r w:rsidRPr="00091E91">
              <w:rPr>
                <w:sz w:val="16"/>
                <w:szCs w:val="16"/>
              </w:rPr>
              <w:tab/>
            </w:r>
            <w:r w:rsidRPr="00091E91">
              <w:rPr>
                <w:sz w:val="16"/>
                <w:szCs w:val="16"/>
              </w:rPr>
              <w:tab/>
            </w:r>
            <w:r>
              <w:rPr>
                <w:sz w:val="16"/>
                <w:szCs w:val="16"/>
              </w:rPr>
              <w:t>0.2</w:t>
            </w:r>
            <w:r w:rsidR="003E01C8">
              <w:rPr>
                <w:sz w:val="16"/>
                <w:szCs w:val="16"/>
              </w:rPr>
              <w:t>4</w:t>
            </w:r>
          </w:p>
        </w:tc>
        <w:tc>
          <w:tcPr>
            <w:tcW w:w="1366" w:type="dxa"/>
            <w:tcBorders>
              <w:left w:val="single" w:sz="4" w:space="0" w:color="auto"/>
              <w:right w:val="single" w:sz="4" w:space="0" w:color="auto"/>
            </w:tcBorders>
            <w:vAlign w:val="bottom"/>
          </w:tcPr>
          <w:p w14:paraId="1F071D38" w14:textId="14D56991" w:rsidR="002759AF" w:rsidRPr="00091E91" w:rsidRDefault="002759AF" w:rsidP="00B6799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3E01C8">
              <w:rPr>
                <w:sz w:val="16"/>
                <w:szCs w:val="16"/>
              </w:rPr>
              <w:t>0</w:t>
            </w:r>
          </w:p>
        </w:tc>
        <w:tc>
          <w:tcPr>
            <w:tcW w:w="1366" w:type="dxa"/>
            <w:tcBorders>
              <w:left w:val="single" w:sz="4" w:space="0" w:color="auto"/>
              <w:right w:val="single" w:sz="4" w:space="0" w:color="auto"/>
            </w:tcBorders>
            <w:vAlign w:val="bottom"/>
          </w:tcPr>
          <w:p w14:paraId="6EF8BCEA" w14:textId="7E89D38B" w:rsidR="002759AF" w:rsidRPr="00091E91" w:rsidRDefault="002759AF" w:rsidP="00B6799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3E01C8">
              <w:rPr>
                <w:sz w:val="16"/>
                <w:szCs w:val="16"/>
              </w:rPr>
              <w:t>8</w:t>
            </w:r>
          </w:p>
        </w:tc>
        <w:tc>
          <w:tcPr>
            <w:tcW w:w="1366" w:type="dxa"/>
            <w:tcBorders>
              <w:left w:val="single" w:sz="4" w:space="0" w:color="auto"/>
              <w:right w:val="single" w:sz="4" w:space="0" w:color="auto"/>
            </w:tcBorders>
            <w:vAlign w:val="bottom"/>
          </w:tcPr>
          <w:p w14:paraId="57745976" w14:textId="77777777" w:rsidR="002759AF" w:rsidRPr="00091E91" w:rsidRDefault="002759AF" w:rsidP="00B67999">
            <w:pPr>
              <w:tabs>
                <w:tab w:val="decimal" w:pos="370"/>
                <w:tab w:val="decimal" w:pos="550"/>
              </w:tabs>
              <w:rPr>
                <w:sz w:val="16"/>
                <w:szCs w:val="16"/>
              </w:rPr>
            </w:pPr>
            <w:r w:rsidRPr="00091E91">
              <w:rPr>
                <w:sz w:val="16"/>
                <w:szCs w:val="16"/>
              </w:rPr>
              <w:tab/>
            </w:r>
            <w:r w:rsidRPr="00091E91">
              <w:rPr>
                <w:sz w:val="16"/>
                <w:szCs w:val="16"/>
              </w:rPr>
              <w:tab/>
              <w:t>0.</w:t>
            </w:r>
            <w:r>
              <w:rPr>
                <w:sz w:val="16"/>
                <w:szCs w:val="16"/>
              </w:rPr>
              <w:t>08</w:t>
            </w:r>
          </w:p>
        </w:tc>
        <w:tc>
          <w:tcPr>
            <w:tcW w:w="1366" w:type="dxa"/>
            <w:tcBorders>
              <w:left w:val="single" w:sz="4" w:space="0" w:color="auto"/>
              <w:right w:val="single" w:sz="4" w:space="0" w:color="auto"/>
            </w:tcBorders>
            <w:vAlign w:val="bottom"/>
          </w:tcPr>
          <w:p w14:paraId="2598F8D5" w14:textId="5C00E665" w:rsidR="002759AF" w:rsidRPr="00091E91" w:rsidRDefault="002759AF" w:rsidP="00B67999">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4</w:t>
            </w:r>
            <w:r w:rsidR="002D7CC3">
              <w:rPr>
                <w:sz w:val="16"/>
                <w:szCs w:val="16"/>
              </w:rPr>
              <w:t>0</w:t>
            </w:r>
          </w:p>
        </w:tc>
        <w:tc>
          <w:tcPr>
            <w:tcW w:w="1366" w:type="dxa"/>
            <w:tcBorders>
              <w:left w:val="single" w:sz="4" w:space="0" w:color="auto"/>
            </w:tcBorders>
            <w:vAlign w:val="bottom"/>
          </w:tcPr>
          <w:p w14:paraId="788ECB9B" w14:textId="169B5CD1" w:rsidR="002759AF" w:rsidRPr="00091E91" w:rsidRDefault="002759AF" w:rsidP="00B67999">
            <w:pPr>
              <w:tabs>
                <w:tab w:val="decimal" w:pos="361"/>
                <w:tab w:val="decimal" w:pos="576"/>
              </w:tabs>
              <w:rPr>
                <w:sz w:val="16"/>
                <w:szCs w:val="16"/>
              </w:rPr>
            </w:pPr>
            <w:r w:rsidRPr="00091E91">
              <w:rPr>
                <w:sz w:val="16"/>
                <w:szCs w:val="16"/>
              </w:rPr>
              <w:tab/>
            </w:r>
            <w:r w:rsidRPr="00091E91">
              <w:rPr>
                <w:sz w:val="16"/>
                <w:szCs w:val="16"/>
              </w:rPr>
              <w:tab/>
              <w:t>0.</w:t>
            </w:r>
            <w:r w:rsidR="002D7CC3">
              <w:rPr>
                <w:sz w:val="16"/>
                <w:szCs w:val="16"/>
              </w:rPr>
              <w:t>30</w:t>
            </w:r>
          </w:p>
        </w:tc>
      </w:tr>
      <w:tr w:rsidR="001670BF" w:rsidRPr="00091E91" w14:paraId="45653DEB" w14:textId="77777777" w:rsidTr="00B0799E">
        <w:trPr>
          <w:trHeight w:val="23"/>
          <w:jc w:val="center"/>
        </w:trPr>
        <w:tc>
          <w:tcPr>
            <w:tcW w:w="779" w:type="dxa"/>
            <w:tcBorders>
              <w:right w:val="single" w:sz="4" w:space="0" w:color="auto"/>
            </w:tcBorders>
          </w:tcPr>
          <w:p w14:paraId="3EEDC61C" w14:textId="77777777" w:rsidR="001670BF" w:rsidRPr="00091E91" w:rsidRDefault="001670BF" w:rsidP="001670BF">
            <w:pPr>
              <w:tabs>
                <w:tab w:val="center" w:pos="3348"/>
              </w:tabs>
              <w:jc w:val="right"/>
              <w:rPr>
                <w:sz w:val="16"/>
                <w:szCs w:val="16"/>
              </w:rPr>
            </w:pPr>
          </w:p>
        </w:tc>
        <w:tc>
          <w:tcPr>
            <w:tcW w:w="694" w:type="dxa"/>
            <w:tcBorders>
              <w:left w:val="single" w:sz="4" w:space="0" w:color="auto"/>
              <w:right w:val="single" w:sz="4" w:space="0" w:color="auto"/>
            </w:tcBorders>
          </w:tcPr>
          <w:p w14:paraId="42D5E52E" w14:textId="3630EEA7" w:rsidR="001670BF" w:rsidRPr="00091E91" w:rsidRDefault="002759AF" w:rsidP="001670BF">
            <w:pPr>
              <w:tabs>
                <w:tab w:val="right" w:pos="804"/>
              </w:tabs>
              <w:ind w:right="-61"/>
              <w:jc w:val="left"/>
              <w:rPr>
                <w:sz w:val="16"/>
                <w:szCs w:val="16"/>
                <w:lang w:val="es-MX" w:eastAsia="es-MX"/>
              </w:rPr>
            </w:pPr>
            <w:r>
              <w:rPr>
                <w:sz w:val="16"/>
                <w:szCs w:val="16"/>
                <w:lang w:val="es-MX" w:eastAsia="es-MX"/>
              </w:rPr>
              <w:t>Abr</w:t>
            </w:r>
            <w:r w:rsidR="001670BF" w:rsidRPr="00091E91">
              <w:rPr>
                <w:sz w:val="16"/>
                <w:szCs w:val="16"/>
                <w:lang w:val="es-MX" w:eastAsia="es-MX"/>
              </w:rPr>
              <w:t>.</w:t>
            </w:r>
          </w:p>
        </w:tc>
        <w:tc>
          <w:tcPr>
            <w:tcW w:w="1367" w:type="dxa"/>
            <w:tcBorders>
              <w:left w:val="single" w:sz="4" w:space="0" w:color="auto"/>
              <w:right w:val="single" w:sz="4" w:space="0" w:color="auto"/>
            </w:tcBorders>
            <w:vAlign w:val="bottom"/>
          </w:tcPr>
          <w:p w14:paraId="22C5FAB7" w14:textId="2930177B" w:rsidR="001670BF" w:rsidRPr="00091E91" w:rsidRDefault="001670BF" w:rsidP="001670B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6382">
              <w:rPr>
                <w:sz w:val="16"/>
                <w:szCs w:val="16"/>
              </w:rPr>
              <w:t>2</w:t>
            </w:r>
            <w:r w:rsidR="003E01C8">
              <w:rPr>
                <w:sz w:val="16"/>
                <w:szCs w:val="16"/>
              </w:rPr>
              <w:t>4</w:t>
            </w:r>
          </w:p>
        </w:tc>
        <w:tc>
          <w:tcPr>
            <w:tcW w:w="1366" w:type="dxa"/>
            <w:tcBorders>
              <w:left w:val="single" w:sz="4" w:space="0" w:color="auto"/>
              <w:right w:val="single" w:sz="4" w:space="0" w:color="auto"/>
            </w:tcBorders>
            <w:vAlign w:val="bottom"/>
          </w:tcPr>
          <w:p w14:paraId="203012A1" w14:textId="601AEAE2" w:rsidR="001670BF" w:rsidRPr="00091E91" w:rsidRDefault="001670BF" w:rsidP="001670BF">
            <w:pPr>
              <w:tabs>
                <w:tab w:val="decimal" w:pos="344"/>
                <w:tab w:val="decimal" w:pos="524"/>
              </w:tabs>
              <w:rPr>
                <w:sz w:val="16"/>
                <w:szCs w:val="16"/>
              </w:rPr>
            </w:pPr>
            <w:r w:rsidRPr="00091E91">
              <w:rPr>
                <w:sz w:val="16"/>
                <w:szCs w:val="16"/>
              </w:rPr>
              <w:tab/>
            </w:r>
            <w:r w:rsidRPr="00091E91">
              <w:rPr>
                <w:sz w:val="16"/>
                <w:szCs w:val="16"/>
              </w:rPr>
              <w:tab/>
              <w:t>0.</w:t>
            </w:r>
            <w:r w:rsidR="003E01C8">
              <w:rPr>
                <w:sz w:val="16"/>
                <w:szCs w:val="16"/>
              </w:rPr>
              <w:t>19</w:t>
            </w:r>
          </w:p>
        </w:tc>
        <w:tc>
          <w:tcPr>
            <w:tcW w:w="1366" w:type="dxa"/>
            <w:tcBorders>
              <w:left w:val="single" w:sz="4" w:space="0" w:color="auto"/>
              <w:right w:val="single" w:sz="4" w:space="0" w:color="auto"/>
            </w:tcBorders>
            <w:vAlign w:val="bottom"/>
          </w:tcPr>
          <w:p w14:paraId="6F475D49" w14:textId="38E865CB" w:rsidR="001670BF" w:rsidRPr="00091E91" w:rsidRDefault="001670BF" w:rsidP="001670BF">
            <w:pPr>
              <w:tabs>
                <w:tab w:val="decimal" w:pos="357"/>
                <w:tab w:val="decimal" w:pos="537"/>
              </w:tabs>
              <w:rPr>
                <w:sz w:val="16"/>
                <w:szCs w:val="16"/>
              </w:rPr>
            </w:pPr>
            <w:r w:rsidRPr="00091E91">
              <w:rPr>
                <w:sz w:val="16"/>
                <w:szCs w:val="16"/>
              </w:rPr>
              <w:tab/>
            </w:r>
            <w:r w:rsidRPr="00091E91">
              <w:rPr>
                <w:sz w:val="16"/>
                <w:szCs w:val="16"/>
              </w:rPr>
              <w:tab/>
              <w:t>0.</w:t>
            </w:r>
            <w:r w:rsidR="00E5009E">
              <w:rPr>
                <w:sz w:val="16"/>
                <w:szCs w:val="16"/>
              </w:rPr>
              <w:t>1</w:t>
            </w:r>
            <w:r w:rsidR="003E01C8">
              <w:rPr>
                <w:sz w:val="16"/>
                <w:szCs w:val="16"/>
              </w:rPr>
              <w:t>8</w:t>
            </w:r>
          </w:p>
        </w:tc>
        <w:tc>
          <w:tcPr>
            <w:tcW w:w="1366" w:type="dxa"/>
            <w:tcBorders>
              <w:left w:val="single" w:sz="4" w:space="0" w:color="auto"/>
              <w:right w:val="single" w:sz="4" w:space="0" w:color="auto"/>
            </w:tcBorders>
            <w:vAlign w:val="bottom"/>
          </w:tcPr>
          <w:p w14:paraId="1FD2BF92" w14:textId="7B592053" w:rsidR="001670BF" w:rsidRPr="00091E91" w:rsidRDefault="001670BF" w:rsidP="001670BF">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3E01C8">
              <w:rPr>
                <w:sz w:val="16"/>
                <w:szCs w:val="16"/>
              </w:rPr>
              <w:t>7</w:t>
            </w:r>
          </w:p>
        </w:tc>
        <w:tc>
          <w:tcPr>
            <w:tcW w:w="1366" w:type="dxa"/>
            <w:tcBorders>
              <w:left w:val="single" w:sz="4" w:space="0" w:color="auto"/>
              <w:right w:val="single" w:sz="4" w:space="0" w:color="auto"/>
            </w:tcBorders>
            <w:vAlign w:val="bottom"/>
          </w:tcPr>
          <w:p w14:paraId="730BF5DD" w14:textId="202747B0" w:rsidR="001670BF" w:rsidRPr="00091E91" w:rsidRDefault="001670BF" w:rsidP="001670BF">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414DD4">
              <w:rPr>
                <w:sz w:val="16"/>
                <w:szCs w:val="16"/>
              </w:rPr>
              <w:t>4</w:t>
            </w:r>
            <w:r w:rsidR="002D7CC3">
              <w:rPr>
                <w:sz w:val="16"/>
                <w:szCs w:val="16"/>
              </w:rPr>
              <w:t>0</w:t>
            </w:r>
          </w:p>
        </w:tc>
        <w:tc>
          <w:tcPr>
            <w:tcW w:w="1366" w:type="dxa"/>
            <w:tcBorders>
              <w:left w:val="single" w:sz="4" w:space="0" w:color="auto"/>
            </w:tcBorders>
            <w:vAlign w:val="bottom"/>
          </w:tcPr>
          <w:p w14:paraId="2CE41779" w14:textId="3E19250D" w:rsidR="001670BF" w:rsidRPr="00091E91" w:rsidRDefault="001670BF" w:rsidP="001670BF">
            <w:pPr>
              <w:tabs>
                <w:tab w:val="decimal" w:pos="361"/>
                <w:tab w:val="decimal" w:pos="576"/>
              </w:tabs>
              <w:rPr>
                <w:sz w:val="16"/>
                <w:szCs w:val="16"/>
              </w:rPr>
            </w:pPr>
            <w:r w:rsidRPr="00091E91">
              <w:rPr>
                <w:sz w:val="16"/>
                <w:szCs w:val="16"/>
              </w:rPr>
              <w:tab/>
            </w:r>
            <w:r w:rsidRPr="00091E91">
              <w:rPr>
                <w:sz w:val="16"/>
                <w:szCs w:val="16"/>
              </w:rPr>
              <w:tab/>
              <w:t>0.</w:t>
            </w:r>
            <w:r w:rsidR="002D7CC3">
              <w:rPr>
                <w:sz w:val="16"/>
                <w:szCs w:val="16"/>
              </w:rPr>
              <w:t>31</w:t>
            </w:r>
          </w:p>
        </w:tc>
      </w:tr>
      <w:tr w:rsidR="00091E91" w:rsidRPr="00091E91" w14:paraId="69201256" w14:textId="77777777" w:rsidTr="00B0799E">
        <w:trPr>
          <w:trHeight w:val="23"/>
          <w:jc w:val="center"/>
        </w:trPr>
        <w:tc>
          <w:tcPr>
            <w:tcW w:w="779" w:type="dxa"/>
            <w:tcBorders>
              <w:right w:val="single" w:sz="4" w:space="0" w:color="auto"/>
            </w:tcBorders>
          </w:tcPr>
          <w:p w14:paraId="58054CB7" w14:textId="77777777" w:rsidR="008C56FF" w:rsidRPr="00091E91" w:rsidRDefault="008C56FF" w:rsidP="009D646F">
            <w:pPr>
              <w:tabs>
                <w:tab w:val="center" w:pos="3348"/>
              </w:tabs>
              <w:spacing w:after="60"/>
              <w:jc w:val="right"/>
              <w:rPr>
                <w:sz w:val="16"/>
                <w:szCs w:val="16"/>
              </w:rPr>
            </w:pPr>
          </w:p>
        </w:tc>
        <w:tc>
          <w:tcPr>
            <w:tcW w:w="694" w:type="dxa"/>
            <w:tcBorders>
              <w:left w:val="single" w:sz="4" w:space="0" w:color="auto"/>
              <w:right w:val="single" w:sz="4" w:space="0" w:color="auto"/>
            </w:tcBorders>
          </w:tcPr>
          <w:p w14:paraId="5E5CFB58" w14:textId="32D314B2" w:rsidR="008C56FF" w:rsidRPr="00091E91" w:rsidRDefault="002759AF" w:rsidP="009D646F">
            <w:pPr>
              <w:tabs>
                <w:tab w:val="right" w:pos="804"/>
              </w:tabs>
              <w:spacing w:after="60"/>
              <w:ind w:right="-61"/>
              <w:jc w:val="left"/>
              <w:rPr>
                <w:sz w:val="16"/>
                <w:szCs w:val="16"/>
                <w:lang w:val="es-MX" w:eastAsia="es-MX"/>
              </w:rPr>
            </w:pPr>
            <w:r>
              <w:rPr>
                <w:sz w:val="16"/>
                <w:szCs w:val="16"/>
                <w:lang w:val="es-MX" w:eastAsia="es-MX"/>
              </w:rPr>
              <w:t>May</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30234A44" w14:textId="599F2C5E" w:rsidR="008C56FF" w:rsidRPr="00091E91" w:rsidRDefault="008C56FF" w:rsidP="009D646F">
            <w:pPr>
              <w:tabs>
                <w:tab w:val="decimal" w:pos="331"/>
                <w:tab w:val="decimal" w:pos="503"/>
              </w:tabs>
              <w:spacing w:after="60"/>
              <w:rPr>
                <w:sz w:val="16"/>
                <w:szCs w:val="16"/>
              </w:rPr>
            </w:pPr>
            <w:r w:rsidRPr="00091E91">
              <w:rPr>
                <w:sz w:val="16"/>
                <w:szCs w:val="16"/>
              </w:rPr>
              <w:tab/>
            </w:r>
            <w:r w:rsidR="000A7C80" w:rsidRPr="00091E91">
              <w:rPr>
                <w:sz w:val="16"/>
                <w:szCs w:val="16"/>
              </w:rPr>
              <w:tab/>
            </w:r>
            <w:r w:rsidR="00EA6CE1">
              <w:rPr>
                <w:sz w:val="16"/>
                <w:szCs w:val="16"/>
              </w:rPr>
              <w:t>0.</w:t>
            </w:r>
            <w:r w:rsidR="00516382">
              <w:rPr>
                <w:sz w:val="16"/>
                <w:szCs w:val="16"/>
              </w:rPr>
              <w:t>2</w:t>
            </w:r>
            <w:r w:rsidR="003E01C8">
              <w:rPr>
                <w:sz w:val="16"/>
                <w:szCs w:val="16"/>
              </w:rPr>
              <w:t>4</w:t>
            </w:r>
          </w:p>
        </w:tc>
        <w:tc>
          <w:tcPr>
            <w:tcW w:w="1366" w:type="dxa"/>
            <w:tcBorders>
              <w:left w:val="single" w:sz="4" w:space="0" w:color="auto"/>
              <w:right w:val="single" w:sz="4" w:space="0" w:color="auto"/>
            </w:tcBorders>
            <w:vAlign w:val="bottom"/>
          </w:tcPr>
          <w:p w14:paraId="54E4F0BD" w14:textId="352AA3B0" w:rsidR="008C56FF" w:rsidRPr="00091E91" w:rsidRDefault="008C56FF" w:rsidP="009D646F">
            <w:pPr>
              <w:tabs>
                <w:tab w:val="decimal" w:pos="344"/>
                <w:tab w:val="decimal" w:pos="524"/>
              </w:tabs>
              <w:spacing w:after="60"/>
              <w:rPr>
                <w:sz w:val="16"/>
                <w:szCs w:val="16"/>
              </w:rPr>
            </w:pPr>
            <w:r w:rsidRPr="00091E91">
              <w:rPr>
                <w:sz w:val="16"/>
                <w:szCs w:val="16"/>
              </w:rPr>
              <w:tab/>
            </w:r>
            <w:r w:rsidR="00AF7316" w:rsidRPr="00091E91">
              <w:rPr>
                <w:sz w:val="16"/>
                <w:szCs w:val="16"/>
              </w:rPr>
              <w:tab/>
              <w:t>0.</w:t>
            </w:r>
            <w:r w:rsidR="003E01C8">
              <w:rPr>
                <w:sz w:val="16"/>
                <w:szCs w:val="16"/>
              </w:rPr>
              <w:t>19</w:t>
            </w:r>
          </w:p>
        </w:tc>
        <w:tc>
          <w:tcPr>
            <w:tcW w:w="1366" w:type="dxa"/>
            <w:tcBorders>
              <w:left w:val="single" w:sz="4" w:space="0" w:color="auto"/>
              <w:right w:val="single" w:sz="4" w:space="0" w:color="auto"/>
            </w:tcBorders>
            <w:vAlign w:val="bottom"/>
          </w:tcPr>
          <w:p w14:paraId="6DF45AEC" w14:textId="1D0DFDDE" w:rsidR="008C56FF" w:rsidRPr="00091E91" w:rsidRDefault="008C56FF" w:rsidP="009D646F">
            <w:pPr>
              <w:tabs>
                <w:tab w:val="decimal" w:pos="357"/>
                <w:tab w:val="decimal" w:pos="537"/>
              </w:tabs>
              <w:spacing w:after="60"/>
              <w:rPr>
                <w:sz w:val="16"/>
                <w:szCs w:val="16"/>
              </w:rPr>
            </w:pPr>
            <w:r w:rsidRPr="00091E91">
              <w:rPr>
                <w:sz w:val="16"/>
                <w:szCs w:val="16"/>
              </w:rPr>
              <w:tab/>
            </w:r>
            <w:r w:rsidR="00207860" w:rsidRPr="00091E91">
              <w:rPr>
                <w:sz w:val="16"/>
                <w:szCs w:val="16"/>
              </w:rPr>
              <w:tab/>
            </w:r>
            <w:r w:rsidR="00B91E76" w:rsidRPr="00091E91">
              <w:rPr>
                <w:sz w:val="16"/>
                <w:szCs w:val="16"/>
              </w:rPr>
              <w:t>0.</w:t>
            </w:r>
            <w:r w:rsidR="00E5009E">
              <w:rPr>
                <w:sz w:val="16"/>
                <w:szCs w:val="16"/>
              </w:rPr>
              <w:t>1</w:t>
            </w:r>
            <w:r w:rsidR="003E01C8">
              <w:rPr>
                <w:sz w:val="16"/>
                <w:szCs w:val="16"/>
              </w:rPr>
              <w:t>8</w:t>
            </w:r>
          </w:p>
        </w:tc>
        <w:tc>
          <w:tcPr>
            <w:tcW w:w="1366" w:type="dxa"/>
            <w:tcBorders>
              <w:left w:val="single" w:sz="4" w:space="0" w:color="auto"/>
              <w:right w:val="single" w:sz="4" w:space="0" w:color="auto"/>
            </w:tcBorders>
            <w:vAlign w:val="bottom"/>
          </w:tcPr>
          <w:p w14:paraId="52510EE3" w14:textId="77777777" w:rsidR="008C56FF" w:rsidRPr="00091E91" w:rsidRDefault="00CE0F58" w:rsidP="009D646F">
            <w:pPr>
              <w:tabs>
                <w:tab w:val="decimal" w:pos="370"/>
                <w:tab w:val="decimal" w:pos="550"/>
              </w:tabs>
              <w:spacing w:after="60"/>
              <w:rPr>
                <w:sz w:val="16"/>
                <w:szCs w:val="16"/>
              </w:rPr>
            </w:pPr>
            <w:r w:rsidRPr="00091E91">
              <w:rPr>
                <w:sz w:val="16"/>
                <w:szCs w:val="16"/>
              </w:rPr>
              <w:tab/>
            </w:r>
            <w:r w:rsidR="00243066" w:rsidRPr="00091E91">
              <w:rPr>
                <w:sz w:val="16"/>
                <w:szCs w:val="16"/>
              </w:rPr>
              <w:tab/>
              <w:t>0.</w:t>
            </w:r>
            <w:r w:rsidR="00723B78">
              <w:rPr>
                <w:sz w:val="16"/>
                <w:szCs w:val="16"/>
              </w:rPr>
              <w:t>07</w:t>
            </w:r>
          </w:p>
        </w:tc>
        <w:tc>
          <w:tcPr>
            <w:tcW w:w="1366" w:type="dxa"/>
            <w:tcBorders>
              <w:left w:val="single" w:sz="4" w:space="0" w:color="auto"/>
              <w:right w:val="single" w:sz="4" w:space="0" w:color="auto"/>
            </w:tcBorders>
            <w:vAlign w:val="bottom"/>
          </w:tcPr>
          <w:p w14:paraId="0AB4FDC0" w14:textId="2954D139" w:rsidR="008C56FF" w:rsidRPr="00091E91" w:rsidRDefault="004C11AE" w:rsidP="009D646F">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r>
            <w:r w:rsidR="00B311F3" w:rsidRPr="00091E91">
              <w:rPr>
                <w:sz w:val="16"/>
                <w:szCs w:val="16"/>
              </w:rPr>
              <w:t>0.</w:t>
            </w:r>
            <w:r w:rsidR="002D7CC3">
              <w:rPr>
                <w:sz w:val="16"/>
                <w:szCs w:val="16"/>
              </w:rPr>
              <w:t>35</w:t>
            </w:r>
          </w:p>
        </w:tc>
        <w:tc>
          <w:tcPr>
            <w:tcW w:w="1366" w:type="dxa"/>
            <w:tcBorders>
              <w:left w:val="single" w:sz="4" w:space="0" w:color="auto"/>
            </w:tcBorders>
            <w:vAlign w:val="bottom"/>
          </w:tcPr>
          <w:p w14:paraId="5C7755B6" w14:textId="6EE0C2B0" w:rsidR="00F43260" w:rsidRPr="00091E91" w:rsidRDefault="008C56FF" w:rsidP="009D646F">
            <w:pPr>
              <w:tabs>
                <w:tab w:val="decimal" w:pos="361"/>
                <w:tab w:val="decimal" w:pos="576"/>
              </w:tabs>
              <w:spacing w:after="60"/>
              <w:rPr>
                <w:sz w:val="16"/>
                <w:szCs w:val="16"/>
              </w:rPr>
            </w:pPr>
            <w:r w:rsidRPr="00091E91">
              <w:rPr>
                <w:sz w:val="16"/>
                <w:szCs w:val="16"/>
              </w:rPr>
              <w:tab/>
            </w:r>
            <w:r w:rsidR="009F2C70" w:rsidRPr="00091E91">
              <w:rPr>
                <w:sz w:val="16"/>
                <w:szCs w:val="16"/>
              </w:rPr>
              <w:tab/>
              <w:t>0.</w:t>
            </w:r>
            <w:r w:rsidR="002D7CC3">
              <w:rPr>
                <w:sz w:val="16"/>
                <w:szCs w:val="16"/>
              </w:rPr>
              <w:t>30</w:t>
            </w:r>
          </w:p>
        </w:tc>
      </w:tr>
    </w:tbl>
    <w:p w14:paraId="0E6C6AAD" w14:textId="3D11D556" w:rsidR="004E0D13" w:rsidRPr="00091E91" w:rsidRDefault="004E0D13" w:rsidP="004E0D13">
      <w:pPr>
        <w:pStyle w:val="Textoindependiente"/>
        <w:spacing w:before="60"/>
        <w:ind w:left="-90"/>
        <w:rPr>
          <w:color w:val="auto"/>
          <w:sz w:val="16"/>
          <w:szCs w:val="16"/>
          <w:lang w:val="es-MX"/>
        </w:rPr>
      </w:pPr>
      <w:r w:rsidRPr="00091E91">
        <w:rPr>
          <w:color w:val="auto"/>
          <w:sz w:val="16"/>
          <w:szCs w:val="16"/>
        </w:rPr>
        <w:t>Fuente: INEGI</w:t>
      </w:r>
      <w:r w:rsidR="00A06342">
        <w:rPr>
          <w:color w:val="auto"/>
          <w:sz w:val="16"/>
          <w:szCs w:val="16"/>
        </w:rPr>
        <w:tab/>
      </w:r>
    </w:p>
    <w:p w14:paraId="704524DE" w14:textId="77777777" w:rsidR="00B82A35" w:rsidRPr="00B82A35" w:rsidRDefault="00B82A35" w:rsidP="00B82A35">
      <w:pPr>
        <w:keepNext/>
        <w:keepLines/>
        <w:tabs>
          <w:tab w:val="left" w:pos="14034"/>
        </w:tabs>
        <w:spacing w:before="840"/>
        <w:jc w:val="center"/>
        <w:rPr>
          <w:sz w:val="20"/>
          <w:szCs w:val="20"/>
        </w:rPr>
      </w:pPr>
      <w:r w:rsidRPr="00B82A35">
        <w:rPr>
          <w:sz w:val="20"/>
          <w:szCs w:val="20"/>
        </w:rPr>
        <w:t xml:space="preserve">Gráfica </w:t>
      </w:r>
      <w:r>
        <w:rPr>
          <w:sz w:val="20"/>
          <w:szCs w:val="20"/>
        </w:rPr>
        <w:t>2</w:t>
      </w:r>
    </w:p>
    <w:p w14:paraId="27A4576E" w14:textId="0A28599F" w:rsidR="0051780F" w:rsidRPr="00091E91" w:rsidRDefault="0051780F" w:rsidP="00B82A35">
      <w:pPr>
        <w:keepNext/>
        <w:keepLines/>
        <w:jc w:val="center"/>
        <w:rPr>
          <w:b/>
          <w:smallCaps/>
          <w:sz w:val="22"/>
          <w:szCs w:val="22"/>
        </w:rPr>
      </w:pPr>
      <w:r w:rsidRPr="00091E91">
        <w:rPr>
          <w:b/>
          <w:smallCaps/>
          <w:sz w:val="22"/>
          <w:szCs w:val="22"/>
        </w:rPr>
        <w:t xml:space="preserve">Componentes del Indicador Coincidente </w:t>
      </w:r>
      <w:r w:rsidR="00A956DB">
        <w:rPr>
          <w:b/>
          <w:smallCaps/>
          <w:sz w:val="22"/>
          <w:szCs w:val="22"/>
        </w:rPr>
        <w:t xml:space="preserve">a </w:t>
      </w:r>
      <w:r w:rsidR="00650496">
        <w:rPr>
          <w:b/>
          <w:smallCaps/>
          <w:sz w:val="22"/>
          <w:szCs w:val="22"/>
        </w:rPr>
        <w:t>mayo</w:t>
      </w:r>
      <w:r w:rsidR="00A956DB">
        <w:rPr>
          <w:b/>
          <w:smallCaps/>
          <w:sz w:val="22"/>
          <w:szCs w:val="22"/>
        </w:rPr>
        <w:t xml:space="preserve"> </w:t>
      </w:r>
      <w:r w:rsidR="005C4826" w:rsidRPr="00091E91">
        <w:rPr>
          <w:b/>
          <w:smallCaps/>
          <w:sz w:val="22"/>
          <w:szCs w:val="22"/>
        </w:rPr>
        <w:t xml:space="preserve">de </w:t>
      </w:r>
      <w:r w:rsidR="00AE3B04" w:rsidRPr="00091E91">
        <w:rPr>
          <w:b/>
          <w:smallCaps/>
          <w:sz w:val="22"/>
          <w:szCs w:val="22"/>
        </w:rPr>
        <w:t>202</w:t>
      </w:r>
      <w:r w:rsidR="00AE06CD">
        <w:rPr>
          <w:b/>
          <w:smallCaps/>
          <w:sz w:val="22"/>
          <w:szCs w:val="22"/>
        </w:rPr>
        <w:t>2</w:t>
      </w:r>
    </w:p>
    <w:p w14:paraId="66BAD753" w14:textId="77777777" w:rsidR="0051780F" w:rsidRPr="008A340F" w:rsidRDefault="0051780F" w:rsidP="00B82A35">
      <w:pPr>
        <w:keepNext/>
        <w:keepLines/>
        <w:jc w:val="center"/>
        <w:rPr>
          <w:noProof/>
          <w:sz w:val="18"/>
          <w:szCs w:val="20"/>
          <w:lang w:val="es-MX" w:eastAsia="es-MX"/>
        </w:rPr>
      </w:pPr>
      <w:r w:rsidRPr="008A340F">
        <w:rPr>
          <w:noProof/>
          <w:sz w:val="18"/>
          <w:szCs w:val="20"/>
          <w:lang w:val="es-MX" w:eastAsia="es-MX"/>
        </w:rPr>
        <w:t>(Puntos)</w:t>
      </w:r>
    </w:p>
    <w:tbl>
      <w:tblPr>
        <w:tblW w:w="5249" w:type="pct"/>
        <w:tblInd w:w="-176" w:type="dxa"/>
        <w:tblLayout w:type="fixed"/>
        <w:tblLook w:val="04A0" w:firstRow="1" w:lastRow="0" w:firstColumn="1" w:lastColumn="0" w:noHBand="0" w:noVBand="1"/>
      </w:tblPr>
      <w:tblGrid>
        <w:gridCol w:w="4946"/>
        <w:gridCol w:w="4928"/>
      </w:tblGrid>
      <w:tr w:rsidR="00091E91" w:rsidRPr="00091E91" w14:paraId="179092AB" w14:textId="77777777" w:rsidTr="006C5402">
        <w:tc>
          <w:tcPr>
            <w:tcW w:w="5060" w:type="dxa"/>
          </w:tcPr>
          <w:p w14:paraId="28E3661E" w14:textId="77777777" w:rsidR="002E2A21" w:rsidRPr="00091E91" w:rsidRDefault="002E2A21" w:rsidP="002E2A21">
            <w:pPr>
              <w:keepNext/>
              <w:spacing w:before="120"/>
              <w:jc w:val="center"/>
              <w:outlineLvl w:val="2"/>
              <w:rPr>
                <w:b/>
                <w:bCs/>
                <w:sz w:val="16"/>
                <w:szCs w:val="16"/>
              </w:rPr>
            </w:pPr>
            <w:r w:rsidRPr="00091E91">
              <w:rPr>
                <w:b/>
                <w:bCs/>
                <w:sz w:val="16"/>
                <w:szCs w:val="16"/>
              </w:rPr>
              <w:t>Indicador Global de la Actividad Económica</w:t>
            </w:r>
          </w:p>
        </w:tc>
        <w:tc>
          <w:tcPr>
            <w:tcW w:w="5041" w:type="dxa"/>
          </w:tcPr>
          <w:p w14:paraId="36D15402" w14:textId="77777777" w:rsidR="002E2A21" w:rsidRPr="00091E91" w:rsidRDefault="002E2A21" w:rsidP="002E2A21">
            <w:pPr>
              <w:keepNext/>
              <w:spacing w:before="120"/>
              <w:jc w:val="center"/>
              <w:outlineLvl w:val="2"/>
              <w:rPr>
                <w:b/>
                <w:bCs/>
                <w:sz w:val="16"/>
                <w:szCs w:val="16"/>
              </w:rPr>
            </w:pPr>
            <w:r w:rsidRPr="00091E91">
              <w:rPr>
                <w:b/>
                <w:bCs/>
                <w:sz w:val="16"/>
                <w:szCs w:val="16"/>
              </w:rPr>
              <w:t>Indicador de la Actividad Industrial</w:t>
            </w:r>
          </w:p>
        </w:tc>
      </w:tr>
      <w:tr w:rsidR="00091E91" w:rsidRPr="00091E91" w14:paraId="16ACE7C1" w14:textId="77777777" w:rsidTr="00AE06CD">
        <w:tblPrEx>
          <w:tblCellMar>
            <w:left w:w="70" w:type="dxa"/>
            <w:right w:w="70" w:type="dxa"/>
          </w:tblCellMar>
        </w:tblPrEx>
        <w:trPr>
          <w:trHeight w:val="3492"/>
        </w:trPr>
        <w:tc>
          <w:tcPr>
            <w:tcW w:w="5060" w:type="dxa"/>
          </w:tcPr>
          <w:p w14:paraId="2057579B" w14:textId="47D11AA0" w:rsidR="002E2A21" w:rsidRPr="00091E91" w:rsidRDefault="00783D88" w:rsidP="002E2A21">
            <w:pPr>
              <w:ind w:right="249"/>
              <w:jc w:val="center"/>
              <w:outlineLvl w:val="2"/>
              <w:rPr>
                <w:b/>
                <w:bCs/>
                <w:sz w:val="16"/>
                <w:szCs w:val="16"/>
              </w:rPr>
            </w:pPr>
            <w:r>
              <w:rPr>
                <w:noProof/>
              </w:rPr>
              <w:drawing>
                <wp:inline distT="0" distB="0" distL="0" distR="0" wp14:anchorId="3BF737E1" wp14:editId="16277EB8">
                  <wp:extent cx="2943225" cy="2133600"/>
                  <wp:effectExtent l="0" t="0" r="9525" b="0"/>
                  <wp:docPr id="1" name="Gráfico 1">
                    <a:extLst xmlns:a="http://schemas.openxmlformats.org/drawingml/2006/main">
                      <a:ext uri="{FF2B5EF4-FFF2-40B4-BE49-F238E27FC236}">
                        <a16:creationId xmlns:a16="http://schemas.microsoft.com/office/drawing/2014/main" id="{B72DBBC2-D1C9-BD89-539C-356C7DF5568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5041" w:type="dxa"/>
          </w:tcPr>
          <w:p w14:paraId="51C89299" w14:textId="690BC66C" w:rsidR="002E2A21" w:rsidRPr="00091E91" w:rsidRDefault="00783D88" w:rsidP="002E2A21">
            <w:pPr>
              <w:keepNext/>
              <w:ind w:right="249"/>
              <w:jc w:val="center"/>
              <w:outlineLvl w:val="2"/>
              <w:rPr>
                <w:b/>
                <w:bCs/>
                <w:sz w:val="16"/>
                <w:szCs w:val="16"/>
              </w:rPr>
            </w:pPr>
            <w:r>
              <w:rPr>
                <w:noProof/>
              </w:rPr>
              <w:drawing>
                <wp:inline distT="0" distB="0" distL="0" distR="0" wp14:anchorId="03C81E31" wp14:editId="2F3AE211">
                  <wp:extent cx="2933700" cy="2133600"/>
                  <wp:effectExtent l="0" t="0" r="0" b="0"/>
                  <wp:docPr id="5" name="Gráfico 5">
                    <a:extLst xmlns:a="http://schemas.openxmlformats.org/drawingml/2006/main">
                      <a:ext uri="{FF2B5EF4-FFF2-40B4-BE49-F238E27FC236}">
                        <a16:creationId xmlns:a16="http://schemas.microsoft.com/office/drawing/2014/main" id="{AFEB7146-1F11-B1F0-1438-705F5D07E5E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0243875F" w14:textId="77777777" w:rsidR="002E2A21" w:rsidRPr="00091E91" w:rsidRDefault="002E2A21">
      <w:pPr>
        <w:jc w:val="left"/>
        <w:rPr>
          <w:szCs w:val="20"/>
        </w:rPr>
      </w:pPr>
      <w:r w:rsidRPr="00091E91">
        <w:rPr>
          <w:szCs w:val="20"/>
        </w:rPr>
        <w:br w:type="page"/>
      </w:r>
    </w:p>
    <w:p w14:paraId="73ACFA16" w14:textId="46D42A10" w:rsidR="002E2A21" w:rsidRDefault="002E2A21" w:rsidP="002E2A21">
      <w:pPr>
        <w:keepNext/>
        <w:keepLines/>
        <w:ind w:left="90"/>
        <w:jc w:val="center"/>
        <w:rPr>
          <w:rFonts w:cs="Times New Roman"/>
          <w:sz w:val="20"/>
          <w:szCs w:val="20"/>
        </w:rPr>
      </w:pPr>
    </w:p>
    <w:p w14:paraId="545E93DC" w14:textId="77777777" w:rsidR="003A7D83" w:rsidRPr="00091E91" w:rsidRDefault="003A7D83" w:rsidP="002E2A21">
      <w:pPr>
        <w:keepNext/>
        <w:keepLines/>
        <w:ind w:left="90"/>
        <w:jc w:val="center"/>
        <w:rPr>
          <w:rFonts w:cs="Times New Roman"/>
          <w:sz w:val="20"/>
          <w:szCs w:val="20"/>
        </w:rPr>
      </w:pPr>
    </w:p>
    <w:tbl>
      <w:tblPr>
        <w:tblW w:w="5309" w:type="pct"/>
        <w:tblInd w:w="-176" w:type="dxa"/>
        <w:tblLayout w:type="fixed"/>
        <w:tblLook w:val="04A0" w:firstRow="1" w:lastRow="0" w:firstColumn="1" w:lastColumn="0" w:noHBand="0" w:noVBand="1"/>
      </w:tblPr>
      <w:tblGrid>
        <w:gridCol w:w="5001"/>
        <w:gridCol w:w="4986"/>
      </w:tblGrid>
      <w:tr w:rsidR="00091E91" w:rsidRPr="00091E91" w14:paraId="1CD65026" w14:textId="77777777" w:rsidTr="00927F5B">
        <w:tc>
          <w:tcPr>
            <w:tcW w:w="5001" w:type="dxa"/>
          </w:tcPr>
          <w:p w14:paraId="4E030F23" w14:textId="77777777" w:rsidR="002E2A21" w:rsidRPr="00091E91" w:rsidRDefault="002E2A21" w:rsidP="002E2A21">
            <w:pPr>
              <w:keepNext/>
              <w:spacing w:before="120"/>
              <w:jc w:val="center"/>
              <w:outlineLvl w:val="2"/>
              <w:rPr>
                <w:b/>
                <w:bCs/>
                <w:sz w:val="16"/>
                <w:szCs w:val="16"/>
              </w:rPr>
            </w:pPr>
            <w:r w:rsidRPr="00091E91">
              <w:rPr>
                <w:b/>
                <w:bCs/>
                <w:sz w:val="16"/>
                <w:szCs w:val="16"/>
              </w:rPr>
              <w:t>Índice de Ingresos por Suministro de Bienes y Servicios al por menor</w:t>
            </w:r>
          </w:p>
        </w:tc>
        <w:tc>
          <w:tcPr>
            <w:tcW w:w="4986" w:type="dxa"/>
          </w:tcPr>
          <w:p w14:paraId="666886E8" w14:textId="77777777" w:rsidR="002E2A21" w:rsidRPr="00091E91" w:rsidRDefault="002E2A21" w:rsidP="002E2A21">
            <w:pPr>
              <w:keepNext/>
              <w:jc w:val="center"/>
              <w:outlineLvl w:val="2"/>
              <w:rPr>
                <w:b/>
                <w:bCs/>
                <w:sz w:val="16"/>
                <w:szCs w:val="16"/>
              </w:rPr>
            </w:pPr>
          </w:p>
          <w:p w14:paraId="530C6046" w14:textId="77777777" w:rsidR="002E2A21" w:rsidRPr="00091E91" w:rsidRDefault="000E70E8" w:rsidP="002E2A21">
            <w:pPr>
              <w:keepNext/>
              <w:spacing w:before="120"/>
              <w:jc w:val="center"/>
              <w:outlineLvl w:val="2"/>
              <w:rPr>
                <w:b/>
                <w:bCs/>
                <w:sz w:val="16"/>
                <w:szCs w:val="16"/>
              </w:rPr>
            </w:pPr>
            <w:r w:rsidRPr="00091E91">
              <w:rPr>
                <w:b/>
                <w:bCs/>
                <w:sz w:val="16"/>
                <w:szCs w:val="16"/>
              </w:rPr>
              <w:t>Asegurados Trabajadores Permanentes en el IMSS</w:t>
            </w:r>
          </w:p>
        </w:tc>
      </w:tr>
      <w:tr w:rsidR="00091E91" w:rsidRPr="00091E91" w14:paraId="52613B44" w14:textId="77777777" w:rsidTr="00927F5B">
        <w:tblPrEx>
          <w:tblCellMar>
            <w:left w:w="70" w:type="dxa"/>
            <w:right w:w="70" w:type="dxa"/>
          </w:tblCellMar>
        </w:tblPrEx>
        <w:trPr>
          <w:trHeight w:val="3447"/>
        </w:trPr>
        <w:tc>
          <w:tcPr>
            <w:tcW w:w="5001" w:type="dxa"/>
          </w:tcPr>
          <w:p w14:paraId="64CD78CD" w14:textId="2EEC98D3" w:rsidR="002E2A21" w:rsidRPr="00091E91" w:rsidRDefault="00783D88" w:rsidP="002E2A21">
            <w:pPr>
              <w:keepLines/>
              <w:ind w:left="34" w:right="176"/>
              <w:jc w:val="center"/>
              <w:rPr>
                <w:rFonts w:cs="Times New Roman"/>
                <w:szCs w:val="20"/>
              </w:rPr>
            </w:pPr>
            <w:r>
              <w:rPr>
                <w:noProof/>
              </w:rPr>
              <w:drawing>
                <wp:inline distT="0" distB="0" distL="0" distR="0" wp14:anchorId="45AF912C" wp14:editId="7B611980">
                  <wp:extent cx="2933700" cy="2133600"/>
                  <wp:effectExtent l="0" t="0" r="0" b="0"/>
                  <wp:docPr id="6" name="Gráfico 6">
                    <a:extLst xmlns:a="http://schemas.openxmlformats.org/drawingml/2006/main">
                      <a:ext uri="{FF2B5EF4-FFF2-40B4-BE49-F238E27FC236}">
                        <a16:creationId xmlns:a16="http://schemas.microsoft.com/office/drawing/2014/main" id="{B482ED61-CC3A-B1C6-258B-2843A56D0A5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4986" w:type="dxa"/>
          </w:tcPr>
          <w:p w14:paraId="39A036C0" w14:textId="0F50118B" w:rsidR="002E2A21" w:rsidRPr="00091E91" w:rsidRDefault="00783D88" w:rsidP="002E2A21">
            <w:pPr>
              <w:keepLines/>
              <w:ind w:right="283"/>
              <w:jc w:val="center"/>
              <w:rPr>
                <w:rFonts w:cs="Times New Roman"/>
                <w:szCs w:val="20"/>
              </w:rPr>
            </w:pPr>
            <w:r>
              <w:rPr>
                <w:noProof/>
              </w:rPr>
              <w:drawing>
                <wp:inline distT="0" distB="0" distL="0" distR="0" wp14:anchorId="0DBDBAF8" wp14:editId="42BA7BC8">
                  <wp:extent cx="2933700" cy="2133600"/>
                  <wp:effectExtent l="0" t="0" r="0" b="0"/>
                  <wp:docPr id="13" name="Gráfico 13">
                    <a:extLst xmlns:a="http://schemas.openxmlformats.org/drawingml/2006/main">
                      <a:ext uri="{FF2B5EF4-FFF2-40B4-BE49-F238E27FC236}">
                        <a16:creationId xmlns:a16="http://schemas.microsoft.com/office/drawing/2014/main" id="{2DCA9EE2-37BE-A1AC-35C6-36A55C9B996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091E91" w:rsidRPr="00091E91" w14:paraId="5B68B169" w14:textId="77777777" w:rsidTr="00927F5B">
        <w:tc>
          <w:tcPr>
            <w:tcW w:w="5001" w:type="dxa"/>
          </w:tcPr>
          <w:p w14:paraId="772B7F89" w14:textId="77777777" w:rsidR="002E2A21" w:rsidRPr="00091E91" w:rsidRDefault="002E2A21" w:rsidP="002E2A21">
            <w:pPr>
              <w:keepNext/>
              <w:tabs>
                <w:tab w:val="left" w:pos="4658"/>
              </w:tabs>
              <w:spacing w:before="120"/>
              <w:jc w:val="center"/>
              <w:outlineLvl w:val="2"/>
              <w:rPr>
                <w:b/>
                <w:bCs/>
                <w:sz w:val="16"/>
                <w:szCs w:val="16"/>
              </w:rPr>
            </w:pPr>
            <w:r w:rsidRPr="00091E91">
              <w:rPr>
                <w:b/>
                <w:bCs/>
                <w:sz w:val="16"/>
                <w:szCs w:val="16"/>
              </w:rPr>
              <w:t>Tasa de Desocupación Urbana */</w:t>
            </w:r>
          </w:p>
        </w:tc>
        <w:tc>
          <w:tcPr>
            <w:tcW w:w="4986" w:type="dxa"/>
          </w:tcPr>
          <w:p w14:paraId="5AC890D2" w14:textId="77777777" w:rsidR="002E2A21" w:rsidRPr="00091E91" w:rsidRDefault="002E2A21" w:rsidP="002E2A21">
            <w:pPr>
              <w:keepNext/>
              <w:spacing w:before="120"/>
              <w:jc w:val="center"/>
              <w:outlineLvl w:val="2"/>
              <w:rPr>
                <w:b/>
                <w:bCs/>
                <w:sz w:val="16"/>
                <w:szCs w:val="16"/>
              </w:rPr>
            </w:pPr>
            <w:r w:rsidRPr="00091E91">
              <w:rPr>
                <w:b/>
                <w:bCs/>
                <w:sz w:val="16"/>
                <w:szCs w:val="16"/>
              </w:rPr>
              <w:t>Importaciones Totales</w:t>
            </w:r>
          </w:p>
        </w:tc>
      </w:tr>
      <w:tr w:rsidR="00091E91" w:rsidRPr="00091E91" w14:paraId="7A24B1EF" w14:textId="77777777" w:rsidTr="00927F5B">
        <w:tblPrEx>
          <w:tblCellMar>
            <w:left w:w="70" w:type="dxa"/>
            <w:right w:w="70" w:type="dxa"/>
          </w:tblCellMar>
        </w:tblPrEx>
        <w:trPr>
          <w:trHeight w:val="3393"/>
        </w:trPr>
        <w:tc>
          <w:tcPr>
            <w:tcW w:w="5001" w:type="dxa"/>
          </w:tcPr>
          <w:p w14:paraId="5A6B0347" w14:textId="282E1E16" w:rsidR="002E2A21" w:rsidRDefault="00783D88" w:rsidP="002E2A21">
            <w:pPr>
              <w:keepNext/>
              <w:ind w:right="250"/>
              <w:jc w:val="center"/>
              <w:outlineLvl w:val="2"/>
              <w:rPr>
                <w:b/>
                <w:bCs/>
                <w:sz w:val="16"/>
                <w:szCs w:val="16"/>
              </w:rPr>
            </w:pPr>
            <w:r>
              <w:rPr>
                <w:noProof/>
              </w:rPr>
              <w:drawing>
                <wp:inline distT="0" distB="0" distL="0" distR="0" wp14:anchorId="0C44EDDD" wp14:editId="4B65EFC8">
                  <wp:extent cx="2933700" cy="2133600"/>
                  <wp:effectExtent l="0" t="0" r="0" b="0"/>
                  <wp:docPr id="24" name="Gráfico 24">
                    <a:extLst xmlns:a="http://schemas.openxmlformats.org/drawingml/2006/main">
                      <a:ext uri="{FF2B5EF4-FFF2-40B4-BE49-F238E27FC236}">
                        <a16:creationId xmlns:a16="http://schemas.microsoft.com/office/drawing/2014/main" id="{339CA93D-BF02-78DE-4D3E-D4559CA3B04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669977A" w14:textId="77777777" w:rsidR="00927F5B" w:rsidRDefault="00927F5B" w:rsidP="00DC7F9A">
            <w:pPr>
              <w:keepNext/>
              <w:spacing w:before="60"/>
              <w:ind w:right="250"/>
              <w:jc w:val="center"/>
              <w:outlineLvl w:val="2"/>
              <w:rPr>
                <w:b/>
                <w:bCs/>
                <w:sz w:val="16"/>
                <w:szCs w:val="16"/>
              </w:rPr>
            </w:pPr>
            <w:r w:rsidRPr="00091E91">
              <w:rPr>
                <w:sz w:val="14"/>
                <w:szCs w:val="14"/>
              </w:rPr>
              <w:t>*/ Serie cuyo comportamiento es inverso al de la actividad económica.</w:t>
            </w:r>
          </w:p>
          <w:p w14:paraId="2BE5179C" w14:textId="77777777" w:rsidR="00927F5B" w:rsidRPr="00091E91" w:rsidRDefault="00927F5B" w:rsidP="00927F5B">
            <w:pPr>
              <w:tabs>
                <w:tab w:val="center" w:pos="3348"/>
              </w:tabs>
              <w:spacing w:before="60" w:after="240"/>
              <w:ind w:left="90"/>
              <w:rPr>
                <w:rFonts w:cs="Times New Roman"/>
                <w:sz w:val="16"/>
                <w:szCs w:val="16"/>
              </w:rPr>
            </w:pPr>
            <w:r w:rsidRPr="00091E91">
              <w:rPr>
                <w:rFonts w:cs="Times New Roman"/>
                <w:sz w:val="16"/>
                <w:szCs w:val="16"/>
              </w:rPr>
              <w:t>Fuente: INEGI.</w:t>
            </w:r>
          </w:p>
          <w:p w14:paraId="0EC791EB" w14:textId="77777777" w:rsidR="00927F5B" w:rsidRDefault="00927F5B" w:rsidP="002E2A21">
            <w:pPr>
              <w:keepNext/>
              <w:ind w:right="250"/>
              <w:jc w:val="center"/>
              <w:outlineLvl w:val="2"/>
              <w:rPr>
                <w:b/>
                <w:bCs/>
                <w:sz w:val="16"/>
                <w:szCs w:val="16"/>
              </w:rPr>
            </w:pPr>
          </w:p>
          <w:p w14:paraId="19359A79" w14:textId="77777777" w:rsidR="00927F5B" w:rsidRPr="00091E91" w:rsidRDefault="00927F5B" w:rsidP="002E2A21">
            <w:pPr>
              <w:keepNext/>
              <w:ind w:right="250"/>
              <w:jc w:val="center"/>
              <w:outlineLvl w:val="2"/>
              <w:rPr>
                <w:b/>
                <w:bCs/>
                <w:sz w:val="16"/>
                <w:szCs w:val="16"/>
              </w:rPr>
            </w:pPr>
          </w:p>
        </w:tc>
        <w:tc>
          <w:tcPr>
            <w:tcW w:w="4986" w:type="dxa"/>
          </w:tcPr>
          <w:p w14:paraId="3873CCFA" w14:textId="7458303A" w:rsidR="002E2A21" w:rsidRDefault="00783D88" w:rsidP="002E2A21">
            <w:pPr>
              <w:keepNext/>
              <w:ind w:right="250"/>
              <w:jc w:val="center"/>
              <w:outlineLvl w:val="2"/>
              <w:rPr>
                <w:b/>
                <w:bCs/>
                <w:sz w:val="16"/>
                <w:szCs w:val="16"/>
              </w:rPr>
            </w:pPr>
            <w:r>
              <w:rPr>
                <w:noProof/>
              </w:rPr>
              <w:drawing>
                <wp:inline distT="0" distB="0" distL="0" distR="0" wp14:anchorId="763F0506" wp14:editId="6AB09D01">
                  <wp:extent cx="2933700" cy="2133600"/>
                  <wp:effectExtent l="0" t="0" r="0" b="0"/>
                  <wp:docPr id="25" name="Gráfico 25">
                    <a:extLst xmlns:a="http://schemas.openxmlformats.org/drawingml/2006/main">
                      <a:ext uri="{FF2B5EF4-FFF2-40B4-BE49-F238E27FC236}">
                        <a16:creationId xmlns:a16="http://schemas.microsoft.com/office/drawing/2014/main" id="{EFC3D48B-2E7D-0DED-4FB3-F46D948D86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D8B756D" w14:textId="77777777" w:rsidR="0027709D" w:rsidRPr="00091E91" w:rsidRDefault="0027709D" w:rsidP="002E2A21">
            <w:pPr>
              <w:keepNext/>
              <w:ind w:right="250"/>
              <w:jc w:val="center"/>
              <w:outlineLvl w:val="2"/>
              <w:rPr>
                <w:b/>
                <w:bCs/>
                <w:sz w:val="16"/>
                <w:szCs w:val="16"/>
              </w:rPr>
            </w:pPr>
          </w:p>
        </w:tc>
      </w:tr>
    </w:tbl>
    <w:p w14:paraId="6CCB07C5" w14:textId="793EB74F" w:rsidR="00493F16" w:rsidRPr="00091E91" w:rsidRDefault="00493F16" w:rsidP="00493F16">
      <w:pPr>
        <w:spacing w:before="600" w:after="120"/>
        <w:rPr>
          <w:rFonts w:cs="Times New Roman"/>
          <w:szCs w:val="20"/>
          <w:lang w:val="es-MX"/>
        </w:rPr>
      </w:pPr>
      <w:r w:rsidRPr="00091E91">
        <w:rPr>
          <w:rFonts w:cs="Times New Roman"/>
          <w:szCs w:val="20"/>
          <w:lang w:val="es-MX"/>
        </w:rPr>
        <w:t>Al</w:t>
      </w:r>
      <w:r w:rsidR="00040A18">
        <w:rPr>
          <w:rFonts w:cs="Times New Roman"/>
          <w:szCs w:val="20"/>
          <w:lang w:val="es-MX"/>
        </w:rPr>
        <w:t xml:space="preserve"> </w:t>
      </w:r>
      <w:r w:rsidR="00040A18" w:rsidRPr="00040A18">
        <w:rPr>
          <w:rFonts w:cs="Times New Roman"/>
          <w:szCs w:val="20"/>
          <w:lang w:val="es-MX"/>
        </w:rPr>
        <w:t xml:space="preserve">incorporar la información de </w:t>
      </w:r>
      <w:r w:rsidR="00650496">
        <w:rPr>
          <w:rFonts w:cs="Times New Roman"/>
          <w:szCs w:val="20"/>
          <w:lang w:val="es-MX"/>
        </w:rPr>
        <w:t>mayo</w:t>
      </w:r>
      <w:r w:rsidR="00040A18" w:rsidRPr="00040A18">
        <w:rPr>
          <w:rFonts w:cs="Times New Roman"/>
          <w:szCs w:val="20"/>
          <w:lang w:val="es-MX"/>
        </w:rPr>
        <w:t xml:space="preserve"> de 202</w:t>
      </w:r>
      <w:r w:rsidR="00AE06CD">
        <w:rPr>
          <w:rFonts w:cs="Times New Roman"/>
          <w:szCs w:val="20"/>
          <w:lang w:val="es-MX"/>
        </w:rPr>
        <w:t>2</w:t>
      </w:r>
      <w:r w:rsidR="00040A18" w:rsidRPr="00040A18">
        <w:rPr>
          <w:rFonts w:cs="Times New Roman"/>
          <w:szCs w:val="20"/>
          <w:lang w:val="es-MX"/>
        </w:rPr>
        <w:t>,</w:t>
      </w:r>
      <w:r w:rsidR="00722A24">
        <w:rPr>
          <w:rFonts w:cs="Times New Roman"/>
          <w:szCs w:val="20"/>
          <w:lang w:val="es-MX"/>
        </w:rPr>
        <w:t xml:space="preserve"> </w:t>
      </w:r>
      <w:r w:rsidR="00B22978" w:rsidRPr="00B22978">
        <w:rPr>
          <w:rFonts w:cs="Times New Roman"/>
          <w:szCs w:val="20"/>
          <w:lang w:val="es-MX"/>
        </w:rPr>
        <w:t xml:space="preserve">el </w:t>
      </w:r>
      <w:r w:rsidR="00A86E19" w:rsidRPr="00A86E19">
        <w:rPr>
          <w:rFonts w:cs="Times New Roman"/>
          <w:szCs w:val="20"/>
          <w:lang w:val="es-MX"/>
        </w:rPr>
        <w:t>Indicador</w:t>
      </w:r>
      <w:r w:rsidR="00874F8B">
        <w:rPr>
          <w:rFonts w:cs="Times New Roman"/>
          <w:szCs w:val="20"/>
          <w:lang w:val="es-MX"/>
        </w:rPr>
        <w:t xml:space="preserve"> </w:t>
      </w:r>
      <w:r w:rsidR="00874F8B" w:rsidRPr="00B22978">
        <w:rPr>
          <w:rFonts w:cs="Times New Roman"/>
          <w:szCs w:val="20"/>
          <w:lang w:val="es-MX"/>
        </w:rPr>
        <w:t>Coincidente</w:t>
      </w:r>
      <w:r w:rsidR="00A86E19" w:rsidRPr="00A86E19">
        <w:rPr>
          <w:rFonts w:cs="Times New Roman"/>
          <w:szCs w:val="20"/>
          <w:lang w:val="es-MX"/>
        </w:rPr>
        <w:t xml:space="preserve"> </w:t>
      </w:r>
      <w:r w:rsidR="005C2BA9">
        <w:t>muestra una señal semejante a la del mes previo</w:t>
      </w:r>
      <w:r w:rsidR="004700A3">
        <w:rPr>
          <w:rFonts w:cs="Times New Roman"/>
          <w:szCs w:val="20"/>
          <w:lang w:val="es-MX"/>
        </w:rPr>
        <w:t>, como</w:t>
      </w:r>
      <w:r w:rsidR="00040A18" w:rsidRPr="00040A18">
        <w:rPr>
          <w:rFonts w:cs="Times New Roman"/>
          <w:szCs w:val="20"/>
          <w:lang w:val="es-MX"/>
        </w:rPr>
        <w:t xml:space="preserve"> se puede apreciar</w:t>
      </w:r>
      <w:r w:rsidR="00040A18">
        <w:rPr>
          <w:rFonts w:cs="Times New Roman"/>
          <w:szCs w:val="20"/>
          <w:lang w:val="es-MX"/>
        </w:rPr>
        <w:t xml:space="preserve"> en la siguiente gráfica.</w:t>
      </w:r>
    </w:p>
    <w:p w14:paraId="43F60AC6" w14:textId="77777777" w:rsidR="00493F16" w:rsidRPr="00091E91" w:rsidRDefault="00493F16">
      <w:pPr>
        <w:jc w:val="left"/>
        <w:rPr>
          <w:szCs w:val="20"/>
          <w:lang w:val="es-MX"/>
        </w:rPr>
      </w:pPr>
      <w:r w:rsidRPr="00091E91">
        <w:rPr>
          <w:szCs w:val="20"/>
          <w:lang w:val="es-MX"/>
        </w:rPr>
        <w:br w:type="page"/>
      </w:r>
    </w:p>
    <w:p w14:paraId="02B2C7B5" w14:textId="77777777" w:rsidR="003A7D83" w:rsidRDefault="003A7D83" w:rsidP="00B82A35">
      <w:pPr>
        <w:keepNext/>
        <w:keepLines/>
        <w:tabs>
          <w:tab w:val="left" w:pos="14034"/>
        </w:tabs>
        <w:spacing w:before="480"/>
        <w:jc w:val="center"/>
        <w:rPr>
          <w:sz w:val="20"/>
          <w:szCs w:val="20"/>
        </w:rPr>
      </w:pPr>
    </w:p>
    <w:p w14:paraId="510831A9" w14:textId="23655D23" w:rsidR="00493F16" w:rsidRPr="00B82A35" w:rsidRDefault="00493F16" w:rsidP="00B82A35">
      <w:pPr>
        <w:keepNext/>
        <w:keepLines/>
        <w:tabs>
          <w:tab w:val="left" w:pos="14034"/>
        </w:tabs>
        <w:spacing w:before="480"/>
        <w:jc w:val="center"/>
        <w:rPr>
          <w:sz w:val="20"/>
          <w:szCs w:val="20"/>
        </w:rPr>
      </w:pPr>
      <w:r w:rsidRPr="00B82A35">
        <w:rPr>
          <w:sz w:val="20"/>
          <w:szCs w:val="20"/>
        </w:rPr>
        <w:t xml:space="preserve">Gráfica </w:t>
      </w:r>
      <w:r w:rsidR="00B82A35">
        <w:rPr>
          <w:sz w:val="20"/>
          <w:szCs w:val="20"/>
        </w:rPr>
        <w:t>3</w:t>
      </w:r>
    </w:p>
    <w:p w14:paraId="4265F12B" w14:textId="6FD6A316" w:rsidR="00493F16" w:rsidRPr="00091E91" w:rsidRDefault="00493F16" w:rsidP="00B82A35">
      <w:pPr>
        <w:keepNext/>
        <w:keepLines/>
        <w:tabs>
          <w:tab w:val="left" w:pos="14034"/>
        </w:tabs>
        <w:jc w:val="center"/>
        <w:rPr>
          <w:b/>
          <w:smallCaps/>
          <w:sz w:val="22"/>
          <w:szCs w:val="22"/>
        </w:rPr>
      </w:pPr>
      <w:r w:rsidRPr="00091E91">
        <w:rPr>
          <w:b/>
          <w:smallCaps/>
          <w:sz w:val="22"/>
          <w:szCs w:val="22"/>
        </w:rPr>
        <w:t>Enfoque del ciclo de crecimiento: Coincidente</w:t>
      </w:r>
      <w:r w:rsidR="00B14342" w:rsidRPr="00091E91">
        <w:rPr>
          <w:b/>
          <w:smallCaps/>
          <w:sz w:val="22"/>
          <w:szCs w:val="22"/>
        </w:rPr>
        <w:t xml:space="preserve"> </w:t>
      </w:r>
      <w:r w:rsidR="00415E88">
        <w:rPr>
          <w:b/>
          <w:smallCaps/>
          <w:sz w:val="22"/>
          <w:szCs w:val="22"/>
        </w:rPr>
        <w:t>a</w:t>
      </w:r>
      <w:r w:rsidR="00AE06CD">
        <w:rPr>
          <w:b/>
          <w:smallCaps/>
          <w:sz w:val="22"/>
          <w:szCs w:val="22"/>
        </w:rPr>
        <w:t xml:space="preserve"> </w:t>
      </w:r>
      <w:r w:rsidR="00C61F29">
        <w:rPr>
          <w:b/>
          <w:smallCaps/>
          <w:sz w:val="22"/>
          <w:szCs w:val="22"/>
        </w:rPr>
        <w:t>abril</w:t>
      </w:r>
      <w:r w:rsidR="00650496">
        <w:rPr>
          <w:b/>
          <w:smallCaps/>
          <w:sz w:val="22"/>
          <w:szCs w:val="22"/>
        </w:rPr>
        <w:t xml:space="preserve"> y mayo</w:t>
      </w:r>
      <w:r w:rsidR="00AE06CD">
        <w:rPr>
          <w:b/>
          <w:smallCaps/>
          <w:sz w:val="22"/>
          <w:szCs w:val="22"/>
        </w:rPr>
        <w:t xml:space="preserve"> de 2022</w:t>
      </w:r>
    </w:p>
    <w:p w14:paraId="5BE1D11E" w14:textId="77777777" w:rsidR="00493F16" w:rsidRPr="008A340F" w:rsidRDefault="00493F16" w:rsidP="00493F16">
      <w:pPr>
        <w:keepNext/>
        <w:keepLines/>
        <w:jc w:val="center"/>
        <w:rPr>
          <w:sz w:val="18"/>
          <w:szCs w:val="20"/>
        </w:rPr>
      </w:pPr>
      <w:r w:rsidRPr="008A340F">
        <w:rPr>
          <w:sz w:val="18"/>
          <w:szCs w:val="20"/>
        </w:rPr>
        <w:t>(Puntos)</w:t>
      </w:r>
    </w:p>
    <w:p w14:paraId="01204538" w14:textId="51762F0F" w:rsidR="004E0D13" w:rsidRPr="00091E91" w:rsidRDefault="00783D88" w:rsidP="00E41359">
      <w:pPr>
        <w:tabs>
          <w:tab w:val="center" w:pos="3348"/>
        </w:tabs>
        <w:jc w:val="center"/>
        <w:rPr>
          <w:szCs w:val="20"/>
        </w:rPr>
      </w:pPr>
      <w:r>
        <w:rPr>
          <w:noProof/>
        </w:rPr>
        <w:drawing>
          <wp:inline distT="0" distB="0" distL="0" distR="0" wp14:anchorId="3DF829D1" wp14:editId="74691675">
            <wp:extent cx="5936563" cy="4142232"/>
            <wp:effectExtent l="0" t="0" r="7620" b="10795"/>
            <wp:docPr id="27" name="Gráfico 27">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E0C163D" w14:textId="70321337" w:rsidR="00E41359" w:rsidRPr="00091E91" w:rsidRDefault="00E41359" w:rsidP="009A6BD0">
      <w:pPr>
        <w:tabs>
          <w:tab w:val="center" w:pos="3348"/>
        </w:tabs>
        <w:spacing w:before="60"/>
        <w:ind w:left="90"/>
        <w:rPr>
          <w:rFonts w:cs="Times New Roman"/>
          <w:sz w:val="16"/>
          <w:szCs w:val="16"/>
          <w:lang w:val="es-MX"/>
        </w:rPr>
      </w:pPr>
      <w:r w:rsidRPr="00091E91">
        <w:rPr>
          <w:rFonts w:cs="Times New Roman"/>
          <w:sz w:val="16"/>
          <w:szCs w:val="16"/>
        </w:rPr>
        <w:t>Fuente: INEGI</w:t>
      </w:r>
    </w:p>
    <w:p w14:paraId="40BDF209" w14:textId="77777777" w:rsidR="00416F6C" w:rsidRPr="00B82A35" w:rsidRDefault="00416F6C" w:rsidP="008A340F">
      <w:pPr>
        <w:keepNext/>
        <w:spacing w:before="720" w:after="200"/>
        <w:ind w:right="902" w:firstLine="709"/>
        <w:rPr>
          <w:rFonts w:cs="Times New Roman"/>
          <w:b/>
          <w:i/>
          <w:szCs w:val="20"/>
          <w:lang w:val="es-MX"/>
        </w:rPr>
      </w:pPr>
      <w:r w:rsidRPr="00B82A35">
        <w:rPr>
          <w:rFonts w:cs="Times New Roman"/>
          <w:b/>
          <w:i/>
          <w:smallCaps/>
          <w:szCs w:val="20"/>
          <w:lang w:val="es-MX"/>
        </w:rPr>
        <w:t>Indicador Adelantado</w:t>
      </w:r>
    </w:p>
    <w:p w14:paraId="51FB1A56" w14:textId="55C97E97" w:rsidR="00416F6C" w:rsidRPr="00091E91" w:rsidRDefault="003B5FBC" w:rsidP="00416F6C">
      <w:pPr>
        <w:spacing w:before="240" w:after="240"/>
        <w:rPr>
          <w:rFonts w:cs="Times New Roman"/>
          <w:szCs w:val="20"/>
          <w:lang w:val="es-MX"/>
        </w:rPr>
      </w:pPr>
      <w:r>
        <w:rPr>
          <w:rFonts w:cs="Times New Roman"/>
          <w:szCs w:val="20"/>
          <w:lang w:val="es-MX"/>
        </w:rPr>
        <w:t>En</w:t>
      </w:r>
      <w:r w:rsidRPr="00091E91">
        <w:rPr>
          <w:rFonts w:cs="Times New Roman"/>
          <w:szCs w:val="20"/>
          <w:lang w:val="es-MX"/>
        </w:rPr>
        <w:t xml:space="preserve"> </w:t>
      </w:r>
      <w:r w:rsidR="00E92AF2">
        <w:rPr>
          <w:rFonts w:cs="Times New Roman"/>
          <w:szCs w:val="20"/>
          <w:lang w:val="es-MX"/>
        </w:rPr>
        <w:t>junio</w:t>
      </w:r>
      <w:r w:rsidRPr="00091E91">
        <w:rPr>
          <w:rFonts w:cs="Times New Roman"/>
          <w:szCs w:val="20"/>
          <w:lang w:val="es-MX"/>
        </w:rPr>
        <w:t xml:space="preserve"> de 202</w:t>
      </w:r>
      <w:r>
        <w:rPr>
          <w:rFonts w:cs="Times New Roman"/>
          <w:szCs w:val="20"/>
          <w:lang w:val="es-MX"/>
        </w:rPr>
        <w:t>2,</w:t>
      </w:r>
      <w:r w:rsidRPr="00091E91">
        <w:rPr>
          <w:rFonts w:cs="Times New Roman"/>
          <w:szCs w:val="20"/>
          <w:lang w:val="es-MX"/>
        </w:rPr>
        <w:t xml:space="preserve"> </w:t>
      </w:r>
      <w:r w:rsidR="00416F6C" w:rsidRPr="00091E91">
        <w:rPr>
          <w:rFonts w:cs="Times New Roman"/>
          <w:szCs w:val="20"/>
          <w:lang w:val="es-MX"/>
        </w:rPr>
        <w:t xml:space="preserve">el Indicador Adelantado </w:t>
      </w:r>
      <w:r w:rsidR="00E8122B" w:rsidRPr="00091E91">
        <w:rPr>
          <w:rFonts w:cs="Times New Roman"/>
          <w:szCs w:val="20"/>
          <w:lang w:val="es-MX"/>
        </w:rPr>
        <w:t xml:space="preserve">se </w:t>
      </w:r>
      <w:r w:rsidR="00E92AF2">
        <w:rPr>
          <w:rFonts w:cs="Times New Roman"/>
          <w:szCs w:val="20"/>
          <w:lang w:val="es-MX"/>
        </w:rPr>
        <w:t>ubicó</w:t>
      </w:r>
      <w:r w:rsidR="00A21F52" w:rsidRPr="00091E91">
        <w:t xml:space="preserve"> </w:t>
      </w:r>
      <w:r w:rsidR="00061FA5" w:rsidRPr="00091E91">
        <w:rPr>
          <w:rFonts w:cs="Times New Roman"/>
          <w:szCs w:val="20"/>
          <w:lang w:val="es-MX"/>
        </w:rPr>
        <w:t xml:space="preserve">por </w:t>
      </w:r>
      <w:r w:rsidR="00B8602B">
        <w:rPr>
          <w:rFonts w:cs="Times New Roman"/>
          <w:szCs w:val="20"/>
          <w:lang w:val="es-MX"/>
        </w:rPr>
        <w:t>arriba</w:t>
      </w:r>
      <w:r w:rsidR="001D649F">
        <w:rPr>
          <w:rFonts w:cs="Times New Roman"/>
          <w:szCs w:val="20"/>
          <w:lang w:val="es-MX"/>
        </w:rPr>
        <w:t xml:space="preserve"> </w:t>
      </w:r>
      <w:r w:rsidR="00771B52" w:rsidRPr="00091E91">
        <w:rPr>
          <w:rFonts w:cs="Times New Roman"/>
          <w:szCs w:val="20"/>
          <w:lang w:val="es-MX"/>
        </w:rPr>
        <w:t>de</w:t>
      </w:r>
      <w:r w:rsidR="00C67E74" w:rsidRPr="00091E91">
        <w:rPr>
          <w:rFonts w:cs="Times New Roman"/>
          <w:szCs w:val="20"/>
          <w:lang w:val="es-MX"/>
        </w:rPr>
        <w:t xml:space="preserve"> su tendencia de largo plazo </w:t>
      </w:r>
      <w:r w:rsidR="00E8122B" w:rsidRPr="00091E91">
        <w:rPr>
          <w:rFonts w:cs="Times New Roman"/>
          <w:szCs w:val="20"/>
          <w:lang w:val="es-MX"/>
        </w:rPr>
        <w:t xml:space="preserve">al </w:t>
      </w:r>
      <w:r w:rsidR="00EA1346" w:rsidRPr="00091E91">
        <w:rPr>
          <w:rFonts w:cs="Times New Roman"/>
          <w:szCs w:val="20"/>
          <w:lang w:val="es-MX"/>
        </w:rPr>
        <w:t>registrar</w:t>
      </w:r>
      <w:r w:rsidR="00EA2FF9" w:rsidRPr="00091E91">
        <w:rPr>
          <w:rFonts w:cs="Times New Roman"/>
          <w:szCs w:val="20"/>
          <w:lang w:val="es-MX"/>
        </w:rPr>
        <w:t xml:space="preserve"> </w:t>
      </w:r>
      <w:r w:rsidR="00E8122B" w:rsidRPr="00091E91">
        <w:rPr>
          <w:rFonts w:cs="Times New Roman"/>
          <w:szCs w:val="20"/>
          <w:lang w:val="es-MX"/>
        </w:rPr>
        <w:t xml:space="preserve">un </w:t>
      </w:r>
      <w:r w:rsidR="00E8122B" w:rsidRPr="008C110F">
        <w:rPr>
          <w:rFonts w:cs="Times New Roman"/>
          <w:szCs w:val="20"/>
          <w:lang w:val="es-MX"/>
        </w:rPr>
        <w:t xml:space="preserve">valor de </w:t>
      </w:r>
      <w:r w:rsidR="00987BEB" w:rsidRPr="008C110F">
        <w:rPr>
          <w:rFonts w:cs="Times New Roman"/>
          <w:szCs w:val="20"/>
          <w:lang w:val="es-MX"/>
        </w:rPr>
        <w:t>10</w:t>
      </w:r>
      <w:r w:rsidR="00B8602B">
        <w:rPr>
          <w:rFonts w:cs="Times New Roman"/>
          <w:szCs w:val="20"/>
          <w:lang w:val="es-MX"/>
        </w:rPr>
        <w:t>0</w:t>
      </w:r>
      <w:r w:rsidR="00987BEB" w:rsidRPr="008C110F">
        <w:rPr>
          <w:rFonts w:cs="Times New Roman"/>
          <w:szCs w:val="20"/>
          <w:lang w:val="es-MX"/>
        </w:rPr>
        <w:t>.</w:t>
      </w:r>
      <w:r w:rsidR="00783D88">
        <w:rPr>
          <w:rFonts w:cs="Times New Roman"/>
          <w:szCs w:val="20"/>
          <w:lang w:val="es-MX"/>
        </w:rPr>
        <w:t>1</w:t>
      </w:r>
      <w:r w:rsidR="00A04B9E" w:rsidRPr="008C110F">
        <w:rPr>
          <w:rFonts w:cs="Times New Roman"/>
          <w:szCs w:val="20"/>
          <w:lang w:val="es-MX"/>
        </w:rPr>
        <w:t xml:space="preserve"> </w:t>
      </w:r>
      <w:r w:rsidR="00D72CFD" w:rsidRPr="008C110F">
        <w:rPr>
          <w:rFonts w:cs="Times New Roman"/>
          <w:szCs w:val="20"/>
          <w:lang w:val="es-MX"/>
        </w:rPr>
        <w:t>puntos</w:t>
      </w:r>
      <w:r w:rsidR="006516AB">
        <w:rPr>
          <w:rFonts w:cs="Times New Roman"/>
          <w:szCs w:val="20"/>
          <w:lang w:val="es-MX"/>
        </w:rPr>
        <w:t xml:space="preserve"> y</w:t>
      </w:r>
      <w:r w:rsidR="00D72CFD" w:rsidRPr="00091E91">
        <w:rPr>
          <w:rFonts w:cs="Times New Roman"/>
          <w:szCs w:val="20"/>
          <w:lang w:val="es-MX"/>
        </w:rPr>
        <w:t xml:space="preserve"> un</w:t>
      </w:r>
      <w:r w:rsidR="009526AF">
        <w:rPr>
          <w:rFonts w:cs="Times New Roman"/>
          <w:szCs w:val="20"/>
          <w:lang w:val="es-MX"/>
        </w:rPr>
        <w:t xml:space="preserve">a disminución </w:t>
      </w:r>
      <w:r w:rsidR="00F87D05" w:rsidRPr="00091E91">
        <w:rPr>
          <w:rFonts w:cs="Times New Roman"/>
          <w:szCs w:val="20"/>
          <w:lang w:val="es-MX"/>
        </w:rPr>
        <w:t xml:space="preserve">de </w:t>
      </w:r>
      <w:r w:rsidR="00F87D05" w:rsidRPr="00E0351F">
        <w:rPr>
          <w:rFonts w:cs="Times New Roman"/>
          <w:szCs w:val="20"/>
          <w:lang w:val="es-MX"/>
        </w:rPr>
        <w:t>0.</w:t>
      </w:r>
      <w:r w:rsidR="00C61F29">
        <w:rPr>
          <w:rFonts w:cs="Times New Roman"/>
          <w:szCs w:val="20"/>
          <w:lang w:val="es-MX"/>
        </w:rPr>
        <w:t>2</w:t>
      </w:r>
      <w:r w:rsidR="000B60B0">
        <w:rPr>
          <w:rFonts w:cs="Times New Roman"/>
          <w:szCs w:val="20"/>
          <w:lang w:val="es-MX"/>
        </w:rPr>
        <w:t>5</w:t>
      </w:r>
      <w:r w:rsidR="00D72CFD" w:rsidRPr="00E0351F">
        <w:rPr>
          <w:rFonts w:cs="Times New Roman"/>
          <w:szCs w:val="20"/>
          <w:lang w:val="es-MX"/>
        </w:rPr>
        <w:t xml:space="preserve"> puntos</w:t>
      </w:r>
      <w:r w:rsidR="00D72CFD" w:rsidRPr="00091E91">
        <w:rPr>
          <w:rFonts w:cs="Times New Roman"/>
          <w:szCs w:val="20"/>
          <w:lang w:val="es-MX"/>
        </w:rPr>
        <w:t xml:space="preserve"> con </w:t>
      </w:r>
      <w:r w:rsidR="008B2CA6" w:rsidRPr="00091E91">
        <w:rPr>
          <w:rFonts w:cs="Times New Roman"/>
          <w:szCs w:val="20"/>
          <w:lang w:val="es-MX"/>
        </w:rPr>
        <w:t>relación</w:t>
      </w:r>
      <w:r w:rsidR="00CD05CE">
        <w:rPr>
          <w:rFonts w:cs="Times New Roman"/>
          <w:szCs w:val="20"/>
          <w:lang w:val="es-MX"/>
        </w:rPr>
        <w:t xml:space="preserve"> </w:t>
      </w:r>
      <w:r w:rsidR="00C61F29">
        <w:rPr>
          <w:rFonts w:cs="Times New Roman"/>
          <w:szCs w:val="20"/>
          <w:lang w:val="es-MX"/>
        </w:rPr>
        <w:t>a</w:t>
      </w:r>
      <w:r w:rsidR="00783D88">
        <w:rPr>
          <w:rFonts w:cs="Times New Roman"/>
          <w:szCs w:val="20"/>
          <w:lang w:val="es-MX"/>
        </w:rPr>
        <w:t xml:space="preserve"> </w:t>
      </w:r>
      <w:r w:rsidR="00E92AF2">
        <w:rPr>
          <w:rFonts w:cs="Times New Roman"/>
          <w:szCs w:val="20"/>
          <w:lang w:val="es-MX"/>
        </w:rPr>
        <w:t>mayo</w:t>
      </w:r>
      <w:r w:rsidR="00416F6C" w:rsidRPr="00091E91">
        <w:rPr>
          <w:rFonts w:cs="Times New Roman"/>
          <w:szCs w:val="20"/>
          <w:lang w:val="es-MX"/>
        </w:rPr>
        <w:t>.</w:t>
      </w:r>
    </w:p>
    <w:p w14:paraId="292E31A1"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3</w:t>
      </w:r>
    </w:p>
    <w:p w14:paraId="6C32C5E7" w14:textId="77777777" w:rsidR="00A37EDC" w:rsidRPr="00091E91" w:rsidRDefault="00A37EDC" w:rsidP="00B82A35">
      <w:pPr>
        <w:tabs>
          <w:tab w:val="center" w:pos="3348"/>
        </w:tabs>
        <w:jc w:val="center"/>
        <w:rPr>
          <w:b/>
          <w:smallCaps/>
          <w:sz w:val="22"/>
          <w:szCs w:val="20"/>
        </w:rPr>
      </w:pPr>
      <w:r w:rsidRPr="00091E91">
        <w:rPr>
          <w:b/>
          <w:smallCaps/>
          <w:sz w:val="22"/>
          <w:szCs w:val="20"/>
        </w:rPr>
        <w:t>Indicador Adelantado</w:t>
      </w:r>
    </w:p>
    <w:p w14:paraId="72DF15A4" w14:textId="77777777" w:rsidR="00A37EDC" w:rsidRPr="008A340F" w:rsidRDefault="008A340F" w:rsidP="00A37EDC">
      <w:pPr>
        <w:tabs>
          <w:tab w:val="center" w:pos="3348"/>
        </w:tabs>
        <w:jc w:val="center"/>
        <w:rPr>
          <w:sz w:val="18"/>
          <w:szCs w:val="20"/>
        </w:rPr>
      </w:pPr>
      <w:r w:rsidRPr="008A340F">
        <w:rPr>
          <w:sz w:val="18"/>
          <w:szCs w:val="20"/>
        </w:rPr>
        <w:t>(</w:t>
      </w:r>
      <w:r w:rsidR="00A37EDC" w:rsidRPr="008A340F">
        <w:rPr>
          <w:sz w:val="18"/>
          <w:szCs w:val="20"/>
        </w:rPr>
        <w:t>Diferencia en puntos respecto al mes inmediato anterior</w:t>
      </w:r>
      <w:r w:rsidRPr="008A340F">
        <w:rPr>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gridCol w:w="680"/>
      </w:tblGrid>
      <w:tr w:rsidR="00E92AF2" w:rsidRPr="00091E91" w14:paraId="48D5241A" w14:textId="77777777" w:rsidTr="00B67999">
        <w:trPr>
          <w:jc w:val="center"/>
        </w:trPr>
        <w:tc>
          <w:tcPr>
            <w:tcW w:w="4760" w:type="dxa"/>
            <w:gridSpan w:val="7"/>
            <w:tcBorders>
              <w:top w:val="double" w:sz="4" w:space="0" w:color="auto"/>
              <w:bottom w:val="single" w:sz="6" w:space="0" w:color="auto"/>
              <w:right w:val="double" w:sz="4" w:space="0" w:color="auto"/>
            </w:tcBorders>
          </w:tcPr>
          <w:p w14:paraId="044BB4AC" w14:textId="1DA60037" w:rsidR="00E92AF2" w:rsidRPr="00091E91" w:rsidRDefault="00E92AF2" w:rsidP="008B5D87">
            <w:pPr>
              <w:keepNext/>
              <w:spacing w:before="60"/>
              <w:jc w:val="center"/>
              <w:rPr>
                <w:snapToGrid w:val="0"/>
                <w:sz w:val="16"/>
                <w:lang w:val="es-ES"/>
              </w:rPr>
            </w:pPr>
            <w:r w:rsidRPr="00091E91">
              <w:rPr>
                <w:snapToGrid w:val="0"/>
                <w:sz w:val="16"/>
                <w:lang w:val="es-ES"/>
              </w:rPr>
              <w:t>202</w:t>
            </w:r>
            <w:r>
              <w:rPr>
                <w:snapToGrid w:val="0"/>
                <w:sz w:val="16"/>
                <w:lang w:val="es-ES"/>
              </w:rPr>
              <w:t>1</w:t>
            </w:r>
          </w:p>
        </w:tc>
        <w:tc>
          <w:tcPr>
            <w:tcW w:w="4080" w:type="dxa"/>
            <w:gridSpan w:val="6"/>
            <w:tcBorders>
              <w:top w:val="double" w:sz="4" w:space="0" w:color="auto"/>
              <w:bottom w:val="single" w:sz="6" w:space="0" w:color="auto"/>
              <w:right w:val="double" w:sz="4" w:space="0" w:color="auto"/>
            </w:tcBorders>
          </w:tcPr>
          <w:p w14:paraId="1A79AC56" w14:textId="67AC377F" w:rsidR="00E92AF2" w:rsidRPr="00091E91" w:rsidRDefault="00E92AF2" w:rsidP="008B5D87">
            <w:pPr>
              <w:keepNext/>
              <w:spacing w:before="60"/>
              <w:jc w:val="center"/>
              <w:rPr>
                <w:snapToGrid w:val="0"/>
                <w:sz w:val="16"/>
                <w:lang w:val="es-ES"/>
              </w:rPr>
            </w:pPr>
            <w:r>
              <w:rPr>
                <w:snapToGrid w:val="0"/>
                <w:sz w:val="16"/>
                <w:lang w:val="es-ES"/>
              </w:rPr>
              <w:t>2022</w:t>
            </w:r>
          </w:p>
        </w:tc>
      </w:tr>
      <w:tr w:rsidR="00091E91" w:rsidRPr="00091E91" w14:paraId="11D2ADA8" w14:textId="77777777" w:rsidTr="00E92AF2">
        <w:trPr>
          <w:jc w:val="center"/>
        </w:trPr>
        <w:tc>
          <w:tcPr>
            <w:tcW w:w="680" w:type="dxa"/>
            <w:tcBorders>
              <w:top w:val="single" w:sz="6" w:space="0" w:color="auto"/>
              <w:bottom w:val="single" w:sz="6" w:space="0" w:color="auto"/>
              <w:right w:val="single" w:sz="4" w:space="0" w:color="auto"/>
            </w:tcBorders>
          </w:tcPr>
          <w:p w14:paraId="33D6D083" w14:textId="6FBAD13D" w:rsidR="00E8122B" w:rsidRPr="00091E91" w:rsidRDefault="00E92AF2" w:rsidP="00496D68">
            <w:pPr>
              <w:spacing w:before="60"/>
              <w:jc w:val="center"/>
              <w:rPr>
                <w:snapToGrid w:val="0"/>
                <w:sz w:val="16"/>
                <w:lang w:val="es-MX"/>
              </w:rPr>
            </w:pPr>
            <w:r>
              <w:rPr>
                <w:snapToGrid w:val="0"/>
                <w:sz w:val="16"/>
                <w:lang w:val="es-MX"/>
              </w:rPr>
              <w:t>Jun</w:t>
            </w:r>
            <w:r w:rsidR="00945843">
              <w:rPr>
                <w:snapToGrid w:val="0"/>
                <w:sz w:val="16"/>
                <w:lang w:val="es-MX"/>
              </w:rPr>
              <w:t>.</w:t>
            </w:r>
          </w:p>
        </w:tc>
        <w:tc>
          <w:tcPr>
            <w:tcW w:w="680" w:type="dxa"/>
            <w:tcBorders>
              <w:top w:val="single" w:sz="4" w:space="0" w:color="auto"/>
              <w:left w:val="single" w:sz="4" w:space="0" w:color="auto"/>
              <w:bottom w:val="single" w:sz="6" w:space="0" w:color="auto"/>
              <w:right w:val="single" w:sz="4" w:space="0" w:color="auto"/>
            </w:tcBorders>
          </w:tcPr>
          <w:p w14:paraId="530A0DFA" w14:textId="6FAD9F3C" w:rsidR="00E8122B" w:rsidRPr="00091E91" w:rsidRDefault="00E92AF2" w:rsidP="00496D68">
            <w:pPr>
              <w:spacing w:before="60"/>
              <w:jc w:val="center"/>
              <w:rPr>
                <w:snapToGrid w:val="0"/>
                <w:sz w:val="16"/>
                <w:lang w:val="es-MX"/>
              </w:rPr>
            </w:pPr>
            <w:r>
              <w:rPr>
                <w:snapToGrid w:val="0"/>
                <w:sz w:val="16"/>
                <w:lang w:val="es-MX"/>
              </w:rPr>
              <w:t>Jul.</w:t>
            </w:r>
          </w:p>
        </w:tc>
        <w:tc>
          <w:tcPr>
            <w:tcW w:w="680" w:type="dxa"/>
            <w:tcBorders>
              <w:top w:val="single" w:sz="6" w:space="0" w:color="auto"/>
              <w:left w:val="single" w:sz="4" w:space="0" w:color="auto"/>
              <w:bottom w:val="single" w:sz="6" w:space="0" w:color="auto"/>
              <w:right w:val="single" w:sz="4" w:space="0" w:color="auto"/>
            </w:tcBorders>
          </w:tcPr>
          <w:p w14:paraId="43C7083C" w14:textId="3E06B88C" w:rsidR="00E8122B" w:rsidRPr="00091E91" w:rsidRDefault="00E92AF2" w:rsidP="00496D68">
            <w:pPr>
              <w:spacing w:before="60"/>
              <w:jc w:val="center"/>
              <w:rPr>
                <w:snapToGrid w:val="0"/>
                <w:sz w:val="16"/>
                <w:lang w:val="es-MX"/>
              </w:rPr>
            </w:pPr>
            <w:r>
              <w:rPr>
                <w:snapToGrid w:val="0"/>
                <w:sz w:val="16"/>
                <w:lang w:val="es-MX"/>
              </w:rPr>
              <w:t>Ago.</w:t>
            </w:r>
          </w:p>
        </w:tc>
        <w:tc>
          <w:tcPr>
            <w:tcW w:w="680" w:type="dxa"/>
            <w:tcBorders>
              <w:top w:val="single" w:sz="6" w:space="0" w:color="auto"/>
              <w:left w:val="single" w:sz="4" w:space="0" w:color="auto"/>
              <w:bottom w:val="single" w:sz="6" w:space="0" w:color="auto"/>
              <w:right w:val="single" w:sz="4" w:space="0" w:color="auto"/>
            </w:tcBorders>
          </w:tcPr>
          <w:p w14:paraId="4593CC86" w14:textId="222725FD" w:rsidR="00E8122B" w:rsidRPr="00091E91" w:rsidRDefault="00E92AF2" w:rsidP="00496D68">
            <w:pPr>
              <w:spacing w:before="60"/>
              <w:jc w:val="center"/>
              <w:rPr>
                <w:snapToGrid w:val="0"/>
                <w:sz w:val="16"/>
                <w:lang w:val="es-MX"/>
              </w:rPr>
            </w:pPr>
            <w:r>
              <w:rPr>
                <w:snapToGrid w:val="0"/>
                <w:sz w:val="16"/>
                <w:lang w:val="es-MX"/>
              </w:rPr>
              <w:t>Sep.</w:t>
            </w:r>
          </w:p>
        </w:tc>
        <w:tc>
          <w:tcPr>
            <w:tcW w:w="680" w:type="dxa"/>
            <w:tcBorders>
              <w:top w:val="single" w:sz="6" w:space="0" w:color="auto"/>
              <w:left w:val="single" w:sz="4" w:space="0" w:color="auto"/>
              <w:bottom w:val="single" w:sz="6" w:space="0" w:color="auto"/>
              <w:right w:val="single" w:sz="4" w:space="0" w:color="auto"/>
            </w:tcBorders>
          </w:tcPr>
          <w:p w14:paraId="521A0BA4" w14:textId="64648948" w:rsidR="00E8122B" w:rsidRPr="00091E91" w:rsidRDefault="00E92AF2" w:rsidP="00496D68">
            <w:pPr>
              <w:spacing w:before="60"/>
              <w:jc w:val="center"/>
              <w:rPr>
                <w:snapToGrid w:val="0"/>
                <w:sz w:val="16"/>
                <w:lang w:val="es-MX"/>
              </w:rPr>
            </w:pPr>
            <w:r>
              <w:rPr>
                <w:snapToGrid w:val="0"/>
                <w:sz w:val="16"/>
                <w:lang w:val="es-MX"/>
              </w:rPr>
              <w:t>Oct.</w:t>
            </w:r>
          </w:p>
        </w:tc>
        <w:tc>
          <w:tcPr>
            <w:tcW w:w="680" w:type="dxa"/>
            <w:tcBorders>
              <w:top w:val="single" w:sz="6" w:space="0" w:color="auto"/>
              <w:left w:val="single" w:sz="4" w:space="0" w:color="auto"/>
              <w:bottom w:val="single" w:sz="6" w:space="0" w:color="auto"/>
              <w:right w:val="single" w:sz="4" w:space="0" w:color="auto"/>
            </w:tcBorders>
          </w:tcPr>
          <w:p w14:paraId="4C3D800C" w14:textId="06947FED" w:rsidR="00E8122B" w:rsidRPr="00091E91" w:rsidRDefault="00E92AF2" w:rsidP="00496D68">
            <w:pPr>
              <w:spacing w:before="60"/>
              <w:jc w:val="center"/>
              <w:rPr>
                <w:snapToGrid w:val="0"/>
                <w:sz w:val="16"/>
                <w:lang w:val="es-MX"/>
              </w:rPr>
            </w:pPr>
            <w:r>
              <w:rPr>
                <w:snapToGrid w:val="0"/>
                <w:sz w:val="16"/>
                <w:lang w:val="es-MX"/>
              </w:rPr>
              <w:t>Nov.</w:t>
            </w:r>
          </w:p>
        </w:tc>
        <w:tc>
          <w:tcPr>
            <w:tcW w:w="680" w:type="dxa"/>
            <w:tcBorders>
              <w:top w:val="single" w:sz="6" w:space="0" w:color="auto"/>
              <w:left w:val="single" w:sz="4" w:space="0" w:color="auto"/>
              <w:bottom w:val="single" w:sz="6" w:space="0" w:color="auto"/>
              <w:right w:val="double" w:sz="4" w:space="0" w:color="auto"/>
            </w:tcBorders>
          </w:tcPr>
          <w:p w14:paraId="6E6634A8" w14:textId="3783C7E0" w:rsidR="00E8122B" w:rsidRPr="00091E91" w:rsidRDefault="00E92AF2" w:rsidP="00496D68">
            <w:pPr>
              <w:spacing w:before="60"/>
              <w:jc w:val="center"/>
              <w:rPr>
                <w:snapToGrid w:val="0"/>
                <w:sz w:val="16"/>
                <w:lang w:val="es-MX"/>
              </w:rPr>
            </w:pPr>
            <w:r>
              <w:rPr>
                <w:snapToGrid w:val="0"/>
                <w:sz w:val="16"/>
                <w:lang w:val="es-MX"/>
              </w:rPr>
              <w:t>Dic.</w:t>
            </w:r>
          </w:p>
        </w:tc>
        <w:tc>
          <w:tcPr>
            <w:tcW w:w="680" w:type="dxa"/>
            <w:tcBorders>
              <w:top w:val="single" w:sz="6" w:space="0" w:color="auto"/>
              <w:left w:val="double" w:sz="4" w:space="0" w:color="auto"/>
              <w:bottom w:val="single" w:sz="6" w:space="0" w:color="auto"/>
              <w:right w:val="single" w:sz="4" w:space="0" w:color="auto"/>
            </w:tcBorders>
          </w:tcPr>
          <w:p w14:paraId="61FF0B3D" w14:textId="30059893" w:rsidR="00E8122B" w:rsidRPr="00091E91" w:rsidRDefault="00E92AF2" w:rsidP="00496D68">
            <w:pPr>
              <w:spacing w:before="60"/>
              <w:jc w:val="center"/>
              <w:rPr>
                <w:snapToGrid w:val="0"/>
                <w:sz w:val="16"/>
                <w:lang w:val="es-MX"/>
              </w:rPr>
            </w:pPr>
            <w:r>
              <w:rPr>
                <w:snapToGrid w:val="0"/>
                <w:sz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105F06E5" w14:textId="0D82B72F" w:rsidR="00E8122B" w:rsidRPr="00091E91" w:rsidRDefault="00E92AF2" w:rsidP="00496D68">
            <w:pPr>
              <w:spacing w:before="60"/>
              <w:jc w:val="center"/>
              <w:rPr>
                <w:snapToGrid w:val="0"/>
                <w:sz w:val="16"/>
                <w:lang w:val="es-MX"/>
              </w:rPr>
            </w:pPr>
            <w:r>
              <w:rPr>
                <w:snapToGrid w:val="0"/>
                <w:sz w:val="16"/>
                <w:lang w:val="es-MX"/>
              </w:rPr>
              <w:t>Feb.</w:t>
            </w:r>
          </w:p>
        </w:tc>
        <w:tc>
          <w:tcPr>
            <w:tcW w:w="680" w:type="dxa"/>
            <w:tcBorders>
              <w:top w:val="single" w:sz="6" w:space="0" w:color="auto"/>
              <w:left w:val="single" w:sz="4" w:space="0" w:color="auto"/>
              <w:bottom w:val="single" w:sz="6" w:space="0" w:color="auto"/>
              <w:right w:val="single" w:sz="4" w:space="0" w:color="auto"/>
            </w:tcBorders>
          </w:tcPr>
          <w:p w14:paraId="2898299A" w14:textId="23FD7391" w:rsidR="00E8122B" w:rsidRPr="00091E91" w:rsidRDefault="00E92AF2" w:rsidP="00496D68">
            <w:pPr>
              <w:spacing w:before="60"/>
              <w:jc w:val="center"/>
              <w:rPr>
                <w:snapToGrid w:val="0"/>
                <w:sz w:val="16"/>
                <w:lang w:val="es-MX"/>
              </w:rPr>
            </w:pPr>
            <w:r>
              <w:rPr>
                <w:snapToGrid w:val="0"/>
                <w:sz w:val="16"/>
                <w:lang w:val="es-MX"/>
              </w:rPr>
              <w:t>Mar.</w:t>
            </w:r>
          </w:p>
        </w:tc>
        <w:tc>
          <w:tcPr>
            <w:tcW w:w="680" w:type="dxa"/>
            <w:tcBorders>
              <w:top w:val="single" w:sz="6" w:space="0" w:color="auto"/>
              <w:left w:val="single" w:sz="4" w:space="0" w:color="auto"/>
              <w:bottom w:val="single" w:sz="6" w:space="0" w:color="auto"/>
              <w:right w:val="single" w:sz="4" w:space="0" w:color="auto"/>
            </w:tcBorders>
          </w:tcPr>
          <w:p w14:paraId="7080CB70" w14:textId="6AB33926" w:rsidR="00E8122B" w:rsidRPr="00091E91" w:rsidRDefault="00E92AF2" w:rsidP="00496D68">
            <w:pPr>
              <w:spacing w:before="60"/>
              <w:jc w:val="center"/>
              <w:rPr>
                <w:snapToGrid w:val="0"/>
                <w:sz w:val="16"/>
                <w:lang w:val="es-MX"/>
              </w:rPr>
            </w:pPr>
            <w:r>
              <w:rPr>
                <w:snapToGrid w:val="0"/>
                <w:sz w:val="16"/>
                <w:lang w:val="es-MX"/>
              </w:rPr>
              <w:t>Abr.</w:t>
            </w:r>
          </w:p>
        </w:tc>
        <w:tc>
          <w:tcPr>
            <w:tcW w:w="680" w:type="dxa"/>
            <w:tcBorders>
              <w:top w:val="single" w:sz="6" w:space="0" w:color="auto"/>
              <w:left w:val="single" w:sz="4" w:space="0" w:color="auto"/>
              <w:bottom w:val="single" w:sz="6" w:space="0" w:color="auto"/>
              <w:right w:val="single" w:sz="4" w:space="0" w:color="auto"/>
            </w:tcBorders>
          </w:tcPr>
          <w:p w14:paraId="1809875E" w14:textId="5CCE8680" w:rsidR="00E8122B" w:rsidRPr="00091E91" w:rsidRDefault="00E92AF2" w:rsidP="00496D68">
            <w:pPr>
              <w:spacing w:before="60"/>
              <w:jc w:val="center"/>
              <w:rPr>
                <w:snapToGrid w:val="0"/>
                <w:sz w:val="16"/>
                <w:lang w:val="es-MX"/>
              </w:rPr>
            </w:pPr>
            <w:r>
              <w:rPr>
                <w:snapToGrid w:val="0"/>
                <w:sz w:val="16"/>
                <w:lang w:val="es-MX"/>
              </w:rPr>
              <w:t>May.</w:t>
            </w:r>
          </w:p>
        </w:tc>
        <w:tc>
          <w:tcPr>
            <w:tcW w:w="680" w:type="dxa"/>
            <w:tcBorders>
              <w:top w:val="single" w:sz="4" w:space="0" w:color="auto"/>
              <w:left w:val="single" w:sz="4" w:space="0" w:color="auto"/>
              <w:bottom w:val="single" w:sz="6" w:space="0" w:color="auto"/>
              <w:right w:val="double" w:sz="4" w:space="0" w:color="auto"/>
            </w:tcBorders>
          </w:tcPr>
          <w:p w14:paraId="409AE868" w14:textId="1D775E2E" w:rsidR="00E8122B" w:rsidRPr="00091E91" w:rsidRDefault="00E92AF2" w:rsidP="00496D68">
            <w:pPr>
              <w:spacing w:before="60"/>
              <w:jc w:val="center"/>
              <w:rPr>
                <w:snapToGrid w:val="0"/>
                <w:sz w:val="16"/>
                <w:lang w:val="es-MX"/>
              </w:rPr>
            </w:pPr>
            <w:r>
              <w:rPr>
                <w:snapToGrid w:val="0"/>
                <w:sz w:val="16"/>
                <w:lang w:val="es-MX"/>
              </w:rPr>
              <w:t>Jun.</w:t>
            </w:r>
          </w:p>
        </w:tc>
      </w:tr>
      <w:tr w:rsidR="00091E91" w:rsidRPr="00091E91" w14:paraId="669CF022" w14:textId="77777777" w:rsidTr="00E92AF2">
        <w:trPr>
          <w:jc w:val="center"/>
        </w:trPr>
        <w:tc>
          <w:tcPr>
            <w:tcW w:w="680" w:type="dxa"/>
            <w:tcBorders>
              <w:top w:val="single" w:sz="6" w:space="0" w:color="auto"/>
              <w:bottom w:val="double" w:sz="4" w:space="0" w:color="auto"/>
              <w:right w:val="single" w:sz="4" w:space="0" w:color="auto"/>
            </w:tcBorders>
          </w:tcPr>
          <w:p w14:paraId="5A5CD1A2" w14:textId="77A8B94A" w:rsidR="00267111" w:rsidRPr="00091E91" w:rsidRDefault="00C13FE3" w:rsidP="004C6EC1">
            <w:pPr>
              <w:tabs>
                <w:tab w:val="decimal" w:pos="192"/>
              </w:tabs>
              <w:rPr>
                <w:sz w:val="16"/>
                <w:szCs w:val="16"/>
              </w:rPr>
            </w:pPr>
            <w:r>
              <w:rPr>
                <w:sz w:val="16"/>
                <w:szCs w:val="16"/>
              </w:rPr>
              <w:t>0.</w:t>
            </w:r>
            <w:r w:rsidR="00945843">
              <w:rPr>
                <w:sz w:val="16"/>
                <w:szCs w:val="16"/>
              </w:rPr>
              <w:t>1</w:t>
            </w:r>
            <w:r w:rsidR="004A4643">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35E31842" w14:textId="265356C0" w:rsidR="00E8122B" w:rsidRPr="00091E91" w:rsidRDefault="00D3660B" w:rsidP="00496D68">
            <w:pPr>
              <w:tabs>
                <w:tab w:val="decimal" w:pos="192"/>
              </w:tabs>
              <w:ind w:left="192" w:hanging="192"/>
              <w:rPr>
                <w:sz w:val="16"/>
                <w:szCs w:val="16"/>
              </w:rPr>
            </w:pPr>
            <w:r>
              <w:rPr>
                <w:sz w:val="16"/>
                <w:szCs w:val="16"/>
              </w:rPr>
              <w:t>0.</w:t>
            </w:r>
            <w:r w:rsidR="004A4643">
              <w:rPr>
                <w:sz w:val="16"/>
                <w:szCs w:val="16"/>
              </w:rPr>
              <w:t>04</w:t>
            </w:r>
          </w:p>
        </w:tc>
        <w:tc>
          <w:tcPr>
            <w:tcW w:w="680" w:type="dxa"/>
            <w:tcBorders>
              <w:top w:val="single" w:sz="6" w:space="0" w:color="auto"/>
              <w:left w:val="single" w:sz="4" w:space="0" w:color="auto"/>
              <w:bottom w:val="double" w:sz="4" w:space="0" w:color="auto"/>
              <w:right w:val="single" w:sz="4" w:space="0" w:color="auto"/>
            </w:tcBorders>
          </w:tcPr>
          <w:p w14:paraId="64265EBC" w14:textId="6633DB7D" w:rsidR="00E8122B" w:rsidRPr="00091E91" w:rsidRDefault="004A4643" w:rsidP="00AF5973">
            <w:pPr>
              <w:tabs>
                <w:tab w:val="decimal" w:pos="192"/>
              </w:tabs>
              <w:rPr>
                <w:sz w:val="16"/>
                <w:szCs w:val="16"/>
              </w:rPr>
            </w:pPr>
            <w:r>
              <w:rPr>
                <w:sz w:val="16"/>
                <w:szCs w:val="16"/>
              </w:rPr>
              <w:t>-</w:t>
            </w:r>
            <w:r w:rsidR="000820C3">
              <w:rPr>
                <w:sz w:val="16"/>
                <w:szCs w:val="16"/>
              </w:rPr>
              <w:t>0.</w:t>
            </w:r>
            <w:r w:rsidR="00945843">
              <w:rPr>
                <w:sz w:val="16"/>
                <w:szCs w:val="16"/>
              </w:rPr>
              <w:t>03</w:t>
            </w:r>
          </w:p>
        </w:tc>
        <w:tc>
          <w:tcPr>
            <w:tcW w:w="680" w:type="dxa"/>
            <w:tcBorders>
              <w:top w:val="single" w:sz="6" w:space="0" w:color="auto"/>
              <w:left w:val="single" w:sz="4" w:space="0" w:color="auto"/>
              <w:bottom w:val="double" w:sz="4" w:space="0" w:color="auto"/>
              <w:right w:val="single" w:sz="4" w:space="0" w:color="auto"/>
            </w:tcBorders>
          </w:tcPr>
          <w:p w14:paraId="2F0D4C6E" w14:textId="161B6E7F" w:rsidR="00E8122B" w:rsidRPr="00091E91" w:rsidRDefault="00945843" w:rsidP="00496D68">
            <w:pPr>
              <w:tabs>
                <w:tab w:val="decimal" w:pos="192"/>
              </w:tabs>
              <w:rPr>
                <w:sz w:val="16"/>
                <w:szCs w:val="16"/>
              </w:rPr>
            </w:pPr>
            <w:r>
              <w:rPr>
                <w:sz w:val="16"/>
                <w:szCs w:val="16"/>
              </w:rPr>
              <w:t>-</w:t>
            </w:r>
            <w:r w:rsidR="00C13FE3">
              <w:rPr>
                <w:sz w:val="16"/>
                <w:szCs w:val="16"/>
              </w:rPr>
              <w:t>0.</w:t>
            </w:r>
            <w:r w:rsidR="004B0518">
              <w:rPr>
                <w:sz w:val="16"/>
                <w:szCs w:val="16"/>
              </w:rPr>
              <w:t>0</w:t>
            </w:r>
            <w:r w:rsidR="004A4643">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2C39F4A6" w14:textId="5B9F4983" w:rsidR="00A61F85" w:rsidRPr="00091E91" w:rsidRDefault="00D52B52" w:rsidP="00496D68">
            <w:pPr>
              <w:tabs>
                <w:tab w:val="decimal" w:pos="192"/>
              </w:tabs>
              <w:rPr>
                <w:sz w:val="16"/>
                <w:szCs w:val="16"/>
              </w:rPr>
            </w:pPr>
            <w:r>
              <w:rPr>
                <w:sz w:val="16"/>
                <w:szCs w:val="16"/>
              </w:rPr>
              <w:t>-</w:t>
            </w:r>
            <w:r w:rsidR="00D3660B">
              <w:rPr>
                <w:sz w:val="16"/>
                <w:szCs w:val="16"/>
              </w:rPr>
              <w:t>0.</w:t>
            </w:r>
            <w:r w:rsidR="0050053D">
              <w:rPr>
                <w:sz w:val="16"/>
                <w:szCs w:val="16"/>
              </w:rPr>
              <w:t>0</w:t>
            </w:r>
            <w:r w:rsidR="004A4643">
              <w:rPr>
                <w:sz w:val="16"/>
                <w:szCs w:val="16"/>
              </w:rPr>
              <w:t>9</w:t>
            </w:r>
          </w:p>
        </w:tc>
        <w:tc>
          <w:tcPr>
            <w:tcW w:w="680" w:type="dxa"/>
            <w:tcBorders>
              <w:top w:val="single" w:sz="6" w:space="0" w:color="auto"/>
              <w:left w:val="single" w:sz="4" w:space="0" w:color="auto"/>
              <w:bottom w:val="double" w:sz="4" w:space="0" w:color="auto"/>
              <w:right w:val="single" w:sz="4" w:space="0" w:color="auto"/>
            </w:tcBorders>
          </w:tcPr>
          <w:p w14:paraId="466B523B" w14:textId="77777777" w:rsidR="00E8122B" w:rsidRPr="00091E91" w:rsidRDefault="00D52B52" w:rsidP="00B317C6">
            <w:pPr>
              <w:tabs>
                <w:tab w:val="decimal" w:pos="192"/>
              </w:tabs>
              <w:rPr>
                <w:sz w:val="16"/>
                <w:szCs w:val="16"/>
              </w:rPr>
            </w:pPr>
            <w:r>
              <w:rPr>
                <w:sz w:val="16"/>
                <w:szCs w:val="16"/>
              </w:rPr>
              <w:t>-</w:t>
            </w:r>
            <w:r w:rsidR="000820C3">
              <w:rPr>
                <w:sz w:val="16"/>
                <w:szCs w:val="16"/>
              </w:rPr>
              <w:t>0.</w:t>
            </w:r>
            <w:r w:rsidR="00945843">
              <w:rPr>
                <w:sz w:val="16"/>
                <w:szCs w:val="16"/>
              </w:rPr>
              <w:t>10</w:t>
            </w:r>
          </w:p>
        </w:tc>
        <w:tc>
          <w:tcPr>
            <w:tcW w:w="680" w:type="dxa"/>
            <w:tcBorders>
              <w:top w:val="single" w:sz="6" w:space="0" w:color="auto"/>
              <w:left w:val="single" w:sz="4" w:space="0" w:color="auto"/>
              <w:bottom w:val="double" w:sz="4" w:space="0" w:color="auto"/>
              <w:right w:val="double" w:sz="4" w:space="0" w:color="auto"/>
            </w:tcBorders>
          </w:tcPr>
          <w:p w14:paraId="1E3E77AE" w14:textId="77777777" w:rsidR="00E8122B" w:rsidRPr="00091E91" w:rsidRDefault="00D52B52" w:rsidP="00496D68">
            <w:pPr>
              <w:tabs>
                <w:tab w:val="decimal" w:pos="192"/>
              </w:tabs>
              <w:rPr>
                <w:sz w:val="16"/>
                <w:szCs w:val="16"/>
              </w:rPr>
            </w:pPr>
            <w:r>
              <w:rPr>
                <w:sz w:val="16"/>
                <w:szCs w:val="16"/>
              </w:rPr>
              <w:t>-</w:t>
            </w:r>
            <w:r w:rsidR="00D3660B">
              <w:rPr>
                <w:sz w:val="16"/>
                <w:szCs w:val="16"/>
              </w:rPr>
              <w:t>0.</w:t>
            </w:r>
            <w:r w:rsidR="004B0518">
              <w:rPr>
                <w:sz w:val="16"/>
                <w:szCs w:val="16"/>
              </w:rPr>
              <w:t>1</w:t>
            </w:r>
            <w:r w:rsidR="00945843">
              <w:rPr>
                <w:sz w:val="16"/>
                <w:szCs w:val="16"/>
              </w:rPr>
              <w:t>1</w:t>
            </w:r>
          </w:p>
        </w:tc>
        <w:tc>
          <w:tcPr>
            <w:tcW w:w="680" w:type="dxa"/>
            <w:tcBorders>
              <w:top w:val="single" w:sz="6" w:space="0" w:color="auto"/>
              <w:left w:val="double" w:sz="4" w:space="0" w:color="auto"/>
              <w:bottom w:val="double" w:sz="4" w:space="0" w:color="auto"/>
              <w:right w:val="single" w:sz="4" w:space="0" w:color="auto"/>
            </w:tcBorders>
          </w:tcPr>
          <w:p w14:paraId="5D82044F" w14:textId="77777777" w:rsidR="000C226D" w:rsidRPr="00091E91" w:rsidRDefault="00D52B52" w:rsidP="00496D68">
            <w:pPr>
              <w:tabs>
                <w:tab w:val="decimal" w:pos="192"/>
              </w:tabs>
              <w:rPr>
                <w:sz w:val="16"/>
                <w:szCs w:val="16"/>
              </w:rPr>
            </w:pPr>
            <w:r>
              <w:rPr>
                <w:sz w:val="16"/>
                <w:szCs w:val="16"/>
              </w:rPr>
              <w:t>-</w:t>
            </w:r>
            <w:r w:rsidR="00D3660B">
              <w:rPr>
                <w:sz w:val="16"/>
                <w:szCs w:val="16"/>
              </w:rPr>
              <w:t>0.</w:t>
            </w:r>
            <w:r w:rsidR="0050053D">
              <w:rPr>
                <w:sz w:val="16"/>
                <w:szCs w:val="16"/>
              </w:rPr>
              <w:t>1</w:t>
            </w:r>
            <w:r w:rsidR="004B0518">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5FEC2A15" w14:textId="4B68A7DF" w:rsidR="00E8122B" w:rsidRPr="00091E91" w:rsidRDefault="00D52B52" w:rsidP="00496D68">
            <w:pPr>
              <w:tabs>
                <w:tab w:val="decimal" w:pos="192"/>
              </w:tabs>
              <w:rPr>
                <w:sz w:val="16"/>
                <w:szCs w:val="16"/>
              </w:rPr>
            </w:pPr>
            <w:r>
              <w:rPr>
                <w:sz w:val="16"/>
                <w:szCs w:val="16"/>
              </w:rPr>
              <w:t>-</w:t>
            </w:r>
            <w:r w:rsidR="00C13FE3">
              <w:rPr>
                <w:sz w:val="16"/>
                <w:szCs w:val="16"/>
              </w:rPr>
              <w:t>0.</w:t>
            </w:r>
            <w:r w:rsidR="0050053D">
              <w:rPr>
                <w:sz w:val="16"/>
                <w:szCs w:val="16"/>
              </w:rPr>
              <w:t>1</w:t>
            </w:r>
            <w:r w:rsidR="004A4643">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02174A3D" w14:textId="685CA8F4" w:rsidR="00E8122B" w:rsidRPr="00091E91" w:rsidRDefault="00D52B52" w:rsidP="00496D68">
            <w:pPr>
              <w:tabs>
                <w:tab w:val="decimal" w:pos="192"/>
              </w:tabs>
              <w:rPr>
                <w:sz w:val="16"/>
                <w:szCs w:val="16"/>
              </w:rPr>
            </w:pPr>
            <w:r>
              <w:rPr>
                <w:sz w:val="16"/>
                <w:szCs w:val="16"/>
              </w:rPr>
              <w:t>-</w:t>
            </w:r>
            <w:r w:rsidR="000820C3">
              <w:rPr>
                <w:sz w:val="16"/>
                <w:szCs w:val="16"/>
              </w:rPr>
              <w:t>0.</w:t>
            </w:r>
            <w:r w:rsidR="004B0518">
              <w:rPr>
                <w:sz w:val="16"/>
                <w:szCs w:val="16"/>
              </w:rPr>
              <w:t>1</w:t>
            </w:r>
            <w:r w:rsidR="004A4643">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5287BB22" w14:textId="725765F9" w:rsidR="00E8122B" w:rsidRPr="00091E91" w:rsidRDefault="00D52B52" w:rsidP="00496D68">
            <w:pPr>
              <w:tabs>
                <w:tab w:val="decimal" w:pos="192"/>
              </w:tabs>
              <w:rPr>
                <w:sz w:val="16"/>
                <w:szCs w:val="16"/>
              </w:rPr>
            </w:pPr>
            <w:r>
              <w:rPr>
                <w:sz w:val="16"/>
                <w:szCs w:val="16"/>
              </w:rPr>
              <w:t>-</w:t>
            </w:r>
            <w:r w:rsidR="000820C3">
              <w:rPr>
                <w:sz w:val="16"/>
                <w:szCs w:val="16"/>
              </w:rPr>
              <w:t>0.</w:t>
            </w:r>
            <w:r w:rsidR="004A4643">
              <w:rPr>
                <w:sz w:val="16"/>
                <w:szCs w:val="16"/>
              </w:rPr>
              <w:t>21</w:t>
            </w:r>
          </w:p>
        </w:tc>
        <w:tc>
          <w:tcPr>
            <w:tcW w:w="680" w:type="dxa"/>
            <w:tcBorders>
              <w:top w:val="single" w:sz="6" w:space="0" w:color="auto"/>
              <w:left w:val="single" w:sz="4" w:space="0" w:color="auto"/>
              <w:bottom w:val="double" w:sz="4" w:space="0" w:color="auto"/>
              <w:right w:val="single" w:sz="4" w:space="0" w:color="auto"/>
            </w:tcBorders>
          </w:tcPr>
          <w:p w14:paraId="3C22F14E" w14:textId="19D31549" w:rsidR="00E8122B" w:rsidRPr="00091E91" w:rsidRDefault="00D52B52" w:rsidP="00C05E64">
            <w:pPr>
              <w:tabs>
                <w:tab w:val="decimal" w:pos="192"/>
              </w:tabs>
              <w:rPr>
                <w:sz w:val="16"/>
                <w:szCs w:val="16"/>
              </w:rPr>
            </w:pPr>
            <w:r>
              <w:rPr>
                <w:sz w:val="16"/>
                <w:szCs w:val="16"/>
              </w:rPr>
              <w:t>-</w:t>
            </w:r>
            <w:r w:rsidR="00C13FE3">
              <w:rPr>
                <w:sz w:val="16"/>
                <w:szCs w:val="16"/>
              </w:rPr>
              <w:t>0.</w:t>
            </w:r>
            <w:r w:rsidR="00945843">
              <w:rPr>
                <w:sz w:val="16"/>
                <w:szCs w:val="16"/>
              </w:rPr>
              <w:t>2</w:t>
            </w:r>
            <w:r w:rsidR="004A4643">
              <w:rPr>
                <w:sz w:val="16"/>
                <w:szCs w:val="16"/>
              </w:rPr>
              <w:t>4</w:t>
            </w:r>
          </w:p>
        </w:tc>
        <w:tc>
          <w:tcPr>
            <w:tcW w:w="680" w:type="dxa"/>
            <w:tcBorders>
              <w:top w:val="single" w:sz="6" w:space="0" w:color="auto"/>
              <w:left w:val="single" w:sz="4" w:space="0" w:color="auto"/>
              <w:bottom w:val="double" w:sz="4" w:space="0" w:color="auto"/>
              <w:right w:val="double" w:sz="4" w:space="0" w:color="auto"/>
            </w:tcBorders>
          </w:tcPr>
          <w:p w14:paraId="239001AC" w14:textId="4D9AB2A9" w:rsidR="00E8122B" w:rsidRPr="00091E91" w:rsidRDefault="00D52B52" w:rsidP="00A32634">
            <w:pPr>
              <w:tabs>
                <w:tab w:val="decimal" w:pos="192"/>
              </w:tabs>
              <w:rPr>
                <w:sz w:val="16"/>
                <w:szCs w:val="16"/>
              </w:rPr>
            </w:pPr>
            <w:r>
              <w:rPr>
                <w:sz w:val="16"/>
                <w:szCs w:val="16"/>
              </w:rPr>
              <w:t>-</w:t>
            </w:r>
            <w:r w:rsidR="00D3660B">
              <w:rPr>
                <w:sz w:val="16"/>
                <w:szCs w:val="16"/>
              </w:rPr>
              <w:t>0.</w:t>
            </w:r>
            <w:r w:rsidR="00945843">
              <w:rPr>
                <w:sz w:val="16"/>
                <w:szCs w:val="16"/>
              </w:rPr>
              <w:t>2</w:t>
            </w:r>
            <w:r w:rsidR="00600EAD">
              <w:rPr>
                <w:sz w:val="16"/>
                <w:szCs w:val="16"/>
              </w:rPr>
              <w:t>5</w:t>
            </w:r>
          </w:p>
        </w:tc>
      </w:tr>
    </w:tbl>
    <w:p w14:paraId="2DB54196" w14:textId="4C18100D" w:rsidR="00CE3982" w:rsidRPr="00EE5941" w:rsidRDefault="00A37EDC" w:rsidP="00EE5941">
      <w:pPr>
        <w:pStyle w:val="Textoindependiente"/>
        <w:spacing w:before="60" w:after="60"/>
        <w:ind w:left="270"/>
        <w:rPr>
          <w:color w:val="auto"/>
          <w:sz w:val="16"/>
          <w:szCs w:val="16"/>
          <w:lang w:val="es-MX"/>
        </w:rPr>
      </w:pPr>
      <w:r w:rsidRPr="00091E91">
        <w:rPr>
          <w:color w:val="auto"/>
          <w:sz w:val="16"/>
          <w:szCs w:val="16"/>
        </w:rPr>
        <w:t>Fuente: INEGI</w:t>
      </w:r>
    </w:p>
    <w:p w14:paraId="68A6135F" w14:textId="77777777" w:rsidR="006A490A" w:rsidRDefault="006A490A" w:rsidP="00B82A35">
      <w:pPr>
        <w:keepNext/>
        <w:keepLines/>
        <w:tabs>
          <w:tab w:val="left" w:pos="14034"/>
        </w:tabs>
        <w:spacing w:before="600"/>
        <w:jc w:val="center"/>
        <w:rPr>
          <w:sz w:val="20"/>
          <w:szCs w:val="20"/>
        </w:rPr>
      </w:pPr>
    </w:p>
    <w:p w14:paraId="1DA1ED4A" w14:textId="2CF5B178" w:rsidR="00CE3982" w:rsidRPr="00B82A35" w:rsidRDefault="00CE3982" w:rsidP="003A7D83">
      <w:pPr>
        <w:keepNext/>
        <w:keepLines/>
        <w:tabs>
          <w:tab w:val="left" w:pos="14034"/>
        </w:tabs>
        <w:spacing w:before="360"/>
        <w:jc w:val="center"/>
        <w:rPr>
          <w:sz w:val="20"/>
          <w:szCs w:val="20"/>
        </w:rPr>
      </w:pPr>
      <w:r w:rsidRPr="00B82A35">
        <w:rPr>
          <w:sz w:val="20"/>
          <w:szCs w:val="20"/>
        </w:rPr>
        <w:t xml:space="preserve">Gráfica </w:t>
      </w:r>
      <w:r w:rsidR="00B82A35" w:rsidRPr="00B82A35">
        <w:rPr>
          <w:sz w:val="20"/>
          <w:szCs w:val="20"/>
        </w:rPr>
        <w:t>4</w:t>
      </w:r>
    </w:p>
    <w:p w14:paraId="6818E288" w14:textId="17ECCDC1" w:rsidR="00CE3982" w:rsidRPr="00091E91" w:rsidRDefault="00CE3982" w:rsidP="00B82A35">
      <w:pPr>
        <w:keepNext/>
        <w:keepLines/>
        <w:tabs>
          <w:tab w:val="left" w:pos="14034"/>
        </w:tabs>
        <w:jc w:val="center"/>
        <w:rPr>
          <w:b/>
          <w:smallCaps/>
          <w:sz w:val="22"/>
          <w:szCs w:val="22"/>
        </w:rPr>
      </w:pPr>
      <w:r w:rsidRPr="00091E91">
        <w:rPr>
          <w:b/>
          <w:smallCaps/>
          <w:sz w:val="22"/>
          <w:szCs w:val="22"/>
        </w:rPr>
        <w:t>Enfoque del cic</w:t>
      </w:r>
      <w:r w:rsidR="004156C3" w:rsidRPr="00091E91">
        <w:rPr>
          <w:b/>
          <w:smallCaps/>
          <w:sz w:val="22"/>
          <w:szCs w:val="22"/>
        </w:rPr>
        <w:t xml:space="preserve">lo de crecimiento: Adelantado </w:t>
      </w:r>
      <w:r w:rsidR="0066238E">
        <w:rPr>
          <w:b/>
          <w:smallCaps/>
          <w:sz w:val="22"/>
          <w:szCs w:val="22"/>
        </w:rPr>
        <w:t xml:space="preserve">a </w:t>
      </w:r>
      <w:r w:rsidR="00BA2AAC">
        <w:rPr>
          <w:b/>
          <w:smallCaps/>
          <w:sz w:val="22"/>
          <w:szCs w:val="22"/>
        </w:rPr>
        <w:t>junio</w:t>
      </w:r>
      <w:r w:rsidR="002D095E">
        <w:rPr>
          <w:b/>
          <w:smallCaps/>
          <w:sz w:val="22"/>
          <w:szCs w:val="22"/>
        </w:rPr>
        <w:t xml:space="preserve"> </w:t>
      </w:r>
      <w:r w:rsidR="009103A7">
        <w:rPr>
          <w:b/>
          <w:smallCaps/>
          <w:sz w:val="22"/>
          <w:szCs w:val="22"/>
        </w:rPr>
        <w:t>de 2022</w:t>
      </w:r>
    </w:p>
    <w:p w14:paraId="1DB77385" w14:textId="77777777" w:rsidR="004E0D13" w:rsidRPr="008A340F" w:rsidRDefault="00CE3982" w:rsidP="00B82A35">
      <w:pPr>
        <w:tabs>
          <w:tab w:val="center" w:pos="3348"/>
        </w:tabs>
        <w:jc w:val="center"/>
        <w:rPr>
          <w:rFonts w:cs="Times New Roman"/>
          <w:sz w:val="14"/>
          <w:szCs w:val="16"/>
          <w:lang w:val="es-MX"/>
        </w:rPr>
      </w:pPr>
      <w:r w:rsidRPr="008A340F">
        <w:rPr>
          <w:sz w:val="18"/>
        </w:rPr>
        <w:t>(Puntos)</w:t>
      </w:r>
    </w:p>
    <w:p w14:paraId="21D76F50" w14:textId="6910901B" w:rsidR="00BA2F11" w:rsidRPr="00091E91" w:rsidRDefault="00600EAD" w:rsidP="00CE3982">
      <w:pPr>
        <w:jc w:val="center"/>
        <w:rPr>
          <w:szCs w:val="20"/>
        </w:rPr>
      </w:pPr>
      <w:r>
        <w:rPr>
          <w:noProof/>
        </w:rPr>
        <w:drawing>
          <wp:inline distT="0" distB="0" distL="0" distR="0" wp14:anchorId="3B75556B" wp14:editId="1F5ABC25">
            <wp:extent cx="5906861" cy="4229294"/>
            <wp:effectExtent l="0" t="0" r="17780" b="0"/>
            <wp:docPr id="8" name="Gráfico 8">
              <a:extLst xmlns:a="http://schemas.openxmlformats.org/drawingml/2006/main">
                <a:ext uri="{FF2B5EF4-FFF2-40B4-BE49-F238E27FC236}">
                  <a16:creationId xmlns:a16="http://schemas.microsoft.com/office/drawing/2014/main" id="{85C8B4EC-7EFB-E432-1E19-B715207E65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0D61A2A" w14:textId="34F1A3E7" w:rsidR="00327484" w:rsidRPr="00091E91" w:rsidRDefault="00327484" w:rsidP="00B82A35">
      <w:pPr>
        <w:keepLines/>
        <w:spacing w:before="60"/>
        <w:ind w:left="630" w:right="46"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sidR="003B5FBC">
        <w:rPr>
          <w:rFonts w:cs="Times New Roman"/>
          <w:sz w:val="16"/>
          <w:szCs w:val="16"/>
        </w:rPr>
        <w:t>se representa p</w:t>
      </w:r>
      <w:r w:rsidRPr="00091E91">
        <w:rPr>
          <w:rFonts w:cs="Times New Roman"/>
          <w:sz w:val="16"/>
          <w:szCs w:val="16"/>
        </w:rPr>
        <w:t>or la línea ubicada en 100.</w:t>
      </w:r>
    </w:p>
    <w:p w14:paraId="10B6AFC0" w14:textId="77777777" w:rsidR="00327484" w:rsidRPr="00091E91" w:rsidRDefault="00327484" w:rsidP="00E56569">
      <w:pPr>
        <w:tabs>
          <w:tab w:val="center" w:pos="3348"/>
        </w:tabs>
        <w:ind w:left="630" w:right="46"/>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4B812135" w14:textId="77777777" w:rsidR="00327484" w:rsidRPr="00091E91" w:rsidRDefault="00327484" w:rsidP="00E56569">
      <w:pPr>
        <w:keepLines/>
        <w:ind w:left="630"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33E3BA88" w14:textId="77777777" w:rsidR="00327484" w:rsidRPr="00091E91" w:rsidRDefault="00327484" w:rsidP="00E56569">
      <w:pPr>
        <w:keepLines/>
        <w:ind w:left="630" w:right="46"/>
        <w:rPr>
          <w:rFonts w:cs="Times New Roman"/>
          <w:sz w:val="16"/>
          <w:szCs w:val="16"/>
          <w:lang w:val="es-MX"/>
        </w:rPr>
      </w:pPr>
      <w:r w:rsidRPr="00091E91">
        <w:rPr>
          <w:sz w:val="16"/>
          <w:szCs w:val="16"/>
        </w:rPr>
        <w:t>El área sombreada indica el periodo entre un pico y un valle en el Indicador Coincidente.</w:t>
      </w:r>
    </w:p>
    <w:p w14:paraId="4277C9CC" w14:textId="522CB24A" w:rsidR="00CE3982" w:rsidRPr="00091E91" w:rsidRDefault="00327484" w:rsidP="00E56569">
      <w:pPr>
        <w:spacing w:before="60"/>
        <w:ind w:left="90"/>
        <w:rPr>
          <w:sz w:val="16"/>
          <w:szCs w:val="16"/>
        </w:rPr>
      </w:pPr>
      <w:r w:rsidRPr="00091E91">
        <w:rPr>
          <w:sz w:val="16"/>
          <w:szCs w:val="16"/>
        </w:rPr>
        <w:t>Fuente: INEGI</w:t>
      </w:r>
    </w:p>
    <w:p w14:paraId="08858183" w14:textId="539471DF" w:rsidR="00057E19" w:rsidRPr="00091E91" w:rsidRDefault="003B5FBC" w:rsidP="00057E19">
      <w:pPr>
        <w:spacing w:before="600" w:after="80"/>
        <w:rPr>
          <w:szCs w:val="20"/>
        </w:rPr>
      </w:pPr>
      <w:r>
        <w:rPr>
          <w:szCs w:val="20"/>
        </w:rPr>
        <w:t>E</w:t>
      </w:r>
      <w:r w:rsidRPr="00091E91">
        <w:rPr>
          <w:szCs w:val="20"/>
        </w:rPr>
        <w:t xml:space="preserve">n </w:t>
      </w:r>
      <w:r>
        <w:rPr>
          <w:szCs w:val="20"/>
        </w:rPr>
        <w:t>mayo,</w:t>
      </w:r>
      <w:r w:rsidRPr="00091E91">
        <w:rPr>
          <w:szCs w:val="20"/>
        </w:rPr>
        <w:t xml:space="preserve"> </w:t>
      </w:r>
      <w:r>
        <w:rPr>
          <w:szCs w:val="20"/>
        </w:rPr>
        <w:t>l</w:t>
      </w:r>
      <w:r w:rsidR="00057E19" w:rsidRPr="00091E91">
        <w:rPr>
          <w:szCs w:val="20"/>
        </w:rPr>
        <w:t>a evolución del Indicador Adelantado fue consecuencia del desempeño de los componentes que lo conforman</w:t>
      </w:r>
      <w:r w:rsidR="00D87183">
        <w:rPr>
          <w:szCs w:val="20"/>
        </w:rPr>
        <w:t>.</w:t>
      </w:r>
      <w:r w:rsidR="00057E19" w:rsidRPr="00091E91">
        <w:rPr>
          <w:szCs w:val="20"/>
        </w:rPr>
        <w:t xml:space="preserve"> </w:t>
      </w:r>
      <w:r w:rsidR="00C02780">
        <w:rPr>
          <w:szCs w:val="20"/>
        </w:rPr>
        <w:t>Sus</w:t>
      </w:r>
      <w:r w:rsidR="00057E19" w:rsidRPr="00091E91">
        <w:rPr>
          <w:szCs w:val="20"/>
        </w:rPr>
        <w:t xml:space="preserve"> resultados se muestran en el cuadro y las gráficas siguientes.</w:t>
      </w:r>
    </w:p>
    <w:p w14:paraId="04C62F5F" w14:textId="77777777" w:rsidR="00057E19" w:rsidRPr="00091E91" w:rsidRDefault="00057E19">
      <w:pPr>
        <w:jc w:val="left"/>
        <w:rPr>
          <w:szCs w:val="20"/>
        </w:rPr>
      </w:pPr>
      <w:r w:rsidRPr="00091E91">
        <w:rPr>
          <w:szCs w:val="20"/>
        </w:rPr>
        <w:br w:type="page"/>
      </w:r>
    </w:p>
    <w:p w14:paraId="42140C81" w14:textId="77777777" w:rsidR="0084346B" w:rsidRDefault="0084346B" w:rsidP="00B82A35">
      <w:pPr>
        <w:keepNext/>
        <w:keepLines/>
        <w:spacing w:before="480"/>
        <w:jc w:val="center"/>
        <w:rPr>
          <w:rFonts w:cs="Times New Roman"/>
          <w:sz w:val="20"/>
          <w:szCs w:val="20"/>
        </w:rPr>
      </w:pPr>
    </w:p>
    <w:p w14:paraId="16308529"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sidR="0084346B">
        <w:rPr>
          <w:rFonts w:cs="Times New Roman"/>
          <w:sz w:val="20"/>
          <w:szCs w:val="20"/>
        </w:rPr>
        <w:t>4</w:t>
      </w:r>
    </w:p>
    <w:p w14:paraId="5E7136A2" w14:textId="77777777" w:rsidR="00E41C9B" w:rsidRPr="00091E91" w:rsidRDefault="00E41C9B" w:rsidP="0084346B">
      <w:pPr>
        <w:keepNext/>
        <w:keepLines/>
        <w:jc w:val="center"/>
        <w:rPr>
          <w:b/>
          <w:smallCaps/>
          <w:sz w:val="22"/>
          <w:szCs w:val="20"/>
        </w:rPr>
      </w:pPr>
      <w:r w:rsidRPr="00091E91">
        <w:rPr>
          <w:b/>
          <w:smallCaps/>
          <w:sz w:val="22"/>
          <w:szCs w:val="20"/>
        </w:rPr>
        <w:t>Componentes del Indicador Adelantado</w:t>
      </w:r>
    </w:p>
    <w:p w14:paraId="3849BC4B" w14:textId="77777777" w:rsidR="00E41C9B" w:rsidRPr="008A340F" w:rsidRDefault="008A340F" w:rsidP="00E41C9B">
      <w:pPr>
        <w:tabs>
          <w:tab w:val="center" w:pos="3348"/>
        </w:tabs>
        <w:jc w:val="center"/>
        <w:rPr>
          <w:sz w:val="18"/>
          <w:szCs w:val="20"/>
        </w:rPr>
      </w:pPr>
      <w:r w:rsidRPr="008A340F">
        <w:rPr>
          <w:sz w:val="18"/>
          <w:szCs w:val="20"/>
        </w:rPr>
        <w:t>(</w:t>
      </w:r>
      <w:r w:rsidR="00E41C9B" w:rsidRPr="008A340F">
        <w:rPr>
          <w:sz w:val="18"/>
          <w:szCs w:val="20"/>
        </w:rPr>
        <w:t>Diferencia en puntos respecto al mes inmediato anterior</w:t>
      </w:r>
      <w:r w:rsidRPr="008A340F">
        <w:rPr>
          <w:sz w:val="18"/>
          <w:szCs w:val="20"/>
        </w:rPr>
        <w:t>)</w:t>
      </w:r>
    </w:p>
    <w:tbl>
      <w:tblPr>
        <w:tblW w:w="9170" w:type="dxa"/>
        <w:jc w:val="center"/>
        <w:tblBorders>
          <w:top w:val="double" w:sz="4" w:space="0" w:color="404040"/>
          <w:left w:val="double" w:sz="4" w:space="0" w:color="404040"/>
          <w:bottom w:val="double" w:sz="4" w:space="0" w:color="404040"/>
          <w:right w:val="double" w:sz="4" w:space="0" w:color="404040"/>
          <w:insideV w:val="single" w:sz="4" w:space="0" w:color="404040"/>
        </w:tblBorders>
        <w:tblLayout w:type="fixed"/>
        <w:tblLook w:val="04A0" w:firstRow="1" w:lastRow="0" w:firstColumn="1" w:lastColumn="0" w:noHBand="0" w:noVBand="1"/>
      </w:tblPr>
      <w:tblGrid>
        <w:gridCol w:w="645"/>
        <w:gridCol w:w="652"/>
        <w:gridCol w:w="1312"/>
        <w:gridCol w:w="1312"/>
        <w:gridCol w:w="1578"/>
        <w:gridCol w:w="1046"/>
        <w:gridCol w:w="1313"/>
        <w:gridCol w:w="1312"/>
      </w:tblGrid>
      <w:tr w:rsidR="00091E91" w:rsidRPr="00091E91" w14:paraId="12B5D151" w14:textId="77777777" w:rsidTr="00496D68">
        <w:trPr>
          <w:trHeight w:val="1106"/>
          <w:jc w:val="center"/>
        </w:trPr>
        <w:tc>
          <w:tcPr>
            <w:tcW w:w="645" w:type="dxa"/>
            <w:tcBorders>
              <w:top w:val="double" w:sz="4" w:space="0" w:color="404040"/>
              <w:bottom w:val="double" w:sz="4" w:space="0" w:color="404040"/>
            </w:tcBorders>
            <w:shd w:val="clear" w:color="auto" w:fill="D9D9D9"/>
          </w:tcPr>
          <w:p w14:paraId="7FC9621C" w14:textId="77777777" w:rsidR="00842C30" w:rsidRPr="00091E91" w:rsidRDefault="00842C30" w:rsidP="00496D68">
            <w:pPr>
              <w:tabs>
                <w:tab w:val="center" w:pos="3348"/>
              </w:tabs>
              <w:spacing w:before="480"/>
              <w:jc w:val="center"/>
              <w:rPr>
                <w:sz w:val="16"/>
                <w:szCs w:val="16"/>
              </w:rPr>
            </w:pPr>
            <w:r w:rsidRPr="00091E91">
              <w:rPr>
                <w:sz w:val="16"/>
                <w:szCs w:val="16"/>
              </w:rPr>
              <w:t>Año</w:t>
            </w:r>
          </w:p>
        </w:tc>
        <w:tc>
          <w:tcPr>
            <w:tcW w:w="652" w:type="dxa"/>
            <w:tcBorders>
              <w:top w:val="double" w:sz="4" w:space="0" w:color="404040"/>
              <w:bottom w:val="double" w:sz="4" w:space="0" w:color="404040"/>
            </w:tcBorders>
            <w:shd w:val="clear" w:color="auto" w:fill="D9D9D9"/>
          </w:tcPr>
          <w:p w14:paraId="6BC5B658" w14:textId="77777777" w:rsidR="00842C30" w:rsidRPr="00091E91" w:rsidRDefault="00842C30" w:rsidP="00496D68">
            <w:pPr>
              <w:tabs>
                <w:tab w:val="center" w:pos="3348"/>
              </w:tabs>
              <w:spacing w:before="480"/>
              <w:jc w:val="center"/>
              <w:rPr>
                <w:sz w:val="16"/>
                <w:szCs w:val="16"/>
              </w:rPr>
            </w:pPr>
            <w:r w:rsidRPr="00091E91">
              <w:rPr>
                <w:sz w:val="16"/>
                <w:szCs w:val="16"/>
              </w:rPr>
              <w:t>Mes</w:t>
            </w:r>
          </w:p>
        </w:tc>
        <w:tc>
          <w:tcPr>
            <w:tcW w:w="1312" w:type="dxa"/>
            <w:tcBorders>
              <w:top w:val="double" w:sz="4" w:space="0" w:color="404040"/>
              <w:bottom w:val="double" w:sz="4" w:space="0" w:color="404040"/>
            </w:tcBorders>
            <w:shd w:val="clear" w:color="auto" w:fill="D9D9D9"/>
            <w:vAlign w:val="center"/>
          </w:tcPr>
          <w:p w14:paraId="1AF136A5" w14:textId="77777777" w:rsidR="00842C30" w:rsidRPr="00091E91" w:rsidRDefault="00842C30" w:rsidP="00534D98">
            <w:pPr>
              <w:jc w:val="center"/>
              <w:rPr>
                <w:sz w:val="16"/>
                <w:szCs w:val="16"/>
                <w:lang w:val="es-MX" w:eastAsia="es-MX"/>
              </w:rPr>
            </w:pPr>
            <w:r w:rsidRPr="00091E91">
              <w:rPr>
                <w:sz w:val="16"/>
                <w:szCs w:val="16"/>
                <w:lang w:val="es-MX" w:eastAsia="es-MX"/>
              </w:rPr>
              <w:t>Tendencia del Empleo en las Manufacturas</w:t>
            </w:r>
          </w:p>
        </w:tc>
        <w:tc>
          <w:tcPr>
            <w:tcW w:w="1312" w:type="dxa"/>
            <w:tcBorders>
              <w:top w:val="double" w:sz="4" w:space="0" w:color="404040"/>
              <w:bottom w:val="double" w:sz="4" w:space="0" w:color="404040"/>
            </w:tcBorders>
            <w:shd w:val="clear" w:color="auto" w:fill="D9D9D9"/>
            <w:vAlign w:val="center"/>
          </w:tcPr>
          <w:p w14:paraId="32CA2857" w14:textId="77777777" w:rsidR="00842C30" w:rsidRPr="00091E91" w:rsidRDefault="00842C30" w:rsidP="00496D68">
            <w:pPr>
              <w:jc w:val="center"/>
              <w:rPr>
                <w:sz w:val="16"/>
                <w:szCs w:val="16"/>
                <w:lang w:val="es-MX" w:eastAsia="es-MX"/>
              </w:rPr>
            </w:pPr>
            <w:r w:rsidRPr="00091E91">
              <w:rPr>
                <w:sz w:val="16"/>
                <w:szCs w:val="16"/>
                <w:lang w:val="es-MX" w:eastAsia="es-MX"/>
              </w:rPr>
              <w:t>Indicador de Confianza Empresarial: Momento Adecuado para Invertir */</w:t>
            </w:r>
          </w:p>
        </w:tc>
        <w:tc>
          <w:tcPr>
            <w:tcW w:w="1578" w:type="dxa"/>
            <w:tcBorders>
              <w:top w:val="double" w:sz="4" w:space="0" w:color="404040"/>
              <w:bottom w:val="double" w:sz="4" w:space="0" w:color="404040"/>
            </w:tcBorders>
            <w:shd w:val="clear" w:color="auto" w:fill="D9D9D9"/>
            <w:vAlign w:val="center"/>
          </w:tcPr>
          <w:p w14:paraId="107A67A0" w14:textId="77777777" w:rsidR="00842C30" w:rsidRPr="00091E91" w:rsidRDefault="00842C30" w:rsidP="00496D68">
            <w:pPr>
              <w:jc w:val="center"/>
              <w:rPr>
                <w:sz w:val="16"/>
                <w:szCs w:val="16"/>
                <w:lang w:val="es-MX" w:eastAsia="es-MX"/>
              </w:rPr>
            </w:pPr>
            <w:r w:rsidRPr="00091E91">
              <w:rPr>
                <w:sz w:val="16"/>
                <w:szCs w:val="16"/>
                <w:lang w:val="es-MX" w:eastAsia="es-MX"/>
              </w:rPr>
              <w:t>Índice de Precios y Cotizaciones de la Bolsa Mexicana de Valores en términos reales</w:t>
            </w:r>
          </w:p>
        </w:tc>
        <w:tc>
          <w:tcPr>
            <w:tcW w:w="1046" w:type="dxa"/>
            <w:tcBorders>
              <w:top w:val="double" w:sz="4" w:space="0" w:color="404040"/>
              <w:bottom w:val="double" w:sz="4" w:space="0" w:color="404040"/>
            </w:tcBorders>
            <w:shd w:val="clear" w:color="auto" w:fill="D9D9D9"/>
            <w:vAlign w:val="center"/>
          </w:tcPr>
          <w:p w14:paraId="42E62CAF" w14:textId="77777777" w:rsidR="00842C30" w:rsidRPr="00091E91" w:rsidRDefault="00842C30" w:rsidP="00496D68">
            <w:pPr>
              <w:jc w:val="center"/>
              <w:rPr>
                <w:sz w:val="16"/>
                <w:szCs w:val="16"/>
                <w:lang w:val="es-MX" w:eastAsia="es-MX"/>
              </w:rPr>
            </w:pPr>
            <w:r w:rsidRPr="00091E91">
              <w:rPr>
                <w:sz w:val="16"/>
                <w:szCs w:val="16"/>
                <w:lang w:val="es-MX" w:eastAsia="es-MX"/>
              </w:rPr>
              <w:t xml:space="preserve">Tipo de Cambio Real Bilateral </w:t>
            </w:r>
          </w:p>
          <w:p w14:paraId="134CFAF6" w14:textId="77777777" w:rsidR="00842C30" w:rsidRPr="00091E91" w:rsidRDefault="00842C30" w:rsidP="00496D68">
            <w:pPr>
              <w:jc w:val="center"/>
              <w:rPr>
                <w:sz w:val="16"/>
                <w:szCs w:val="16"/>
                <w:lang w:val="es-MX" w:eastAsia="es-MX"/>
              </w:rPr>
            </w:pPr>
            <w:r w:rsidRPr="00091E91">
              <w:rPr>
                <w:sz w:val="16"/>
                <w:szCs w:val="16"/>
                <w:lang w:val="es-MX" w:eastAsia="es-MX"/>
              </w:rPr>
              <w:t xml:space="preserve">México </w:t>
            </w:r>
            <w:r w:rsidR="006543F2" w:rsidRPr="00091E91">
              <w:rPr>
                <w:sz w:val="16"/>
                <w:szCs w:val="16"/>
                <w:lang w:val="es-MX" w:eastAsia="es-MX"/>
              </w:rPr>
              <w:t>–</w:t>
            </w:r>
            <w:r w:rsidRPr="00091E91">
              <w:rPr>
                <w:sz w:val="16"/>
                <w:szCs w:val="16"/>
                <w:lang w:val="es-MX" w:eastAsia="es-MX"/>
              </w:rPr>
              <w:t xml:space="preserve"> EUA</w:t>
            </w:r>
          </w:p>
        </w:tc>
        <w:tc>
          <w:tcPr>
            <w:tcW w:w="1313" w:type="dxa"/>
            <w:tcBorders>
              <w:top w:val="double" w:sz="4" w:space="0" w:color="404040"/>
              <w:bottom w:val="double" w:sz="4" w:space="0" w:color="404040"/>
            </w:tcBorders>
            <w:shd w:val="clear" w:color="auto" w:fill="D9D9D9"/>
            <w:vAlign w:val="center"/>
          </w:tcPr>
          <w:p w14:paraId="0B446A7D" w14:textId="77777777" w:rsidR="00842C30" w:rsidRPr="00091E91" w:rsidRDefault="00842C30" w:rsidP="00496D68">
            <w:pPr>
              <w:jc w:val="center"/>
              <w:rPr>
                <w:sz w:val="16"/>
                <w:szCs w:val="16"/>
                <w:lang w:val="es-MX" w:eastAsia="es-MX"/>
              </w:rPr>
            </w:pPr>
            <w:r w:rsidRPr="00091E91">
              <w:rPr>
                <w:sz w:val="16"/>
                <w:szCs w:val="16"/>
                <w:lang w:val="es-MX" w:eastAsia="es-MX"/>
              </w:rPr>
              <w:t>Tasa de Interés Interbancaria de Equilibrio</w:t>
            </w:r>
          </w:p>
        </w:tc>
        <w:tc>
          <w:tcPr>
            <w:tcW w:w="1312" w:type="dxa"/>
            <w:tcBorders>
              <w:top w:val="double" w:sz="4" w:space="0" w:color="404040"/>
              <w:bottom w:val="double" w:sz="4" w:space="0" w:color="404040"/>
            </w:tcBorders>
            <w:shd w:val="clear" w:color="auto" w:fill="D9D9D9"/>
            <w:vAlign w:val="center"/>
          </w:tcPr>
          <w:p w14:paraId="5AB5FCF3" w14:textId="77777777" w:rsidR="00842C30" w:rsidRPr="00091E91" w:rsidRDefault="00842C30" w:rsidP="00496D68">
            <w:pPr>
              <w:jc w:val="center"/>
              <w:rPr>
                <w:sz w:val="16"/>
                <w:szCs w:val="16"/>
                <w:lang w:val="es-MX" w:eastAsia="es-MX"/>
              </w:rPr>
            </w:pPr>
            <w:r w:rsidRPr="00091E91">
              <w:rPr>
                <w:sz w:val="16"/>
                <w:szCs w:val="16"/>
                <w:lang w:val="es-MX" w:eastAsia="es-MX"/>
              </w:rPr>
              <w:t>Índice Standard &amp; Poor’s 500 (índice bursátil de EUA)</w:t>
            </w:r>
          </w:p>
        </w:tc>
      </w:tr>
      <w:tr w:rsidR="00091E91" w:rsidRPr="00091E91" w14:paraId="2AE2B116" w14:textId="77777777" w:rsidTr="00385118">
        <w:trPr>
          <w:cantSplit/>
          <w:trHeight w:val="23"/>
          <w:jc w:val="center"/>
        </w:trPr>
        <w:tc>
          <w:tcPr>
            <w:tcW w:w="645" w:type="dxa"/>
            <w:vAlign w:val="bottom"/>
          </w:tcPr>
          <w:p w14:paraId="642BDE80" w14:textId="77777777" w:rsidR="00762BAF" w:rsidRPr="00091E91" w:rsidRDefault="00762BAF" w:rsidP="008921EC">
            <w:pPr>
              <w:tabs>
                <w:tab w:val="center" w:pos="3348"/>
              </w:tabs>
              <w:spacing w:before="60"/>
              <w:jc w:val="center"/>
              <w:rPr>
                <w:sz w:val="16"/>
                <w:szCs w:val="16"/>
              </w:rPr>
            </w:pPr>
            <w:r w:rsidRPr="00091E91">
              <w:rPr>
                <w:sz w:val="16"/>
                <w:szCs w:val="16"/>
              </w:rPr>
              <w:t>202</w:t>
            </w:r>
            <w:r w:rsidR="008921EC">
              <w:rPr>
                <w:sz w:val="16"/>
                <w:szCs w:val="16"/>
              </w:rPr>
              <w:t>1</w:t>
            </w:r>
          </w:p>
        </w:tc>
        <w:tc>
          <w:tcPr>
            <w:tcW w:w="652" w:type="dxa"/>
          </w:tcPr>
          <w:p w14:paraId="0203B8AF" w14:textId="202E58B4" w:rsidR="00762BAF" w:rsidRPr="00091E91" w:rsidRDefault="00BA2AAC" w:rsidP="008921EC">
            <w:pPr>
              <w:spacing w:before="60"/>
              <w:ind w:left="57" w:right="-55"/>
              <w:jc w:val="left"/>
              <w:rPr>
                <w:sz w:val="16"/>
                <w:szCs w:val="16"/>
                <w:lang w:val="es-MX" w:eastAsia="es-MX"/>
              </w:rPr>
            </w:pPr>
            <w:r>
              <w:rPr>
                <w:sz w:val="16"/>
                <w:szCs w:val="16"/>
                <w:lang w:val="es-MX" w:eastAsia="es-MX"/>
              </w:rPr>
              <w:t>Jun</w:t>
            </w:r>
            <w:r w:rsidR="00762BAF" w:rsidRPr="00091E91">
              <w:rPr>
                <w:sz w:val="16"/>
                <w:szCs w:val="16"/>
                <w:lang w:val="es-MX" w:eastAsia="es-MX"/>
              </w:rPr>
              <w:t>.</w:t>
            </w:r>
          </w:p>
        </w:tc>
        <w:tc>
          <w:tcPr>
            <w:tcW w:w="1312" w:type="dxa"/>
            <w:vAlign w:val="bottom"/>
          </w:tcPr>
          <w:p w14:paraId="63D0BF6E" w14:textId="2FC7E1C5" w:rsidR="00762BAF" w:rsidRPr="00091E91" w:rsidRDefault="00762BAF" w:rsidP="008921EC">
            <w:pPr>
              <w:tabs>
                <w:tab w:val="decimal" w:pos="406"/>
                <w:tab w:val="decimal" w:pos="595"/>
              </w:tabs>
              <w:spacing w:before="60"/>
              <w:rPr>
                <w:sz w:val="16"/>
                <w:szCs w:val="16"/>
              </w:rPr>
            </w:pPr>
            <w:r w:rsidRPr="00091E91">
              <w:rPr>
                <w:sz w:val="16"/>
                <w:szCs w:val="16"/>
              </w:rPr>
              <w:tab/>
            </w:r>
            <w:r w:rsidRPr="00091E91">
              <w:rPr>
                <w:sz w:val="16"/>
                <w:szCs w:val="16"/>
              </w:rPr>
              <w:tab/>
              <w:t>0.</w:t>
            </w:r>
            <w:r w:rsidR="005A1AEA">
              <w:rPr>
                <w:sz w:val="16"/>
                <w:szCs w:val="16"/>
              </w:rPr>
              <w:t>0</w:t>
            </w:r>
            <w:r w:rsidR="005B474E">
              <w:rPr>
                <w:sz w:val="16"/>
                <w:szCs w:val="16"/>
              </w:rPr>
              <w:t>0</w:t>
            </w:r>
          </w:p>
        </w:tc>
        <w:tc>
          <w:tcPr>
            <w:tcW w:w="1312" w:type="dxa"/>
            <w:vAlign w:val="bottom"/>
          </w:tcPr>
          <w:p w14:paraId="5A4CBF18" w14:textId="0A387973" w:rsidR="00762BAF" w:rsidRPr="00091E91" w:rsidRDefault="00762BAF" w:rsidP="008921EC">
            <w:pPr>
              <w:tabs>
                <w:tab w:val="decimal" w:pos="370"/>
                <w:tab w:val="decimal" w:pos="543"/>
              </w:tabs>
              <w:spacing w:before="60"/>
              <w:rPr>
                <w:sz w:val="16"/>
                <w:szCs w:val="16"/>
              </w:rPr>
            </w:pPr>
            <w:r w:rsidRPr="00091E91">
              <w:rPr>
                <w:sz w:val="16"/>
                <w:szCs w:val="16"/>
              </w:rPr>
              <w:tab/>
            </w:r>
            <w:r w:rsidRPr="00091E91">
              <w:rPr>
                <w:sz w:val="16"/>
                <w:szCs w:val="16"/>
              </w:rPr>
              <w:tab/>
              <w:t>0.</w:t>
            </w:r>
            <w:r w:rsidR="005A1AEA">
              <w:rPr>
                <w:sz w:val="16"/>
                <w:szCs w:val="16"/>
              </w:rPr>
              <w:t>27</w:t>
            </w:r>
          </w:p>
        </w:tc>
        <w:tc>
          <w:tcPr>
            <w:tcW w:w="1578" w:type="dxa"/>
            <w:vAlign w:val="bottom"/>
          </w:tcPr>
          <w:p w14:paraId="4D4BEE49" w14:textId="1E636523" w:rsidR="00762BAF" w:rsidRPr="00091E91" w:rsidRDefault="00762BAF" w:rsidP="008921EC">
            <w:pPr>
              <w:tabs>
                <w:tab w:val="decimal" w:pos="476"/>
                <w:tab w:val="decimal" w:pos="671"/>
              </w:tabs>
              <w:spacing w:before="60"/>
              <w:rPr>
                <w:sz w:val="16"/>
                <w:szCs w:val="16"/>
              </w:rPr>
            </w:pPr>
            <w:r w:rsidRPr="00091E91">
              <w:rPr>
                <w:sz w:val="16"/>
                <w:szCs w:val="16"/>
              </w:rPr>
              <w:tab/>
            </w:r>
            <w:r w:rsidRPr="00091E91">
              <w:rPr>
                <w:sz w:val="16"/>
                <w:szCs w:val="16"/>
              </w:rPr>
              <w:tab/>
              <w:t>0.</w:t>
            </w:r>
            <w:r w:rsidR="00360669">
              <w:rPr>
                <w:sz w:val="16"/>
                <w:szCs w:val="16"/>
              </w:rPr>
              <w:t>1</w:t>
            </w:r>
            <w:r w:rsidR="005A1AEA">
              <w:rPr>
                <w:sz w:val="16"/>
                <w:szCs w:val="16"/>
              </w:rPr>
              <w:t>1</w:t>
            </w:r>
          </w:p>
        </w:tc>
        <w:tc>
          <w:tcPr>
            <w:tcW w:w="1046" w:type="dxa"/>
            <w:vAlign w:val="bottom"/>
          </w:tcPr>
          <w:p w14:paraId="750135F1" w14:textId="333FFF0D" w:rsidR="00762BAF" w:rsidRPr="00091E91" w:rsidRDefault="000470AE" w:rsidP="008921EC">
            <w:pPr>
              <w:tabs>
                <w:tab w:val="decimal" w:pos="403"/>
                <w:tab w:val="decimal" w:pos="567"/>
              </w:tabs>
              <w:spacing w:before="60"/>
              <w:rPr>
                <w:sz w:val="16"/>
                <w:szCs w:val="16"/>
              </w:rPr>
            </w:pPr>
            <w:r w:rsidRPr="00091E91">
              <w:rPr>
                <w:sz w:val="16"/>
                <w:szCs w:val="16"/>
              </w:rPr>
              <w:tab/>
            </w:r>
            <w:r w:rsidR="00762BAF" w:rsidRPr="00091E91">
              <w:rPr>
                <w:sz w:val="16"/>
                <w:szCs w:val="16"/>
              </w:rPr>
              <w:tab/>
              <w:t>0.</w:t>
            </w:r>
            <w:r w:rsidR="00F23791">
              <w:rPr>
                <w:sz w:val="16"/>
                <w:szCs w:val="16"/>
              </w:rPr>
              <w:t>0</w:t>
            </w:r>
            <w:r w:rsidR="005A1AEA">
              <w:rPr>
                <w:sz w:val="16"/>
                <w:szCs w:val="16"/>
              </w:rPr>
              <w:t>3</w:t>
            </w:r>
          </w:p>
        </w:tc>
        <w:tc>
          <w:tcPr>
            <w:tcW w:w="1313" w:type="dxa"/>
            <w:vAlign w:val="bottom"/>
          </w:tcPr>
          <w:p w14:paraId="4A7F4D12" w14:textId="565768FF" w:rsidR="00762BAF" w:rsidRPr="00091E91" w:rsidRDefault="00762BAF" w:rsidP="008921EC">
            <w:pPr>
              <w:tabs>
                <w:tab w:val="decimal" w:pos="403"/>
                <w:tab w:val="decimal" w:pos="567"/>
              </w:tabs>
              <w:spacing w:before="60"/>
              <w:rPr>
                <w:sz w:val="16"/>
                <w:szCs w:val="16"/>
              </w:rPr>
            </w:pPr>
            <w:r w:rsidRPr="00091E91">
              <w:rPr>
                <w:sz w:val="16"/>
                <w:szCs w:val="16"/>
              </w:rPr>
              <w:tab/>
            </w:r>
            <w:r w:rsidRPr="00091E91">
              <w:rPr>
                <w:sz w:val="16"/>
                <w:szCs w:val="16"/>
              </w:rPr>
              <w:tab/>
              <w:t>0.</w:t>
            </w:r>
            <w:r w:rsidR="005A1AEA">
              <w:rPr>
                <w:sz w:val="16"/>
                <w:szCs w:val="16"/>
              </w:rPr>
              <w:t>10</w:t>
            </w:r>
          </w:p>
        </w:tc>
        <w:tc>
          <w:tcPr>
            <w:tcW w:w="1312" w:type="dxa"/>
            <w:vAlign w:val="bottom"/>
          </w:tcPr>
          <w:p w14:paraId="10BC8262" w14:textId="7BED4C8F" w:rsidR="00762BAF" w:rsidRPr="00091E91" w:rsidRDefault="00762BAF" w:rsidP="008921EC">
            <w:pPr>
              <w:tabs>
                <w:tab w:val="decimal" w:pos="508"/>
                <w:tab w:val="decimal" w:pos="649"/>
              </w:tabs>
              <w:spacing w:before="60"/>
              <w:rPr>
                <w:sz w:val="16"/>
                <w:szCs w:val="16"/>
              </w:rPr>
            </w:pPr>
            <w:r w:rsidRPr="00091E91">
              <w:rPr>
                <w:sz w:val="16"/>
                <w:szCs w:val="16"/>
              </w:rPr>
              <w:tab/>
            </w:r>
            <w:r w:rsidRPr="00091E91">
              <w:rPr>
                <w:sz w:val="16"/>
                <w:szCs w:val="16"/>
              </w:rPr>
              <w:tab/>
              <w:t>0.</w:t>
            </w:r>
            <w:r w:rsidR="00DC2668">
              <w:rPr>
                <w:sz w:val="16"/>
                <w:szCs w:val="16"/>
              </w:rPr>
              <w:t>1</w:t>
            </w:r>
            <w:r w:rsidR="005A1AEA">
              <w:rPr>
                <w:sz w:val="16"/>
                <w:szCs w:val="16"/>
              </w:rPr>
              <w:t>5</w:t>
            </w:r>
          </w:p>
        </w:tc>
      </w:tr>
      <w:tr w:rsidR="0086464D" w:rsidRPr="00091E91" w14:paraId="28823D50" w14:textId="77777777" w:rsidTr="00772B5C">
        <w:trPr>
          <w:cantSplit/>
          <w:trHeight w:val="23"/>
          <w:jc w:val="center"/>
        </w:trPr>
        <w:tc>
          <w:tcPr>
            <w:tcW w:w="645" w:type="dxa"/>
            <w:vAlign w:val="bottom"/>
          </w:tcPr>
          <w:p w14:paraId="011D88AF" w14:textId="77777777" w:rsidR="0086464D" w:rsidRPr="00F009BA" w:rsidRDefault="0086464D" w:rsidP="00772B5C">
            <w:pPr>
              <w:tabs>
                <w:tab w:val="center" w:pos="3348"/>
              </w:tabs>
              <w:jc w:val="center"/>
              <w:rPr>
                <w:sz w:val="16"/>
                <w:szCs w:val="16"/>
              </w:rPr>
            </w:pPr>
          </w:p>
        </w:tc>
        <w:tc>
          <w:tcPr>
            <w:tcW w:w="652" w:type="dxa"/>
          </w:tcPr>
          <w:p w14:paraId="651152F3" w14:textId="77777777" w:rsidR="0086464D" w:rsidRPr="00F009BA" w:rsidRDefault="0086464D" w:rsidP="00772B5C">
            <w:pPr>
              <w:ind w:left="57" w:right="-55"/>
              <w:jc w:val="left"/>
              <w:rPr>
                <w:sz w:val="16"/>
                <w:szCs w:val="16"/>
                <w:lang w:val="es-MX" w:eastAsia="es-MX"/>
              </w:rPr>
            </w:pPr>
            <w:r w:rsidRPr="00F009BA">
              <w:rPr>
                <w:sz w:val="16"/>
                <w:szCs w:val="16"/>
                <w:lang w:val="es-MX" w:eastAsia="es-MX"/>
              </w:rPr>
              <w:t>Jul.</w:t>
            </w:r>
          </w:p>
        </w:tc>
        <w:tc>
          <w:tcPr>
            <w:tcW w:w="1312" w:type="dxa"/>
            <w:vAlign w:val="bottom"/>
          </w:tcPr>
          <w:p w14:paraId="64A82904" w14:textId="2B23FCDA" w:rsidR="0086464D" w:rsidRPr="00091E91" w:rsidRDefault="0086464D" w:rsidP="00772B5C">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3D74F0">
              <w:rPr>
                <w:sz w:val="16"/>
                <w:szCs w:val="16"/>
              </w:rPr>
              <w:t>0</w:t>
            </w:r>
            <w:r w:rsidR="005A1AEA">
              <w:rPr>
                <w:sz w:val="16"/>
                <w:szCs w:val="16"/>
              </w:rPr>
              <w:t>9</w:t>
            </w:r>
          </w:p>
        </w:tc>
        <w:tc>
          <w:tcPr>
            <w:tcW w:w="1312" w:type="dxa"/>
            <w:vAlign w:val="bottom"/>
          </w:tcPr>
          <w:p w14:paraId="223A639C" w14:textId="67D403FC" w:rsidR="0086464D" w:rsidRPr="00091E91" w:rsidRDefault="0086464D" w:rsidP="00772B5C">
            <w:pPr>
              <w:tabs>
                <w:tab w:val="decimal" w:pos="370"/>
                <w:tab w:val="decimal" w:pos="543"/>
              </w:tabs>
              <w:rPr>
                <w:sz w:val="16"/>
                <w:szCs w:val="16"/>
              </w:rPr>
            </w:pPr>
            <w:r w:rsidRPr="00091E91">
              <w:rPr>
                <w:sz w:val="16"/>
                <w:szCs w:val="16"/>
              </w:rPr>
              <w:tab/>
            </w:r>
            <w:r w:rsidRPr="00091E91">
              <w:rPr>
                <w:sz w:val="16"/>
                <w:szCs w:val="16"/>
              </w:rPr>
              <w:tab/>
              <w:t>0.</w:t>
            </w:r>
            <w:r w:rsidR="00785CA4">
              <w:rPr>
                <w:sz w:val="16"/>
                <w:szCs w:val="16"/>
              </w:rPr>
              <w:t>2</w:t>
            </w:r>
            <w:r w:rsidR="005A1AEA">
              <w:rPr>
                <w:sz w:val="16"/>
                <w:szCs w:val="16"/>
              </w:rPr>
              <w:t>2</w:t>
            </w:r>
          </w:p>
        </w:tc>
        <w:tc>
          <w:tcPr>
            <w:tcW w:w="1578" w:type="dxa"/>
            <w:vAlign w:val="bottom"/>
          </w:tcPr>
          <w:p w14:paraId="350C1364" w14:textId="77777777" w:rsidR="0086464D" w:rsidRPr="00091E91" w:rsidRDefault="00D9524F" w:rsidP="00772B5C">
            <w:pPr>
              <w:tabs>
                <w:tab w:val="decimal" w:pos="476"/>
                <w:tab w:val="decimal" w:pos="671"/>
              </w:tabs>
              <w:rPr>
                <w:sz w:val="16"/>
                <w:szCs w:val="16"/>
              </w:rPr>
            </w:pPr>
            <w:r>
              <w:rPr>
                <w:sz w:val="16"/>
                <w:szCs w:val="16"/>
              </w:rPr>
              <w:tab/>
            </w:r>
            <w:r>
              <w:rPr>
                <w:sz w:val="16"/>
                <w:szCs w:val="16"/>
              </w:rPr>
              <w:tab/>
              <w:t>0.0</w:t>
            </w:r>
            <w:r w:rsidR="00176AB4">
              <w:rPr>
                <w:sz w:val="16"/>
                <w:szCs w:val="16"/>
              </w:rPr>
              <w:t>7</w:t>
            </w:r>
          </w:p>
        </w:tc>
        <w:tc>
          <w:tcPr>
            <w:tcW w:w="1046" w:type="dxa"/>
            <w:vAlign w:val="bottom"/>
          </w:tcPr>
          <w:p w14:paraId="2B50B441" w14:textId="77777777" w:rsidR="0086464D" w:rsidRPr="00091E91" w:rsidRDefault="0086464D" w:rsidP="00772B5C">
            <w:pPr>
              <w:tabs>
                <w:tab w:val="decimal" w:pos="403"/>
                <w:tab w:val="decimal" w:pos="567"/>
              </w:tabs>
              <w:rPr>
                <w:sz w:val="16"/>
                <w:szCs w:val="16"/>
              </w:rPr>
            </w:pPr>
            <w:r>
              <w:rPr>
                <w:sz w:val="16"/>
                <w:szCs w:val="16"/>
              </w:rPr>
              <w:tab/>
            </w:r>
            <w:r w:rsidRPr="00091E91">
              <w:rPr>
                <w:sz w:val="16"/>
                <w:szCs w:val="16"/>
              </w:rPr>
              <w:tab/>
              <w:t>0.</w:t>
            </w:r>
            <w:r>
              <w:rPr>
                <w:sz w:val="16"/>
                <w:szCs w:val="16"/>
              </w:rPr>
              <w:t>0</w:t>
            </w:r>
            <w:r w:rsidR="00176AB4">
              <w:rPr>
                <w:sz w:val="16"/>
                <w:szCs w:val="16"/>
              </w:rPr>
              <w:t>4</w:t>
            </w:r>
          </w:p>
        </w:tc>
        <w:tc>
          <w:tcPr>
            <w:tcW w:w="1313" w:type="dxa"/>
            <w:vAlign w:val="bottom"/>
          </w:tcPr>
          <w:p w14:paraId="521FDBAF" w14:textId="22C10D0C" w:rsidR="0086464D" w:rsidRPr="00091E91" w:rsidRDefault="0086464D" w:rsidP="00772B5C">
            <w:pPr>
              <w:tabs>
                <w:tab w:val="decimal" w:pos="403"/>
                <w:tab w:val="decimal" w:pos="567"/>
              </w:tabs>
              <w:rPr>
                <w:sz w:val="16"/>
                <w:szCs w:val="16"/>
              </w:rPr>
            </w:pPr>
            <w:r>
              <w:rPr>
                <w:sz w:val="16"/>
                <w:szCs w:val="16"/>
              </w:rPr>
              <w:tab/>
            </w:r>
            <w:r w:rsidRPr="00091E91">
              <w:rPr>
                <w:sz w:val="16"/>
                <w:szCs w:val="16"/>
              </w:rPr>
              <w:tab/>
              <w:t>0.</w:t>
            </w:r>
            <w:r>
              <w:rPr>
                <w:sz w:val="16"/>
                <w:szCs w:val="16"/>
              </w:rPr>
              <w:t>1</w:t>
            </w:r>
            <w:r w:rsidR="005A1AEA">
              <w:rPr>
                <w:sz w:val="16"/>
                <w:szCs w:val="16"/>
              </w:rPr>
              <w:t>4</w:t>
            </w:r>
          </w:p>
        </w:tc>
        <w:tc>
          <w:tcPr>
            <w:tcW w:w="1312" w:type="dxa"/>
            <w:vAlign w:val="bottom"/>
          </w:tcPr>
          <w:p w14:paraId="2B3B99A6" w14:textId="77777777" w:rsidR="0086464D" w:rsidRPr="00091E91" w:rsidRDefault="000462D0" w:rsidP="00772B5C">
            <w:pPr>
              <w:tabs>
                <w:tab w:val="decimal" w:pos="508"/>
                <w:tab w:val="decimal" w:pos="649"/>
              </w:tabs>
              <w:rPr>
                <w:sz w:val="16"/>
                <w:szCs w:val="16"/>
              </w:rPr>
            </w:pPr>
            <w:r>
              <w:rPr>
                <w:sz w:val="16"/>
                <w:szCs w:val="16"/>
              </w:rPr>
              <w:tab/>
            </w:r>
            <w:r>
              <w:rPr>
                <w:sz w:val="16"/>
                <w:szCs w:val="16"/>
              </w:rPr>
              <w:tab/>
              <w:t>0.</w:t>
            </w:r>
            <w:r w:rsidR="00157298">
              <w:rPr>
                <w:sz w:val="16"/>
                <w:szCs w:val="16"/>
              </w:rPr>
              <w:t>1</w:t>
            </w:r>
            <w:r w:rsidR="00244E83">
              <w:rPr>
                <w:sz w:val="16"/>
                <w:szCs w:val="16"/>
              </w:rPr>
              <w:t>2</w:t>
            </w:r>
          </w:p>
        </w:tc>
      </w:tr>
      <w:tr w:rsidR="00785CA4" w:rsidRPr="00091E91" w14:paraId="6C02427C" w14:textId="77777777" w:rsidTr="00772B5C">
        <w:trPr>
          <w:cantSplit/>
          <w:trHeight w:val="23"/>
          <w:jc w:val="center"/>
        </w:trPr>
        <w:tc>
          <w:tcPr>
            <w:tcW w:w="645" w:type="dxa"/>
            <w:vAlign w:val="bottom"/>
          </w:tcPr>
          <w:p w14:paraId="2776EEE5" w14:textId="77777777" w:rsidR="00785CA4" w:rsidRPr="00F009BA" w:rsidRDefault="00785CA4" w:rsidP="00772B5C">
            <w:pPr>
              <w:tabs>
                <w:tab w:val="center" w:pos="3348"/>
              </w:tabs>
              <w:jc w:val="center"/>
              <w:rPr>
                <w:sz w:val="16"/>
                <w:szCs w:val="16"/>
              </w:rPr>
            </w:pPr>
          </w:p>
        </w:tc>
        <w:tc>
          <w:tcPr>
            <w:tcW w:w="652" w:type="dxa"/>
          </w:tcPr>
          <w:p w14:paraId="18B78FF3" w14:textId="77777777" w:rsidR="00785CA4" w:rsidRPr="00F009BA" w:rsidRDefault="00785CA4" w:rsidP="00772B5C">
            <w:pPr>
              <w:ind w:left="57" w:right="-55"/>
              <w:jc w:val="left"/>
              <w:rPr>
                <w:sz w:val="16"/>
                <w:szCs w:val="16"/>
                <w:lang w:val="es-MX" w:eastAsia="es-MX"/>
              </w:rPr>
            </w:pPr>
            <w:r>
              <w:rPr>
                <w:sz w:val="16"/>
                <w:szCs w:val="16"/>
                <w:lang w:val="es-MX" w:eastAsia="es-MX"/>
              </w:rPr>
              <w:t>Ago</w:t>
            </w:r>
            <w:r w:rsidRPr="00F009BA">
              <w:rPr>
                <w:sz w:val="16"/>
                <w:szCs w:val="16"/>
                <w:lang w:val="es-MX" w:eastAsia="es-MX"/>
              </w:rPr>
              <w:t>.</w:t>
            </w:r>
          </w:p>
        </w:tc>
        <w:tc>
          <w:tcPr>
            <w:tcW w:w="1312" w:type="dxa"/>
            <w:vAlign w:val="bottom"/>
          </w:tcPr>
          <w:p w14:paraId="551A1F10" w14:textId="77777777" w:rsidR="00785CA4" w:rsidRPr="00091E91" w:rsidRDefault="00785CA4" w:rsidP="00772B5C">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Pr>
                <w:sz w:val="16"/>
                <w:szCs w:val="16"/>
              </w:rPr>
              <w:t>1</w:t>
            </w:r>
            <w:r w:rsidR="003D74F0">
              <w:rPr>
                <w:sz w:val="16"/>
                <w:szCs w:val="16"/>
              </w:rPr>
              <w:t>5</w:t>
            </w:r>
          </w:p>
        </w:tc>
        <w:tc>
          <w:tcPr>
            <w:tcW w:w="1312" w:type="dxa"/>
            <w:vAlign w:val="bottom"/>
          </w:tcPr>
          <w:p w14:paraId="66269515" w14:textId="4E2E49F0" w:rsidR="00785CA4" w:rsidRPr="00091E91" w:rsidRDefault="00785CA4" w:rsidP="00772B5C">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6</w:t>
            </w:r>
          </w:p>
        </w:tc>
        <w:tc>
          <w:tcPr>
            <w:tcW w:w="1578" w:type="dxa"/>
            <w:vAlign w:val="bottom"/>
          </w:tcPr>
          <w:p w14:paraId="71323286" w14:textId="1022C9DE" w:rsidR="00785CA4" w:rsidRPr="00091E91" w:rsidRDefault="00785CA4" w:rsidP="00772B5C">
            <w:pPr>
              <w:tabs>
                <w:tab w:val="decimal" w:pos="476"/>
                <w:tab w:val="decimal" w:pos="671"/>
              </w:tabs>
              <w:rPr>
                <w:sz w:val="16"/>
                <w:szCs w:val="16"/>
              </w:rPr>
            </w:pPr>
            <w:r>
              <w:rPr>
                <w:sz w:val="16"/>
                <w:szCs w:val="16"/>
              </w:rPr>
              <w:tab/>
            </w:r>
            <w:r>
              <w:rPr>
                <w:sz w:val="16"/>
                <w:szCs w:val="16"/>
              </w:rPr>
              <w:tab/>
              <w:t>0.0</w:t>
            </w:r>
            <w:r w:rsidR="005A1AEA">
              <w:rPr>
                <w:sz w:val="16"/>
                <w:szCs w:val="16"/>
              </w:rPr>
              <w:t>4</w:t>
            </w:r>
          </w:p>
        </w:tc>
        <w:tc>
          <w:tcPr>
            <w:tcW w:w="1046" w:type="dxa"/>
            <w:vAlign w:val="bottom"/>
          </w:tcPr>
          <w:p w14:paraId="2DC92E19" w14:textId="77777777" w:rsidR="00785CA4" w:rsidRPr="00091E91" w:rsidRDefault="00785CA4" w:rsidP="00772B5C">
            <w:pPr>
              <w:tabs>
                <w:tab w:val="decimal" w:pos="403"/>
                <w:tab w:val="decimal" w:pos="567"/>
              </w:tabs>
              <w:rPr>
                <w:sz w:val="16"/>
                <w:szCs w:val="16"/>
              </w:rPr>
            </w:pPr>
            <w:r>
              <w:rPr>
                <w:sz w:val="16"/>
                <w:szCs w:val="16"/>
              </w:rPr>
              <w:tab/>
            </w:r>
            <w:r w:rsidRPr="00091E91">
              <w:rPr>
                <w:sz w:val="16"/>
                <w:szCs w:val="16"/>
              </w:rPr>
              <w:tab/>
              <w:t>0.</w:t>
            </w:r>
            <w:r>
              <w:rPr>
                <w:sz w:val="16"/>
                <w:szCs w:val="16"/>
              </w:rPr>
              <w:t>0</w:t>
            </w:r>
            <w:r w:rsidR="00032F1B">
              <w:rPr>
                <w:sz w:val="16"/>
                <w:szCs w:val="16"/>
              </w:rPr>
              <w:t>6</w:t>
            </w:r>
          </w:p>
        </w:tc>
        <w:tc>
          <w:tcPr>
            <w:tcW w:w="1313" w:type="dxa"/>
            <w:vAlign w:val="bottom"/>
          </w:tcPr>
          <w:p w14:paraId="19FA52D2" w14:textId="77777777" w:rsidR="00785CA4" w:rsidRPr="00091E91" w:rsidRDefault="00785CA4" w:rsidP="00772B5C">
            <w:pPr>
              <w:tabs>
                <w:tab w:val="decimal" w:pos="403"/>
                <w:tab w:val="decimal" w:pos="567"/>
              </w:tabs>
              <w:rPr>
                <w:sz w:val="16"/>
                <w:szCs w:val="16"/>
              </w:rPr>
            </w:pPr>
            <w:r>
              <w:rPr>
                <w:sz w:val="16"/>
                <w:szCs w:val="16"/>
              </w:rPr>
              <w:tab/>
            </w:r>
            <w:r w:rsidRPr="00091E91">
              <w:rPr>
                <w:sz w:val="16"/>
                <w:szCs w:val="16"/>
              </w:rPr>
              <w:tab/>
              <w:t>0.</w:t>
            </w:r>
            <w:r w:rsidR="00B72663">
              <w:rPr>
                <w:sz w:val="16"/>
                <w:szCs w:val="16"/>
              </w:rPr>
              <w:t>1</w:t>
            </w:r>
            <w:r w:rsidR="007823D3">
              <w:rPr>
                <w:sz w:val="16"/>
                <w:szCs w:val="16"/>
              </w:rPr>
              <w:t>8</w:t>
            </w:r>
          </w:p>
        </w:tc>
        <w:tc>
          <w:tcPr>
            <w:tcW w:w="1312" w:type="dxa"/>
            <w:vAlign w:val="bottom"/>
          </w:tcPr>
          <w:p w14:paraId="3347FEAF" w14:textId="4252EE93" w:rsidR="00785CA4" w:rsidRPr="00091E91" w:rsidRDefault="00785CA4" w:rsidP="00772B5C">
            <w:pPr>
              <w:tabs>
                <w:tab w:val="decimal" w:pos="508"/>
                <w:tab w:val="decimal" w:pos="649"/>
              </w:tabs>
              <w:rPr>
                <w:sz w:val="16"/>
                <w:szCs w:val="16"/>
              </w:rPr>
            </w:pPr>
            <w:r>
              <w:rPr>
                <w:sz w:val="16"/>
                <w:szCs w:val="16"/>
              </w:rPr>
              <w:tab/>
            </w:r>
            <w:r>
              <w:rPr>
                <w:sz w:val="16"/>
                <w:szCs w:val="16"/>
              </w:rPr>
              <w:tab/>
              <w:t>0.0</w:t>
            </w:r>
            <w:r w:rsidR="005A1AEA">
              <w:rPr>
                <w:sz w:val="16"/>
                <w:szCs w:val="16"/>
              </w:rPr>
              <w:t>9</w:t>
            </w:r>
          </w:p>
        </w:tc>
      </w:tr>
      <w:tr w:rsidR="00F34F43" w:rsidRPr="00091E91" w14:paraId="66198FC4" w14:textId="77777777" w:rsidTr="007E73A5">
        <w:trPr>
          <w:cantSplit/>
          <w:trHeight w:val="23"/>
          <w:jc w:val="center"/>
        </w:trPr>
        <w:tc>
          <w:tcPr>
            <w:tcW w:w="645" w:type="dxa"/>
            <w:vAlign w:val="bottom"/>
          </w:tcPr>
          <w:p w14:paraId="2DBD70C1" w14:textId="77777777" w:rsidR="00F34F43" w:rsidRPr="00F009BA" w:rsidRDefault="00F34F43" w:rsidP="007E73A5">
            <w:pPr>
              <w:tabs>
                <w:tab w:val="center" w:pos="3348"/>
              </w:tabs>
              <w:jc w:val="center"/>
              <w:rPr>
                <w:sz w:val="16"/>
                <w:szCs w:val="16"/>
              </w:rPr>
            </w:pPr>
          </w:p>
        </w:tc>
        <w:tc>
          <w:tcPr>
            <w:tcW w:w="652" w:type="dxa"/>
          </w:tcPr>
          <w:p w14:paraId="579B708E" w14:textId="77777777" w:rsidR="00F34F43" w:rsidRPr="00F009BA" w:rsidRDefault="00F34F43" w:rsidP="007E73A5">
            <w:pPr>
              <w:ind w:left="57" w:right="-55"/>
              <w:jc w:val="left"/>
              <w:rPr>
                <w:sz w:val="16"/>
                <w:szCs w:val="16"/>
                <w:lang w:val="es-MX" w:eastAsia="es-MX"/>
              </w:rPr>
            </w:pPr>
            <w:r>
              <w:rPr>
                <w:sz w:val="16"/>
                <w:szCs w:val="16"/>
                <w:lang w:val="es-MX" w:eastAsia="es-MX"/>
              </w:rPr>
              <w:t>Sep</w:t>
            </w:r>
            <w:r w:rsidRPr="00F009BA">
              <w:rPr>
                <w:sz w:val="16"/>
                <w:szCs w:val="16"/>
                <w:lang w:val="es-MX" w:eastAsia="es-MX"/>
              </w:rPr>
              <w:t>.</w:t>
            </w:r>
          </w:p>
        </w:tc>
        <w:tc>
          <w:tcPr>
            <w:tcW w:w="1312" w:type="dxa"/>
            <w:vAlign w:val="bottom"/>
          </w:tcPr>
          <w:p w14:paraId="0139ECA1" w14:textId="49E30CA6" w:rsidR="00F34F43" w:rsidRPr="00091E91" w:rsidRDefault="00F34F43" w:rsidP="007E73A5">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3D74F0">
              <w:rPr>
                <w:sz w:val="16"/>
                <w:szCs w:val="16"/>
              </w:rPr>
              <w:t>1</w:t>
            </w:r>
            <w:r w:rsidR="005A1AEA">
              <w:rPr>
                <w:sz w:val="16"/>
                <w:szCs w:val="16"/>
              </w:rPr>
              <w:t>7</w:t>
            </w:r>
          </w:p>
        </w:tc>
        <w:tc>
          <w:tcPr>
            <w:tcW w:w="1312" w:type="dxa"/>
            <w:vAlign w:val="bottom"/>
          </w:tcPr>
          <w:p w14:paraId="26378553" w14:textId="4273408A" w:rsidR="00F34F43" w:rsidRPr="00091E91" w:rsidRDefault="00F34F43" w:rsidP="007E73A5">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3</w:t>
            </w:r>
          </w:p>
        </w:tc>
        <w:tc>
          <w:tcPr>
            <w:tcW w:w="1578" w:type="dxa"/>
            <w:vAlign w:val="bottom"/>
          </w:tcPr>
          <w:p w14:paraId="3B029AC5" w14:textId="77777777" w:rsidR="00F34F43" w:rsidRPr="00091E91" w:rsidRDefault="0080065A" w:rsidP="007E73A5">
            <w:pPr>
              <w:tabs>
                <w:tab w:val="decimal" w:pos="476"/>
                <w:tab w:val="decimal" w:pos="671"/>
              </w:tabs>
              <w:rPr>
                <w:sz w:val="16"/>
                <w:szCs w:val="16"/>
              </w:rPr>
            </w:pPr>
            <w:r>
              <w:rPr>
                <w:sz w:val="16"/>
                <w:szCs w:val="16"/>
              </w:rPr>
              <w:tab/>
            </w:r>
            <w:r w:rsidR="00F34F43">
              <w:rPr>
                <w:sz w:val="16"/>
                <w:szCs w:val="16"/>
              </w:rPr>
              <w:tab/>
              <w:t>0.0</w:t>
            </w:r>
            <w:r w:rsidR="00360669">
              <w:rPr>
                <w:sz w:val="16"/>
                <w:szCs w:val="16"/>
              </w:rPr>
              <w:t>0</w:t>
            </w:r>
          </w:p>
        </w:tc>
        <w:tc>
          <w:tcPr>
            <w:tcW w:w="1046" w:type="dxa"/>
            <w:vAlign w:val="bottom"/>
          </w:tcPr>
          <w:p w14:paraId="6DF83FD5" w14:textId="77777777" w:rsidR="00F34F43" w:rsidRPr="00091E91" w:rsidRDefault="00F34F43" w:rsidP="007E73A5">
            <w:pPr>
              <w:tabs>
                <w:tab w:val="decimal" w:pos="403"/>
                <w:tab w:val="decimal" w:pos="567"/>
              </w:tabs>
              <w:rPr>
                <w:sz w:val="16"/>
                <w:szCs w:val="16"/>
              </w:rPr>
            </w:pPr>
            <w:r>
              <w:rPr>
                <w:sz w:val="16"/>
                <w:szCs w:val="16"/>
              </w:rPr>
              <w:tab/>
            </w:r>
            <w:r w:rsidRPr="00091E91">
              <w:rPr>
                <w:sz w:val="16"/>
                <w:szCs w:val="16"/>
              </w:rPr>
              <w:tab/>
              <w:t>0.</w:t>
            </w:r>
            <w:r>
              <w:rPr>
                <w:sz w:val="16"/>
                <w:szCs w:val="16"/>
              </w:rPr>
              <w:t>0</w:t>
            </w:r>
            <w:r w:rsidR="00176AB4">
              <w:rPr>
                <w:sz w:val="16"/>
                <w:szCs w:val="16"/>
              </w:rPr>
              <w:t>7</w:t>
            </w:r>
          </w:p>
        </w:tc>
        <w:tc>
          <w:tcPr>
            <w:tcW w:w="1313" w:type="dxa"/>
            <w:vAlign w:val="bottom"/>
          </w:tcPr>
          <w:p w14:paraId="67B5C2D1" w14:textId="77777777" w:rsidR="00F34F43" w:rsidRPr="00091E91" w:rsidRDefault="00F34F43" w:rsidP="007E73A5">
            <w:pPr>
              <w:tabs>
                <w:tab w:val="decimal" w:pos="403"/>
                <w:tab w:val="decimal" w:pos="567"/>
              </w:tabs>
              <w:rPr>
                <w:sz w:val="16"/>
                <w:szCs w:val="16"/>
              </w:rPr>
            </w:pPr>
            <w:r>
              <w:rPr>
                <w:sz w:val="16"/>
                <w:szCs w:val="16"/>
              </w:rPr>
              <w:tab/>
            </w:r>
            <w:r w:rsidRPr="00091E91">
              <w:rPr>
                <w:sz w:val="16"/>
                <w:szCs w:val="16"/>
              </w:rPr>
              <w:tab/>
              <w:t>0.</w:t>
            </w:r>
            <w:r>
              <w:rPr>
                <w:sz w:val="16"/>
                <w:szCs w:val="16"/>
              </w:rPr>
              <w:t>2</w:t>
            </w:r>
            <w:r w:rsidR="007823D3">
              <w:rPr>
                <w:sz w:val="16"/>
                <w:szCs w:val="16"/>
              </w:rPr>
              <w:t>1</w:t>
            </w:r>
          </w:p>
        </w:tc>
        <w:tc>
          <w:tcPr>
            <w:tcW w:w="1312" w:type="dxa"/>
            <w:vAlign w:val="bottom"/>
          </w:tcPr>
          <w:p w14:paraId="42FFB041" w14:textId="02BE59EA" w:rsidR="00F34F43" w:rsidRPr="00091E91" w:rsidRDefault="00F34F43" w:rsidP="007E73A5">
            <w:pPr>
              <w:tabs>
                <w:tab w:val="decimal" w:pos="508"/>
                <w:tab w:val="decimal" w:pos="649"/>
              </w:tabs>
              <w:rPr>
                <w:sz w:val="16"/>
                <w:szCs w:val="16"/>
              </w:rPr>
            </w:pPr>
            <w:r>
              <w:rPr>
                <w:sz w:val="16"/>
                <w:szCs w:val="16"/>
              </w:rPr>
              <w:tab/>
            </w:r>
            <w:r>
              <w:rPr>
                <w:sz w:val="16"/>
                <w:szCs w:val="16"/>
              </w:rPr>
              <w:tab/>
              <w:t>0.0</w:t>
            </w:r>
            <w:r w:rsidR="005A1AEA">
              <w:rPr>
                <w:sz w:val="16"/>
                <w:szCs w:val="16"/>
              </w:rPr>
              <w:t>5</w:t>
            </w:r>
          </w:p>
        </w:tc>
      </w:tr>
      <w:tr w:rsidR="00241C74" w:rsidRPr="00091E91" w14:paraId="42B24412" w14:textId="77777777" w:rsidTr="00B82A35">
        <w:trPr>
          <w:cantSplit/>
          <w:trHeight w:val="23"/>
          <w:jc w:val="center"/>
        </w:trPr>
        <w:tc>
          <w:tcPr>
            <w:tcW w:w="645" w:type="dxa"/>
            <w:vAlign w:val="bottom"/>
          </w:tcPr>
          <w:p w14:paraId="7DAD5074" w14:textId="77777777" w:rsidR="00241C74" w:rsidRPr="00F009BA" w:rsidRDefault="00241C74" w:rsidP="00B82A35">
            <w:pPr>
              <w:tabs>
                <w:tab w:val="center" w:pos="3348"/>
              </w:tabs>
              <w:jc w:val="center"/>
              <w:rPr>
                <w:sz w:val="16"/>
                <w:szCs w:val="16"/>
              </w:rPr>
            </w:pPr>
          </w:p>
        </w:tc>
        <w:tc>
          <w:tcPr>
            <w:tcW w:w="652" w:type="dxa"/>
          </w:tcPr>
          <w:p w14:paraId="7CF474D0" w14:textId="77777777" w:rsidR="00241C74" w:rsidRPr="00F009BA" w:rsidRDefault="00241C74" w:rsidP="00B82A35">
            <w:pPr>
              <w:ind w:left="57" w:right="-55"/>
              <w:jc w:val="left"/>
              <w:rPr>
                <w:sz w:val="16"/>
                <w:szCs w:val="16"/>
                <w:lang w:val="es-MX" w:eastAsia="es-MX"/>
              </w:rPr>
            </w:pPr>
            <w:r>
              <w:rPr>
                <w:sz w:val="16"/>
                <w:szCs w:val="16"/>
                <w:lang w:val="es-MX" w:eastAsia="es-MX"/>
              </w:rPr>
              <w:t>Oct</w:t>
            </w:r>
            <w:r w:rsidRPr="00F009BA">
              <w:rPr>
                <w:sz w:val="16"/>
                <w:szCs w:val="16"/>
                <w:lang w:val="es-MX" w:eastAsia="es-MX"/>
              </w:rPr>
              <w:t>.</w:t>
            </w:r>
          </w:p>
        </w:tc>
        <w:tc>
          <w:tcPr>
            <w:tcW w:w="1312" w:type="dxa"/>
            <w:vAlign w:val="bottom"/>
          </w:tcPr>
          <w:p w14:paraId="4932475F" w14:textId="77777777" w:rsidR="00241C74" w:rsidRPr="00091E91" w:rsidRDefault="00241C74" w:rsidP="00B82A35">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3D74F0">
              <w:rPr>
                <w:sz w:val="16"/>
                <w:szCs w:val="16"/>
              </w:rPr>
              <w:t>1</w:t>
            </w:r>
            <w:r w:rsidR="002561E5">
              <w:rPr>
                <w:sz w:val="16"/>
                <w:szCs w:val="16"/>
              </w:rPr>
              <w:t>5</w:t>
            </w:r>
          </w:p>
        </w:tc>
        <w:tc>
          <w:tcPr>
            <w:tcW w:w="1312" w:type="dxa"/>
            <w:vAlign w:val="bottom"/>
          </w:tcPr>
          <w:p w14:paraId="28E8F270" w14:textId="73276D20" w:rsidR="00241C74" w:rsidRPr="00091E91" w:rsidRDefault="00241C74" w:rsidP="00B82A35">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5A1AEA">
              <w:rPr>
                <w:sz w:val="16"/>
                <w:szCs w:val="16"/>
              </w:rPr>
              <w:t>2</w:t>
            </w:r>
          </w:p>
        </w:tc>
        <w:tc>
          <w:tcPr>
            <w:tcW w:w="1578" w:type="dxa"/>
            <w:vAlign w:val="bottom"/>
          </w:tcPr>
          <w:p w14:paraId="0BA96DE2" w14:textId="2BACAF54" w:rsidR="00241C74" w:rsidRPr="00091E91" w:rsidRDefault="00241C74" w:rsidP="00B82A35">
            <w:pPr>
              <w:tabs>
                <w:tab w:val="decimal" w:pos="476"/>
                <w:tab w:val="decimal" w:pos="671"/>
              </w:tabs>
              <w:rPr>
                <w:sz w:val="16"/>
                <w:szCs w:val="16"/>
              </w:rPr>
            </w:pPr>
            <w:r>
              <w:rPr>
                <w:sz w:val="16"/>
                <w:szCs w:val="16"/>
              </w:rPr>
              <w:tab/>
            </w:r>
            <w:r w:rsidR="000D6D82">
              <w:rPr>
                <w:sz w:val="16"/>
                <w:szCs w:val="16"/>
              </w:rPr>
              <w:t>-</w:t>
            </w:r>
            <w:r>
              <w:rPr>
                <w:sz w:val="16"/>
                <w:szCs w:val="16"/>
              </w:rPr>
              <w:tab/>
              <w:t>0.0</w:t>
            </w:r>
            <w:r w:rsidR="005A1AEA">
              <w:rPr>
                <w:sz w:val="16"/>
                <w:szCs w:val="16"/>
              </w:rPr>
              <w:t>1</w:t>
            </w:r>
          </w:p>
        </w:tc>
        <w:tc>
          <w:tcPr>
            <w:tcW w:w="1046" w:type="dxa"/>
            <w:vAlign w:val="bottom"/>
          </w:tcPr>
          <w:p w14:paraId="7DE93D9B" w14:textId="77777777"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032F1B">
              <w:rPr>
                <w:sz w:val="16"/>
                <w:szCs w:val="16"/>
              </w:rPr>
              <w:t>8</w:t>
            </w:r>
          </w:p>
        </w:tc>
        <w:tc>
          <w:tcPr>
            <w:tcW w:w="1313" w:type="dxa"/>
            <w:vAlign w:val="bottom"/>
          </w:tcPr>
          <w:p w14:paraId="77ED6096" w14:textId="77777777"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Pr>
                <w:sz w:val="16"/>
                <w:szCs w:val="16"/>
              </w:rPr>
              <w:t>2</w:t>
            </w:r>
            <w:r w:rsidR="00244E83">
              <w:rPr>
                <w:sz w:val="16"/>
                <w:szCs w:val="16"/>
              </w:rPr>
              <w:t>4</w:t>
            </w:r>
          </w:p>
        </w:tc>
        <w:tc>
          <w:tcPr>
            <w:tcW w:w="1312" w:type="dxa"/>
            <w:vAlign w:val="bottom"/>
          </w:tcPr>
          <w:p w14:paraId="689F4F4E" w14:textId="77777777" w:rsidR="00241C74" w:rsidRPr="00091E91" w:rsidRDefault="00241C74" w:rsidP="00B82A35">
            <w:pPr>
              <w:tabs>
                <w:tab w:val="decimal" w:pos="508"/>
                <w:tab w:val="decimal" w:pos="649"/>
              </w:tabs>
              <w:rPr>
                <w:sz w:val="16"/>
                <w:szCs w:val="16"/>
              </w:rPr>
            </w:pPr>
            <w:r>
              <w:rPr>
                <w:sz w:val="16"/>
                <w:szCs w:val="16"/>
              </w:rPr>
              <w:tab/>
            </w:r>
            <w:r>
              <w:rPr>
                <w:sz w:val="16"/>
                <w:szCs w:val="16"/>
              </w:rPr>
              <w:tab/>
              <w:t>0.0</w:t>
            </w:r>
            <w:r w:rsidR="00166D9B">
              <w:rPr>
                <w:sz w:val="16"/>
                <w:szCs w:val="16"/>
              </w:rPr>
              <w:t>0</w:t>
            </w:r>
          </w:p>
        </w:tc>
      </w:tr>
      <w:tr w:rsidR="008921EC" w:rsidRPr="00091E91" w14:paraId="7E256762" w14:textId="77777777" w:rsidTr="00692B29">
        <w:trPr>
          <w:cantSplit/>
          <w:trHeight w:val="23"/>
          <w:jc w:val="center"/>
        </w:trPr>
        <w:tc>
          <w:tcPr>
            <w:tcW w:w="645" w:type="dxa"/>
            <w:vAlign w:val="bottom"/>
          </w:tcPr>
          <w:p w14:paraId="4BEA2D1F" w14:textId="77777777" w:rsidR="008921EC" w:rsidRPr="00F009BA" w:rsidRDefault="008921EC" w:rsidP="00692B29">
            <w:pPr>
              <w:tabs>
                <w:tab w:val="center" w:pos="3348"/>
              </w:tabs>
              <w:jc w:val="center"/>
              <w:rPr>
                <w:sz w:val="16"/>
                <w:szCs w:val="16"/>
              </w:rPr>
            </w:pPr>
          </w:p>
        </w:tc>
        <w:tc>
          <w:tcPr>
            <w:tcW w:w="652" w:type="dxa"/>
          </w:tcPr>
          <w:p w14:paraId="71D1DC25" w14:textId="77777777" w:rsidR="008921EC" w:rsidRPr="00F009BA" w:rsidRDefault="008921EC" w:rsidP="00692B29">
            <w:pPr>
              <w:ind w:left="57" w:right="-55"/>
              <w:jc w:val="left"/>
              <w:rPr>
                <w:sz w:val="16"/>
                <w:szCs w:val="16"/>
                <w:lang w:val="es-MX" w:eastAsia="es-MX"/>
              </w:rPr>
            </w:pPr>
            <w:r>
              <w:rPr>
                <w:sz w:val="16"/>
                <w:szCs w:val="16"/>
                <w:lang w:val="es-MX" w:eastAsia="es-MX"/>
              </w:rPr>
              <w:t>Nov</w:t>
            </w:r>
            <w:r w:rsidRPr="00F009BA">
              <w:rPr>
                <w:sz w:val="16"/>
                <w:szCs w:val="16"/>
                <w:lang w:val="es-MX" w:eastAsia="es-MX"/>
              </w:rPr>
              <w:t>.</w:t>
            </w:r>
          </w:p>
        </w:tc>
        <w:tc>
          <w:tcPr>
            <w:tcW w:w="1312" w:type="dxa"/>
            <w:vAlign w:val="bottom"/>
          </w:tcPr>
          <w:p w14:paraId="1AF76823" w14:textId="77777777" w:rsidR="008921EC" w:rsidRPr="00091E91" w:rsidRDefault="008921EC" w:rsidP="00692B29">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2561E5">
              <w:rPr>
                <w:sz w:val="16"/>
                <w:szCs w:val="16"/>
              </w:rPr>
              <w:t>1</w:t>
            </w:r>
            <w:r w:rsidR="005B474E">
              <w:rPr>
                <w:sz w:val="16"/>
                <w:szCs w:val="16"/>
              </w:rPr>
              <w:t>1</w:t>
            </w:r>
          </w:p>
        </w:tc>
        <w:tc>
          <w:tcPr>
            <w:tcW w:w="1312" w:type="dxa"/>
            <w:vAlign w:val="bottom"/>
          </w:tcPr>
          <w:p w14:paraId="2062C163" w14:textId="77777777" w:rsidR="008921EC" w:rsidRPr="00091E91" w:rsidRDefault="008921EC" w:rsidP="00692B29">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5B474E">
              <w:rPr>
                <w:sz w:val="16"/>
                <w:szCs w:val="16"/>
              </w:rPr>
              <w:t>0</w:t>
            </w:r>
          </w:p>
        </w:tc>
        <w:tc>
          <w:tcPr>
            <w:tcW w:w="1578" w:type="dxa"/>
            <w:vAlign w:val="bottom"/>
          </w:tcPr>
          <w:p w14:paraId="07A1AF10" w14:textId="105E1ECE" w:rsidR="008921EC" w:rsidRPr="00091E91" w:rsidRDefault="008921EC" w:rsidP="00692B29">
            <w:pPr>
              <w:tabs>
                <w:tab w:val="decimal" w:pos="476"/>
                <w:tab w:val="decimal" w:pos="671"/>
              </w:tabs>
              <w:rPr>
                <w:sz w:val="16"/>
                <w:szCs w:val="16"/>
              </w:rPr>
            </w:pPr>
            <w:r>
              <w:rPr>
                <w:sz w:val="16"/>
                <w:szCs w:val="16"/>
              </w:rPr>
              <w:tab/>
            </w:r>
            <w:r w:rsidR="000D6D82">
              <w:rPr>
                <w:sz w:val="16"/>
                <w:szCs w:val="16"/>
              </w:rPr>
              <w:t>-</w:t>
            </w:r>
            <w:r>
              <w:rPr>
                <w:sz w:val="16"/>
                <w:szCs w:val="16"/>
              </w:rPr>
              <w:tab/>
              <w:t>0.0</w:t>
            </w:r>
            <w:r w:rsidR="005A1AEA">
              <w:rPr>
                <w:sz w:val="16"/>
                <w:szCs w:val="16"/>
              </w:rPr>
              <w:t>1</w:t>
            </w:r>
          </w:p>
        </w:tc>
        <w:tc>
          <w:tcPr>
            <w:tcW w:w="1046" w:type="dxa"/>
            <w:vAlign w:val="bottom"/>
          </w:tcPr>
          <w:p w14:paraId="60C59FD9" w14:textId="77777777" w:rsidR="008921EC" w:rsidRPr="00091E91" w:rsidRDefault="008921EC" w:rsidP="00692B29">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176AB4">
              <w:rPr>
                <w:sz w:val="16"/>
                <w:szCs w:val="16"/>
              </w:rPr>
              <w:t>6</w:t>
            </w:r>
          </w:p>
        </w:tc>
        <w:tc>
          <w:tcPr>
            <w:tcW w:w="1313" w:type="dxa"/>
            <w:vAlign w:val="bottom"/>
          </w:tcPr>
          <w:p w14:paraId="18923A07" w14:textId="29EA2FAF" w:rsidR="008921EC" w:rsidRPr="00091E91" w:rsidRDefault="008921EC" w:rsidP="00692B29">
            <w:pPr>
              <w:tabs>
                <w:tab w:val="decimal" w:pos="403"/>
                <w:tab w:val="decimal" w:pos="567"/>
              </w:tabs>
              <w:rPr>
                <w:sz w:val="16"/>
                <w:szCs w:val="16"/>
              </w:rPr>
            </w:pPr>
            <w:r>
              <w:rPr>
                <w:sz w:val="16"/>
                <w:szCs w:val="16"/>
              </w:rPr>
              <w:tab/>
            </w:r>
            <w:r w:rsidRPr="00091E91">
              <w:rPr>
                <w:sz w:val="16"/>
                <w:szCs w:val="16"/>
              </w:rPr>
              <w:tab/>
              <w:t>0.</w:t>
            </w:r>
            <w:r>
              <w:rPr>
                <w:sz w:val="16"/>
                <w:szCs w:val="16"/>
              </w:rPr>
              <w:t>2</w:t>
            </w:r>
            <w:r w:rsidR="005A1AEA">
              <w:rPr>
                <w:sz w:val="16"/>
                <w:szCs w:val="16"/>
              </w:rPr>
              <w:t>6</w:t>
            </w:r>
          </w:p>
        </w:tc>
        <w:tc>
          <w:tcPr>
            <w:tcW w:w="1312" w:type="dxa"/>
            <w:vAlign w:val="bottom"/>
          </w:tcPr>
          <w:p w14:paraId="3CC8CB20" w14:textId="77777777" w:rsidR="008921EC" w:rsidRPr="00091E91" w:rsidRDefault="008921EC" w:rsidP="00692B29">
            <w:pPr>
              <w:tabs>
                <w:tab w:val="decimal" w:pos="508"/>
                <w:tab w:val="decimal" w:pos="649"/>
              </w:tabs>
              <w:rPr>
                <w:sz w:val="16"/>
                <w:szCs w:val="16"/>
              </w:rPr>
            </w:pPr>
            <w:r>
              <w:rPr>
                <w:sz w:val="16"/>
                <w:szCs w:val="16"/>
              </w:rPr>
              <w:tab/>
            </w:r>
            <w:r w:rsidR="000D6D82">
              <w:rPr>
                <w:sz w:val="16"/>
                <w:szCs w:val="16"/>
              </w:rPr>
              <w:t>-</w:t>
            </w:r>
            <w:r>
              <w:rPr>
                <w:sz w:val="16"/>
                <w:szCs w:val="16"/>
              </w:rPr>
              <w:tab/>
              <w:t>0.0</w:t>
            </w:r>
            <w:r w:rsidR="00166D9B">
              <w:rPr>
                <w:sz w:val="16"/>
                <w:szCs w:val="16"/>
              </w:rPr>
              <w:t>6</w:t>
            </w:r>
          </w:p>
        </w:tc>
      </w:tr>
      <w:tr w:rsidR="00091E91" w:rsidRPr="00091E91" w14:paraId="60049E66" w14:textId="77777777" w:rsidTr="009767AF">
        <w:trPr>
          <w:cantSplit/>
          <w:trHeight w:val="23"/>
          <w:jc w:val="center"/>
        </w:trPr>
        <w:tc>
          <w:tcPr>
            <w:tcW w:w="645" w:type="dxa"/>
            <w:vAlign w:val="bottom"/>
          </w:tcPr>
          <w:p w14:paraId="7BFC15DB" w14:textId="77777777" w:rsidR="0022375A" w:rsidRPr="00F009BA" w:rsidRDefault="0022375A" w:rsidP="008921EC">
            <w:pPr>
              <w:tabs>
                <w:tab w:val="center" w:pos="3348"/>
              </w:tabs>
              <w:spacing w:after="60"/>
              <w:jc w:val="center"/>
              <w:rPr>
                <w:sz w:val="16"/>
                <w:szCs w:val="16"/>
              </w:rPr>
            </w:pPr>
          </w:p>
        </w:tc>
        <w:tc>
          <w:tcPr>
            <w:tcW w:w="652" w:type="dxa"/>
          </w:tcPr>
          <w:p w14:paraId="10DF6B1F" w14:textId="77777777" w:rsidR="0022375A" w:rsidRPr="00F009BA" w:rsidRDefault="008921EC" w:rsidP="008921EC">
            <w:pPr>
              <w:spacing w:after="60"/>
              <w:ind w:left="57" w:right="-55"/>
              <w:jc w:val="left"/>
              <w:rPr>
                <w:sz w:val="16"/>
                <w:szCs w:val="16"/>
                <w:lang w:val="es-MX" w:eastAsia="es-MX"/>
              </w:rPr>
            </w:pPr>
            <w:r>
              <w:rPr>
                <w:sz w:val="16"/>
                <w:szCs w:val="16"/>
                <w:lang w:val="es-MX" w:eastAsia="es-MX"/>
              </w:rPr>
              <w:t>Dic</w:t>
            </w:r>
            <w:r w:rsidR="0022375A" w:rsidRPr="00F009BA">
              <w:rPr>
                <w:sz w:val="16"/>
                <w:szCs w:val="16"/>
                <w:lang w:val="es-MX" w:eastAsia="es-MX"/>
              </w:rPr>
              <w:t>.</w:t>
            </w:r>
          </w:p>
        </w:tc>
        <w:tc>
          <w:tcPr>
            <w:tcW w:w="1312" w:type="dxa"/>
            <w:vAlign w:val="bottom"/>
          </w:tcPr>
          <w:p w14:paraId="661D41C7" w14:textId="2C06E140" w:rsidR="0022375A" w:rsidRPr="00091E91" w:rsidRDefault="0022375A" w:rsidP="008921EC">
            <w:pPr>
              <w:tabs>
                <w:tab w:val="decimal" w:pos="406"/>
                <w:tab w:val="decimal" w:pos="595"/>
              </w:tabs>
              <w:spacing w:after="60"/>
              <w:rPr>
                <w:sz w:val="16"/>
                <w:szCs w:val="16"/>
              </w:rPr>
            </w:pPr>
            <w:r w:rsidRPr="00091E91">
              <w:rPr>
                <w:sz w:val="16"/>
                <w:szCs w:val="16"/>
              </w:rPr>
              <w:tab/>
            </w:r>
            <w:r w:rsidR="000D6D82">
              <w:rPr>
                <w:sz w:val="16"/>
                <w:szCs w:val="16"/>
              </w:rPr>
              <w:t>-</w:t>
            </w:r>
            <w:r w:rsidRPr="00091E91">
              <w:rPr>
                <w:sz w:val="16"/>
                <w:szCs w:val="16"/>
              </w:rPr>
              <w:tab/>
              <w:t>0.</w:t>
            </w:r>
            <w:r w:rsidR="002561E5">
              <w:rPr>
                <w:sz w:val="16"/>
                <w:szCs w:val="16"/>
              </w:rPr>
              <w:t>0</w:t>
            </w:r>
            <w:r w:rsidR="005A1AEA">
              <w:rPr>
                <w:sz w:val="16"/>
                <w:szCs w:val="16"/>
              </w:rPr>
              <w:t>4</w:t>
            </w:r>
          </w:p>
        </w:tc>
        <w:tc>
          <w:tcPr>
            <w:tcW w:w="1312" w:type="dxa"/>
            <w:vAlign w:val="bottom"/>
          </w:tcPr>
          <w:p w14:paraId="0B714E02" w14:textId="77777777" w:rsidR="0022375A" w:rsidRPr="00091E91" w:rsidRDefault="00320C94" w:rsidP="008921EC">
            <w:pPr>
              <w:tabs>
                <w:tab w:val="decimal" w:pos="370"/>
                <w:tab w:val="decimal" w:pos="543"/>
              </w:tabs>
              <w:spacing w:after="60"/>
              <w:rPr>
                <w:sz w:val="16"/>
                <w:szCs w:val="16"/>
              </w:rPr>
            </w:pPr>
            <w:r w:rsidRPr="00091E91">
              <w:rPr>
                <w:sz w:val="16"/>
                <w:szCs w:val="16"/>
              </w:rPr>
              <w:tab/>
            </w:r>
            <w:r w:rsidRPr="00091E91">
              <w:rPr>
                <w:sz w:val="16"/>
                <w:szCs w:val="16"/>
              </w:rPr>
              <w:tab/>
              <w:t>0.</w:t>
            </w:r>
            <w:r w:rsidR="000B70D6">
              <w:rPr>
                <w:sz w:val="16"/>
                <w:szCs w:val="16"/>
              </w:rPr>
              <w:t>1</w:t>
            </w:r>
            <w:r w:rsidR="005B474E">
              <w:rPr>
                <w:sz w:val="16"/>
                <w:szCs w:val="16"/>
              </w:rPr>
              <w:t>0</w:t>
            </w:r>
          </w:p>
        </w:tc>
        <w:tc>
          <w:tcPr>
            <w:tcW w:w="1578" w:type="dxa"/>
            <w:vAlign w:val="bottom"/>
          </w:tcPr>
          <w:p w14:paraId="14CA469F" w14:textId="77777777" w:rsidR="0022375A" w:rsidRPr="00091E91" w:rsidRDefault="00487FEB" w:rsidP="008921EC">
            <w:pPr>
              <w:tabs>
                <w:tab w:val="decimal" w:pos="476"/>
                <w:tab w:val="decimal" w:pos="671"/>
              </w:tabs>
              <w:spacing w:after="60"/>
              <w:rPr>
                <w:sz w:val="16"/>
                <w:szCs w:val="16"/>
              </w:rPr>
            </w:pPr>
            <w:r>
              <w:rPr>
                <w:sz w:val="16"/>
                <w:szCs w:val="16"/>
              </w:rPr>
              <w:tab/>
            </w:r>
            <w:r>
              <w:rPr>
                <w:sz w:val="16"/>
                <w:szCs w:val="16"/>
              </w:rPr>
              <w:tab/>
              <w:t>0.</w:t>
            </w:r>
            <w:r w:rsidR="00D9524F">
              <w:rPr>
                <w:sz w:val="16"/>
                <w:szCs w:val="16"/>
              </w:rPr>
              <w:t>0</w:t>
            </w:r>
            <w:r w:rsidR="00360669">
              <w:rPr>
                <w:sz w:val="16"/>
                <w:szCs w:val="16"/>
              </w:rPr>
              <w:t>0</w:t>
            </w:r>
          </w:p>
        </w:tc>
        <w:tc>
          <w:tcPr>
            <w:tcW w:w="1046" w:type="dxa"/>
            <w:vAlign w:val="bottom"/>
          </w:tcPr>
          <w:p w14:paraId="2F03F577" w14:textId="77777777" w:rsidR="0022375A" w:rsidRPr="00091E91" w:rsidRDefault="00F009BA" w:rsidP="008921EC">
            <w:pPr>
              <w:tabs>
                <w:tab w:val="decimal" w:pos="403"/>
                <w:tab w:val="decimal" w:pos="567"/>
              </w:tabs>
              <w:spacing w:after="60"/>
              <w:rPr>
                <w:sz w:val="16"/>
                <w:szCs w:val="16"/>
              </w:rPr>
            </w:pPr>
            <w:r>
              <w:rPr>
                <w:sz w:val="16"/>
                <w:szCs w:val="16"/>
              </w:rPr>
              <w:tab/>
            </w:r>
            <w:r w:rsidR="0022375A" w:rsidRPr="00091E91">
              <w:rPr>
                <w:sz w:val="16"/>
                <w:szCs w:val="16"/>
              </w:rPr>
              <w:tab/>
              <w:t>0.</w:t>
            </w:r>
            <w:r w:rsidR="00B41EE7">
              <w:rPr>
                <w:sz w:val="16"/>
                <w:szCs w:val="16"/>
              </w:rPr>
              <w:t>0</w:t>
            </w:r>
            <w:r w:rsidR="00032F1B">
              <w:rPr>
                <w:sz w:val="16"/>
                <w:szCs w:val="16"/>
              </w:rPr>
              <w:t>3</w:t>
            </w:r>
          </w:p>
        </w:tc>
        <w:tc>
          <w:tcPr>
            <w:tcW w:w="1313" w:type="dxa"/>
            <w:vAlign w:val="bottom"/>
          </w:tcPr>
          <w:p w14:paraId="45EC9672" w14:textId="352BE8B5" w:rsidR="0022375A" w:rsidRPr="00091E91" w:rsidRDefault="006F0F20" w:rsidP="008921EC">
            <w:pPr>
              <w:tabs>
                <w:tab w:val="decimal" w:pos="403"/>
                <w:tab w:val="decimal" w:pos="567"/>
              </w:tabs>
              <w:spacing w:after="60"/>
              <w:rPr>
                <w:sz w:val="16"/>
                <w:szCs w:val="16"/>
              </w:rPr>
            </w:pPr>
            <w:r>
              <w:rPr>
                <w:sz w:val="16"/>
                <w:szCs w:val="16"/>
              </w:rPr>
              <w:tab/>
            </w:r>
            <w:r w:rsidR="0022375A" w:rsidRPr="00091E91">
              <w:rPr>
                <w:sz w:val="16"/>
                <w:szCs w:val="16"/>
              </w:rPr>
              <w:tab/>
              <w:t>0.</w:t>
            </w:r>
            <w:r w:rsidR="00244E83">
              <w:rPr>
                <w:sz w:val="16"/>
                <w:szCs w:val="16"/>
              </w:rPr>
              <w:t>2</w:t>
            </w:r>
            <w:r w:rsidR="005A1AEA">
              <w:rPr>
                <w:sz w:val="16"/>
                <w:szCs w:val="16"/>
              </w:rPr>
              <w:t>8</w:t>
            </w:r>
          </w:p>
        </w:tc>
        <w:tc>
          <w:tcPr>
            <w:tcW w:w="1312" w:type="dxa"/>
            <w:vAlign w:val="bottom"/>
          </w:tcPr>
          <w:p w14:paraId="20546071" w14:textId="77777777" w:rsidR="0022375A" w:rsidRPr="00091E91" w:rsidRDefault="006779C1" w:rsidP="008921EC">
            <w:pPr>
              <w:tabs>
                <w:tab w:val="decimal" w:pos="508"/>
                <w:tab w:val="decimal" w:pos="649"/>
              </w:tabs>
              <w:spacing w:after="60"/>
              <w:rPr>
                <w:sz w:val="16"/>
                <w:szCs w:val="16"/>
              </w:rPr>
            </w:pPr>
            <w:r>
              <w:rPr>
                <w:sz w:val="16"/>
                <w:szCs w:val="16"/>
              </w:rPr>
              <w:tab/>
            </w:r>
            <w:r w:rsidR="000D6D82">
              <w:rPr>
                <w:sz w:val="16"/>
                <w:szCs w:val="16"/>
              </w:rPr>
              <w:t>-</w:t>
            </w:r>
            <w:r>
              <w:rPr>
                <w:sz w:val="16"/>
                <w:szCs w:val="16"/>
              </w:rPr>
              <w:tab/>
              <w:t>0.</w:t>
            </w:r>
            <w:r w:rsidR="00157298">
              <w:rPr>
                <w:sz w:val="16"/>
                <w:szCs w:val="16"/>
              </w:rPr>
              <w:t>1</w:t>
            </w:r>
            <w:r w:rsidR="00166D9B">
              <w:rPr>
                <w:sz w:val="16"/>
                <w:szCs w:val="16"/>
              </w:rPr>
              <w:t>5</w:t>
            </w:r>
          </w:p>
        </w:tc>
      </w:tr>
      <w:tr w:rsidR="008E10E7" w:rsidRPr="00091E91" w14:paraId="6FE810B0" w14:textId="77777777" w:rsidTr="00692B29">
        <w:trPr>
          <w:cantSplit/>
          <w:trHeight w:val="23"/>
          <w:jc w:val="center"/>
        </w:trPr>
        <w:tc>
          <w:tcPr>
            <w:tcW w:w="645" w:type="dxa"/>
            <w:vAlign w:val="bottom"/>
          </w:tcPr>
          <w:p w14:paraId="2C3D969B" w14:textId="77777777" w:rsidR="008E10E7" w:rsidRPr="00F009BA" w:rsidRDefault="008E10E7" w:rsidP="008E10E7">
            <w:pPr>
              <w:tabs>
                <w:tab w:val="center" w:pos="3348"/>
              </w:tabs>
              <w:jc w:val="center"/>
              <w:rPr>
                <w:sz w:val="16"/>
                <w:szCs w:val="16"/>
              </w:rPr>
            </w:pPr>
            <w:r>
              <w:rPr>
                <w:sz w:val="16"/>
                <w:szCs w:val="16"/>
              </w:rPr>
              <w:t>2022</w:t>
            </w:r>
          </w:p>
        </w:tc>
        <w:tc>
          <w:tcPr>
            <w:tcW w:w="652" w:type="dxa"/>
          </w:tcPr>
          <w:p w14:paraId="51C79332" w14:textId="77777777" w:rsidR="008E10E7" w:rsidRPr="00F009BA" w:rsidRDefault="008E10E7" w:rsidP="008E10E7">
            <w:pPr>
              <w:ind w:left="57" w:right="-55"/>
              <w:jc w:val="left"/>
              <w:rPr>
                <w:sz w:val="16"/>
                <w:szCs w:val="16"/>
                <w:lang w:val="es-MX" w:eastAsia="es-MX"/>
              </w:rPr>
            </w:pPr>
            <w:r>
              <w:rPr>
                <w:sz w:val="16"/>
                <w:szCs w:val="16"/>
                <w:lang w:val="es-MX" w:eastAsia="es-MX"/>
              </w:rPr>
              <w:t>Ene.</w:t>
            </w:r>
          </w:p>
        </w:tc>
        <w:tc>
          <w:tcPr>
            <w:tcW w:w="1312" w:type="dxa"/>
            <w:vAlign w:val="bottom"/>
          </w:tcPr>
          <w:p w14:paraId="7066CBAA" w14:textId="61997574" w:rsidR="008E10E7" w:rsidRPr="00091E91" w:rsidRDefault="008E10E7" w:rsidP="008E10E7">
            <w:pPr>
              <w:tabs>
                <w:tab w:val="decimal" w:pos="406"/>
                <w:tab w:val="decimal" w:pos="595"/>
              </w:tabs>
              <w:rPr>
                <w:sz w:val="16"/>
                <w:szCs w:val="16"/>
              </w:rPr>
            </w:pPr>
            <w:r w:rsidRPr="00091E91">
              <w:rPr>
                <w:sz w:val="16"/>
                <w:szCs w:val="16"/>
              </w:rPr>
              <w:tab/>
            </w:r>
            <w:r w:rsidRPr="00091E91">
              <w:rPr>
                <w:sz w:val="16"/>
                <w:szCs w:val="16"/>
              </w:rPr>
              <w:tab/>
              <w:t>0.</w:t>
            </w:r>
            <w:r w:rsidR="003D74F0">
              <w:rPr>
                <w:sz w:val="16"/>
                <w:szCs w:val="16"/>
              </w:rPr>
              <w:t>0</w:t>
            </w:r>
            <w:r w:rsidR="005A1AEA">
              <w:rPr>
                <w:sz w:val="16"/>
                <w:szCs w:val="16"/>
              </w:rPr>
              <w:t>3</w:t>
            </w:r>
          </w:p>
        </w:tc>
        <w:tc>
          <w:tcPr>
            <w:tcW w:w="1312" w:type="dxa"/>
            <w:vAlign w:val="bottom"/>
          </w:tcPr>
          <w:p w14:paraId="32A0252E" w14:textId="6D21AB89" w:rsidR="008E10E7" w:rsidRPr="00091E91" w:rsidRDefault="008E10E7" w:rsidP="008E10E7">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0</w:t>
            </w:r>
          </w:p>
        </w:tc>
        <w:tc>
          <w:tcPr>
            <w:tcW w:w="1578" w:type="dxa"/>
            <w:vAlign w:val="bottom"/>
          </w:tcPr>
          <w:p w14:paraId="44BF2942" w14:textId="0D482035" w:rsidR="008E10E7" w:rsidRPr="00091E91" w:rsidRDefault="008E10E7" w:rsidP="008E10E7">
            <w:pPr>
              <w:tabs>
                <w:tab w:val="decimal" w:pos="476"/>
                <w:tab w:val="decimal" w:pos="671"/>
              </w:tabs>
              <w:rPr>
                <w:sz w:val="16"/>
                <w:szCs w:val="16"/>
              </w:rPr>
            </w:pPr>
            <w:r w:rsidRPr="00091E91">
              <w:rPr>
                <w:sz w:val="16"/>
                <w:szCs w:val="16"/>
              </w:rPr>
              <w:tab/>
            </w:r>
            <w:r w:rsidR="005A1AEA">
              <w:rPr>
                <w:sz w:val="16"/>
                <w:szCs w:val="16"/>
              </w:rPr>
              <w:t>-</w:t>
            </w:r>
            <w:r w:rsidRPr="00091E91">
              <w:rPr>
                <w:sz w:val="16"/>
                <w:szCs w:val="16"/>
              </w:rPr>
              <w:tab/>
              <w:t>0.</w:t>
            </w:r>
            <w:r>
              <w:rPr>
                <w:sz w:val="16"/>
                <w:szCs w:val="16"/>
              </w:rPr>
              <w:t>0</w:t>
            </w:r>
            <w:r w:rsidR="005A1AEA">
              <w:rPr>
                <w:sz w:val="16"/>
                <w:szCs w:val="16"/>
              </w:rPr>
              <w:t>1</w:t>
            </w:r>
          </w:p>
        </w:tc>
        <w:tc>
          <w:tcPr>
            <w:tcW w:w="1046" w:type="dxa"/>
            <w:vAlign w:val="bottom"/>
          </w:tcPr>
          <w:p w14:paraId="749E90C1" w14:textId="77777777"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E33F8A">
              <w:rPr>
                <w:sz w:val="16"/>
                <w:szCs w:val="16"/>
              </w:rPr>
              <w:t>0</w:t>
            </w:r>
          </w:p>
        </w:tc>
        <w:tc>
          <w:tcPr>
            <w:tcW w:w="1313" w:type="dxa"/>
            <w:vAlign w:val="bottom"/>
          </w:tcPr>
          <w:p w14:paraId="02243CC5" w14:textId="5685F06E"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5A1AEA">
              <w:rPr>
                <w:sz w:val="16"/>
                <w:szCs w:val="16"/>
              </w:rPr>
              <w:t>0</w:t>
            </w:r>
          </w:p>
        </w:tc>
        <w:tc>
          <w:tcPr>
            <w:tcW w:w="1312" w:type="dxa"/>
            <w:vAlign w:val="bottom"/>
          </w:tcPr>
          <w:p w14:paraId="433C0066" w14:textId="4E3DD5A1" w:rsidR="008E10E7" w:rsidRPr="00091E91" w:rsidRDefault="008E10E7" w:rsidP="008E10E7">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Pr>
                <w:sz w:val="16"/>
                <w:szCs w:val="16"/>
              </w:rPr>
              <w:t>2</w:t>
            </w:r>
            <w:r w:rsidR="00536DA8">
              <w:rPr>
                <w:sz w:val="16"/>
                <w:szCs w:val="16"/>
              </w:rPr>
              <w:t>6</w:t>
            </w:r>
          </w:p>
        </w:tc>
      </w:tr>
      <w:tr w:rsidR="00874A57" w:rsidRPr="00091E91" w14:paraId="2B1789EE" w14:textId="77777777" w:rsidTr="00692B29">
        <w:trPr>
          <w:cantSplit/>
          <w:trHeight w:val="23"/>
          <w:jc w:val="center"/>
        </w:trPr>
        <w:tc>
          <w:tcPr>
            <w:tcW w:w="645" w:type="dxa"/>
            <w:vAlign w:val="bottom"/>
          </w:tcPr>
          <w:p w14:paraId="34D5134B" w14:textId="77777777" w:rsidR="00874A57" w:rsidRPr="00F009BA" w:rsidRDefault="00874A57" w:rsidP="00692B29">
            <w:pPr>
              <w:tabs>
                <w:tab w:val="center" w:pos="3348"/>
              </w:tabs>
              <w:jc w:val="center"/>
              <w:rPr>
                <w:sz w:val="16"/>
                <w:szCs w:val="16"/>
              </w:rPr>
            </w:pPr>
          </w:p>
        </w:tc>
        <w:tc>
          <w:tcPr>
            <w:tcW w:w="652" w:type="dxa"/>
          </w:tcPr>
          <w:p w14:paraId="6D51F8B0" w14:textId="77777777" w:rsidR="00874A57" w:rsidRPr="00F009BA" w:rsidRDefault="00874A57" w:rsidP="00692B29">
            <w:pPr>
              <w:ind w:left="57" w:right="-55"/>
              <w:jc w:val="left"/>
              <w:rPr>
                <w:sz w:val="16"/>
                <w:szCs w:val="16"/>
                <w:lang w:val="es-MX" w:eastAsia="es-MX"/>
              </w:rPr>
            </w:pPr>
            <w:r>
              <w:rPr>
                <w:sz w:val="16"/>
                <w:szCs w:val="16"/>
                <w:lang w:val="es-MX" w:eastAsia="es-MX"/>
              </w:rPr>
              <w:t>Feb.</w:t>
            </w:r>
          </w:p>
        </w:tc>
        <w:tc>
          <w:tcPr>
            <w:tcW w:w="1312" w:type="dxa"/>
            <w:vAlign w:val="bottom"/>
          </w:tcPr>
          <w:p w14:paraId="7CBE6CF9" w14:textId="62C86DFD" w:rsidR="00874A57" w:rsidRPr="00091E91" w:rsidRDefault="00874A57" w:rsidP="00692B29">
            <w:pPr>
              <w:tabs>
                <w:tab w:val="decimal" w:pos="406"/>
                <w:tab w:val="decimal" w:pos="595"/>
              </w:tabs>
              <w:rPr>
                <w:sz w:val="16"/>
                <w:szCs w:val="16"/>
              </w:rPr>
            </w:pPr>
            <w:r w:rsidRPr="00091E91">
              <w:rPr>
                <w:sz w:val="16"/>
                <w:szCs w:val="16"/>
              </w:rPr>
              <w:tab/>
            </w:r>
            <w:r w:rsidRPr="00091E91">
              <w:rPr>
                <w:sz w:val="16"/>
                <w:szCs w:val="16"/>
              </w:rPr>
              <w:tab/>
              <w:t>0.</w:t>
            </w:r>
            <w:r w:rsidR="002561E5">
              <w:rPr>
                <w:sz w:val="16"/>
                <w:szCs w:val="16"/>
              </w:rPr>
              <w:t>0</w:t>
            </w:r>
            <w:r w:rsidR="005A1AEA">
              <w:rPr>
                <w:sz w:val="16"/>
                <w:szCs w:val="16"/>
              </w:rPr>
              <w:t>6</w:t>
            </w:r>
          </w:p>
        </w:tc>
        <w:tc>
          <w:tcPr>
            <w:tcW w:w="1312" w:type="dxa"/>
            <w:vAlign w:val="bottom"/>
          </w:tcPr>
          <w:p w14:paraId="3067822C" w14:textId="0F075C6B" w:rsidR="00874A57" w:rsidRPr="00091E91" w:rsidRDefault="00874A57" w:rsidP="00692B29">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0</w:t>
            </w:r>
          </w:p>
        </w:tc>
        <w:tc>
          <w:tcPr>
            <w:tcW w:w="1578" w:type="dxa"/>
            <w:vAlign w:val="bottom"/>
          </w:tcPr>
          <w:p w14:paraId="0DF99340" w14:textId="489FD523" w:rsidR="00874A57" w:rsidRPr="00091E91" w:rsidRDefault="00874A57"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5A1AEA">
              <w:rPr>
                <w:sz w:val="16"/>
                <w:szCs w:val="16"/>
              </w:rPr>
              <w:t>3</w:t>
            </w:r>
          </w:p>
        </w:tc>
        <w:tc>
          <w:tcPr>
            <w:tcW w:w="1046" w:type="dxa"/>
            <w:vAlign w:val="bottom"/>
          </w:tcPr>
          <w:p w14:paraId="3A92B9BE" w14:textId="784CE556" w:rsidR="00874A57" w:rsidRPr="00091E91" w:rsidRDefault="00874A57" w:rsidP="00692B29">
            <w:pPr>
              <w:tabs>
                <w:tab w:val="decimal" w:pos="403"/>
                <w:tab w:val="decimal" w:pos="567"/>
              </w:tabs>
              <w:rPr>
                <w:sz w:val="16"/>
                <w:szCs w:val="16"/>
              </w:rPr>
            </w:pPr>
            <w:r w:rsidRPr="00091E91">
              <w:rPr>
                <w:sz w:val="16"/>
                <w:szCs w:val="16"/>
              </w:rPr>
              <w:tab/>
            </w:r>
            <w:r w:rsidR="000D6D82">
              <w:rPr>
                <w:sz w:val="16"/>
                <w:szCs w:val="16"/>
              </w:rPr>
              <w:t>-</w:t>
            </w:r>
            <w:r w:rsidRPr="00091E91">
              <w:rPr>
                <w:sz w:val="16"/>
                <w:szCs w:val="16"/>
              </w:rPr>
              <w:tab/>
              <w:t>0.</w:t>
            </w:r>
            <w:r>
              <w:rPr>
                <w:sz w:val="16"/>
                <w:szCs w:val="16"/>
              </w:rPr>
              <w:t>0</w:t>
            </w:r>
            <w:r w:rsidR="005A1AEA">
              <w:rPr>
                <w:sz w:val="16"/>
                <w:szCs w:val="16"/>
              </w:rPr>
              <w:t>3</w:t>
            </w:r>
          </w:p>
        </w:tc>
        <w:tc>
          <w:tcPr>
            <w:tcW w:w="1313" w:type="dxa"/>
            <w:vAlign w:val="bottom"/>
          </w:tcPr>
          <w:p w14:paraId="29EC9068" w14:textId="45FB1ED5" w:rsidR="00874A57" w:rsidRPr="00091E91" w:rsidRDefault="00874A57" w:rsidP="00692B29">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5A1AEA">
              <w:rPr>
                <w:sz w:val="16"/>
                <w:szCs w:val="16"/>
              </w:rPr>
              <w:t>1</w:t>
            </w:r>
          </w:p>
        </w:tc>
        <w:tc>
          <w:tcPr>
            <w:tcW w:w="1312" w:type="dxa"/>
            <w:vAlign w:val="bottom"/>
          </w:tcPr>
          <w:p w14:paraId="736CAC36" w14:textId="77777777" w:rsidR="00874A57" w:rsidRPr="00091E91" w:rsidRDefault="00874A57" w:rsidP="00692B29">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7C0FAD">
              <w:rPr>
                <w:sz w:val="16"/>
                <w:szCs w:val="16"/>
              </w:rPr>
              <w:t>35</w:t>
            </w:r>
          </w:p>
        </w:tc>
      </w:tr>
      <w:tr w:rsidR="00090D4D" w:rsidRPr="00091E91" w14:paraId="4177D795" w14:textId="77777777" w:rsidTr="00692B29">
        <w:trPr>
          <w:cantSplit/>
          <w:trHeight w:val="23"/>
          <w:jc w:val="center"/>
        </w:trPr>
        <w:tc>
          <w:tcPr>
            <w:tcW w:w="645" w:type="dxa"/>
            <w:vAlign w:val="bottom"/>
          </w:tcPr>
          <w:p w14:paraId="4113421B" w14:textId="77777777" w:rsidR="00090D4D" w:rsidRPr="00F009BA" w:rsidRDefault="00090D4D" w:rsidP="00692B29">
            <w:pPr>
              <w:tabs>
                <w:tab w:val="center" w:pos="3348"/>
              </w:tabs>
              <w:jc w:val="center"/>
              <w:rPr>
                <w:sz w:val="16"/>
                <w:szCs w:val="16"/>
              </w:rPr>
            </w:pPr>
          </w:p>
        </w:tc>
        <w:tc>
          <w:tcPr>
            <w:tcW w:w="652" w:type="dxa"/>
          </w:tcPr>
          <w:p w14:paraId="1ADBED10" w14:textId="77777777" w:rsidR="00090D4D" w:rsidRPr="00F009BA" w:rsidRDefault="00090D4D" w:rsidP="00692B29">
            <w:pPr>
              <w:ind w:left="57" w:right="-55"/>
              <w:jc w:val="left"/>
              <w:rPr>
                <w:sz w:val="16"/>
                <w:szCs w:val="16"/>
                <w:lang w:val="es-MX" w:eastAsia="es-MX"/>
              </w:rPr>
            </w:pPr>
            <w:r>
              <w:rPr>
                <w:sz w:val="16"/>
                <w:szCs w:val="16"/>
                <w:lang w:val="es-MX" w:eastAsia="es-MX"/>
              </w:rPr>
              <w:t>Mar.</w:t>
            </w:r>
          </w:p>
        </w:tc>
        <w:tc>
          <w:tcPr>
            <w:tcW w:w="1312" w:type="dxa"/>
            <w:vAlign w:val="bottom"/>
          </w:tcPr>
          <w:p w14:paraId="02223DD5" w14:textId="6904772C" w:rsidR="00090D4D" w:rsidRPr="00091E91" w:rsidRDefault="00090D4D" w:rsidP="00692B29">
            <w:pPr>
              <w:tabs>
                <w:tab w:val="decimal" w:pos="406"/>
                <w:tab w:val="decimal" w:pos="595"/>
              </w:tabs>
              <w:rPr>
                <w:sz w:val="16"/>
                <w:szCs w:val="16"/>
              </w:rPr>
            </w:pPr>
            <w:r w:rsidRPr="00091E91">
              <w:rPr>
                <w:sz w:val="16"/>
                <w:szCs w:val="16"/>
              </w:rPr>
              <w:tab/>
            </w:r>
            <w:r w:rsidRPr="00091E91">
              <w:rPr>
                <w:sz w:val="16"/>
                <w:szCs w:val="16"/>
              </w:rPr>
              <w:tab/>
              <w:t>0.</w:t>
            </w:r>
            <w:r>
              <w:rPr>
                <w:sz w:val="16"/>
                <w:szCs w:val="16"/>
              </w:rPr>
              <w:t>0</w:t>
            </w:r>
            <w:r w:rsidR="005A1AEA">
              <w:rPr>
                <w:sz w:val="16"/>
                <w:szCs w:val="16"/>
              </w:rPr>
              <w:t>4</w:t>
            </w:r>
          </w:p>
        </w:tc>
        <w:tc>
          <w:tcPr>
            <w:tcW w:w="1312" w:type="dxa"/>
            <w:vAlign w:val="bottom"/>
          </w:tcPr>
          <w:p w14:paraId="76AABEA3" w14:textId="19424334" w:rsidR="00090D4D" w:rsidRPr="00091E91" w:rsidRDefault="00090D4D" w:rsidP="00692B29">
            <w:pPr>
              <w:tabs>
                <w:tab w:val="decimal" w:pos="370"/>
                <w:tab w:val="decimal" w:pos="543"/>
              </w:tabs>
              <w:rPr>
                <w:sz w:val="16"/>
                <w:szCs w:val="16"/>
              </w:rPr>
            </w:pPr>
            <w:r w:rsidRPr="00091E91">
              <w:rPr>
                <w:sz w:val="16"/>
                <w:szCs w:val="16"/>
              </w:rPr>
              <w:tab/>
            </w:r>
            <w:r w:rsidRPr="00091E91">
              <w:rPr>
                <w:sz w:val="16"/>
                <w:szCs w:val="16"/>
              </w:rPr>
              <w:tab/>
              <w:t>0.</w:t>
            </w:r>
            <w:r w:rsidR="005B474E">
              <w:rPr>
                <w:sz w:val="16"/>
                <w:szCs w:val="16"/>
              </w:rPr>
              <w:t>0</w:t>
            </w:r>
            <w:r w:rsidR="005A1AEA">
              <w:rPr>
                <w:sz w:val="16"/>
                <w:szCs w:val="16"/>
              </w:rPr>
              <w:t>7</w:t>
            </w:r>
          </w:p>
        </w:tc>
        <w:tc>
          <w:tcPr>
            <w:tcW w:w="1578" w:type="dxa"/>
            <w:vAlign w:val="bottom"/>
          </w:tcPr>
          <w:p w14:paraId="0F605E25" w14:textId="2CE47921" w:rsidR="00090D4D" w:rsidRPr="00091E91" w:rsidRDefault="00090D4D"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5A1AEA">
              <w:rPr>
                <w:sz w:val="16"/>
                <w:szCs w:val="16"/>
              </w:rPr>
              <w:t>7</w:t>
            </w:r>
          </w:p>
        </w:tc>
        <w:tc>
          <w:tcPr>
            <w:tcW w:w="1046" w:type="dxa"/>
            <w:vAlign w:val="bottom"/>
          </w:tcPr>
          <w:p w14:paraId="7F085D45" w14:textId="5E0FFD86" w:rsidR="00090D4D" w:rsidRPr="00091E91" w:rsidRDefault="00090D4D" w:rsidP="00692B29">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5A1AEA">
              <w:rPr>
                <w:sz w:val="16"/>
                <w:szCs w:val="16"/>
              </w:rPr>
              <w:t>4</w:t>
            </w:r>
          </w:p>
        </w:tc>
        <w:tc>
          <w:tcPr>
            <w:tcW w:w="1313" w:type="dxa"/>
            <w:vAlign w:val="bottom"/>
          </w:tcPr>
          <w:p w14:paraId="7EEF2A3B" w14:textId="77777777" w:rsidR="00090D4D" w:rsidRPr="00091E91" w:rsidRDefault="00090D4D" w:rsidP="00692B29">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244E83">
              <w:rPr>
                <w:sz w:val="16"/>
                <w:szCs w:val="16"/>
              </w:rPr>
              <w:t>2</w:t>
            </w:r>
          </w:p>
        </w:tc>
        <w:tc>
          <w:tcPr>
            <w:tcW w:w="1312" w:type="dxa"/>
            <w:vAlign w:val="bottom"/>
          </w:tcPr>
          <w:p w14:paraId="3834178A" w14:textId="38D5D035" w:rsidR="00090D4D" w:rsidRPr="00091E91" w:rsidRDefault="00090D4D" w:rsidP="00692B29">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4</w:t>
            </w:r>
            <w:r w:rsidR="005A1AEA">
              <w:rPr>
                <w:sz w:val="16"/>
                <w:szCs w:val="16"/>
              </w:rPr>
              <w:t>2</w:t>
            </w:r>
          </w:p>
        </w:tc>
      </w:tr>
      <w:tr w:rsidR="00BA2AAC" w:rsidRPr="00091E91" w14:paraId="3BB8FFDC" w14:textId="77777777" w:rsidTr="00B67999">
        <w:trPr>
          <w:cantSplit/>
          <w:trHeight w:val="23"/>
          <w:jc w:val="center"/>
        </w:trPr>
        <w:tc>
          <w:tcPr>
            <w:tcW w:w="645" w:type="dxa"/>
            <w:vAlign w:val="bottom"/>
          </w:tcPr>
          <w:p w14:paraId="7E399716" w14:textId="77777777" w:rsidR="00BA2AAC" w:rsidRPr="00F009BA" w:rsidRDefault="00BA2AAC" w:rsidP="00B67999">
            <w:pPr>
              <w:tabs>
                <w:tab w:val="center" w:pos="3348"/>
              </w:tabs>
              <w:jc w:val="center"/>
              <w:rPr>
                <w:sz w:val="16"/>
                <w:szCs w:val="16"/>
              </w:rPr>
            </w:pPr>
          </w:p>
        </w:tc>
        <w:tc>
          <w:tcPr>
            <w:tcW w:w="652" w:type="dxa"/>
          </w:tcPr>
          <w:p w14:paraId="026613F1" w14:textId="77777777" w:rsidR="00BA2AAC" w:rsidRPr="00F009BA" w:rsidRDefault="00BA2AAC" w:rsidP="00B67999">
            <w:pPr>
              <w:ind w:left="57" w:right="-55"/>
              <w:jc w:val="left"/>
              <w:rPr>
                <w:sz w:val="16"/>
                <w:szCs w:val="16"/>
                <w:lang w:val="es-MX" w:eastAsia="es-MX"/>
              </w:rPr>
            </w:pPr>
            <w:r>
              <w:rPr>
                <w:sz w:val="16"/>
                <w:szCs w:val="16"/>
                <w:lang w:val="es-MX" w:eastAsia="es-MX"/>
              </w:rPr>
              <w:t>Abr.</w:t>
            </w:r>
          </w:p>
        </w:tc>
        <w:tc>
          <w:tcPr>
            <w:tcW w:w="1312" w:type="dxa"/>
            <w:vAlign w:val="bottom"/>
          </w:tcPr>
          <w:p w14:paraId="2117BC3A" w14:textId="4D12CD20" w:rsidR="00BA2AAC" w:rsidRPr="00091E91" w:rsidRDefault="00BA2AAC" w:rsidP="00B67999">
            <w:pPr>
              <w:tabs>
                <w:tab w:val="decimal" w:pos="406"/>
                <w:tab w:val="decimal" w:pos="595"/>
              </w:tabs>
              <w:rPr>
                <w:sz w:val="16"/>
                <w:szCs w:val="16"/>
              </w:rPr>
            </w:pPr>
            <w:r w:rsidRPr="00091E91">
              <w:rPr>
                <w:sz w:val="16"/>
                <w:szCs w:val="16"/>
              </w:rPr>
              <w:tab/>
            </w:r>
            <w:r w:rsidRPr="00091E91">
              <w:rPr>
                <w:sz w:val="16"/>
                <w:szCs w:val="16"/>
              </w:rPr>
              <w:tab/>
              <w:t>0.</w:t>
            </w:r>
            <w:r>
              <w:rPr>
                <w:sz w:val="16"/>
                <w:szCs w:val="16"/>
              </w:rPr>
              <w:t>0</w:t>
            </w:r>
            <w:r w:rsidR="005A1AEA">
              <w:rPr>
                <w:sz w:val="16"/>
                <w:szCs w:val="16"/>
              </w:rPr>
              <w:t>0</w:t>
            </w:r>
          </w:p>
        </w:tc>
        <w:tc>
          <w:tcPr>
            <w:tcW w:w="1312" w:type="dxa"/>
            <w:vAlign w:val="bottom"/>
          </w:tcPr>
          <w:p w14:paraId="269CAEFA" w14:textId="3BC6916A" w:rsidR="00BA2AAC" w:rsidRPr="00091E91" w:rsidRDefault="00BA2AAC" w:rsidP="00B67999">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5A1AEA">
              <w:rPr>
                <w:sz w:val="16"/>
                <w:szCs w:val="16"/>
              </w:rPr>
              <w:t>6</w:t>
            </w:r>
          </w:p>
        </w:tc>
        <w:tc>
          <w:tcPr>
            <w:tcW w:w="1578" w:type="dxa"/>
            <w:vAlign w:val="bottom"/>
          </w:tcPr>
          <w:p w14:paraId="63F17640" w14:textId="1791F045" w:rsidR="00BA2AAC" w:rsidRPr="00091E91" w:rsidRDefault="00BA2AAC" w:rsidP="00B67999">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5A1AEA">
              <w:rPr>
                <w:sz w:val="16"/>
                <w:szCs w:val="16"/>
              </w:rPr>
              <w:t>13</w:t>
            </w:r>
          </w:p>
        </w:tc>
        <w:tc>
          <w:tcPr>
            <w:tcW w:w="1046" w:type="dxa"/>
            <w:vAlign w:val="bottom"/>
          </w:tcPr>
          <w:p w14:paraId="41524F64" w14:textId="47319EED" w:rsidR="00BA2AAC" w:rsidRPr="00091E91" w:rsidRDefault="00BA2AAC" w:rsidP="00B67999">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5A1AEA">
              <w:rPr>
                <w:sz w:val="16"/>
                <w:szCs w:val="16"/>
              </w:rPr>
              <w:t>5</w:t>
            </w:r>
          </w:p>
        </w:tc>
        <w:tc>
          <w:tcPr>
            <w:tcW w:w="1313" w:type="dxa"/>
            <w:vAlign w:val="bottom"/>
          </w:tcPr>
          <w:p w14:paraId="0DBC7683" w14:textId="68805979" w:rsidR="00BA2AAC" w:rsidRPr="00091E91" w:rsidRDefault="00BA2AAC" w:rsidP="00B67999">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5A1AEA">
              <w:rPr>
                <w:sz w:val="16"/>
                <w:szCs w:val="16"/>
              </w:rPr>
              <w:t>3</w:t>
            </w:r>
          </w:p>
        </w:tc>
        <w:tc>
          <w:tcPr>
            <w:tcW w:w="1312" w:type="dxa"/>
            <w:vAlign w:val="bottom"/>
          </w:tcPr>
          <w:p w14:paraId="121B4880" w14:textId="542F4EFA" w:rsidR="00BA2AAC" w:rsidRPr="00091E91" w:rsidRDefault="00BA2AAC" w:rsidP="00B67999">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A1AEA">
              <w:rPr>
                <w:sz w:val="16"/>
                <w:szCs w:val="16"/>
              </w:rPr>
              <w:t>48</w:t>
            </w:r>
          </w:p>
        </w:tc>
      </w:tr>
      <w:tr w:rsidR="00116A4F" w:rsidRPr="00091E91" w14:paraId="765D97FE" w14:textId="77777777" w:rsidTr="00692B29">
        <w:trPr>
          <w:cantSplit/>
          <w:trHeight w:val="23"/>
          <w:jc w:val="center"/>
        </w:trPr>
        <w:tc>
          <w:tcPr>
            <w:tcW w:w="645" w:type="dxa"/>
            <w:vAlign w:val="bottom"/>
          </w:tcPr>
          <w:p w14:paraId="2D964FCA" w14:textId="77777777" w:rsidR="00116A4F" w:rsidRPr="00F009BA" w:rsidRDefault="00116A4F" w:rsidP="00116A4F">
            <w:pPr>
              <w:tabs>
                <w:tab w:val="center" w:pos="3348"/>
              </w:tabs>
              <w:jc w:val="center"/>
              <w:rPr>
                <w:sz w:val="16"/>
                <w:szCs w:val="16"/>
              </w:rPr>
            </w:pPr>
          </w:p>
        </w:tc>
        <w:tc>
          <w:tcPr>
            <w:tcW w:w="652" w:type="dxa"/>
          </w:tcPr>
          <w:p w14:paraId="7A7FB7FE" w14:textId="5B63451B" w:rsidR="00116A4F" w:rsidRPr="00F009BA" w:rsidRDefault="00BA2AAC" w:rsidP="00116A4F">
            <w:pPr>
              <w:ind w:left="57" w:right="-55"/>
              <w:jc w:val="left"/>
              <w:rPr>
                <w:sz w:val="16"/>
                <w:szCs w:val="16"/>
                <w:lang w:val="es-MX" w:eastAsia="es-MX"/>
              </w:rPr>
            </w:pPr>
            <w:r>
              <w:rPr>
                <w:sz w:val="16"/>
                <w:szCs w:val="16"/>
                <w:lang w:val="es-MX" w:eastAsia="es-MX"/>
              </w:rPr>
              <w:t>May</w:t>
            </w:r>
            <w:r w:rsidR="00116A4F">
              <w:rPr>
                <w:sz w:val="16"/>
                <w:szCs w:val="16"/>
                <w:lang w:val="es-MX" w:eastAsia="es-MX"/>
              </w:rPr>
              <w:t>.</w:t>
            </w:r>
          </w:p>
        </w:tc>
        <w:tc>
          <w:tcPr>
            <w:tcW w:w="1312" w:type="dxa"/>
            <w:vAlign w:val="bottom"/>
          </w:tcPr>
          <w:p w14:paraId="10C293A5" w14:textId="336BDB25" w:rsidR="00116A4F" w:rsidRPr="00091E91" w:rsidRDefault="00116A4F" w:rsidP="00116A4F">
            <w:pPr>
              <w:tabs>
                <w:tab w:val="decimal" w:pos="406"/>
                <w:tab w:val="decimal" w:pos="595"/>
              </w:tabs>
              <w:rPr>
                <w:sz w:val="16"/>
                <w:szCs w:val="16"/>
              </w:rPr>
            </w:pPr>
            <w:r w:rsidRPr="00091E91">
              <w:rPr>
                <w:sz w:val="16"/>
                <w:szCs w:val="16"/>
              </w:rPr>
              <w:tab/>
            </w:r>
            <w:r w:rsidR="00090D4D">
              <w:rPr>
                <w:sz w:val="16"/>
                <w:szCs w:val="16"/>
              </w:rPr>
              <w:t>-</w:t>
            </w:r>
            <w:r w:rsidRPr="00091E91">
              <w:rPr>
                <w:sz w:val="16"/>
                <w:szCs w:val="16"/>
              </w:rPr>
              <w:tab/>
              <w:t>0.</w:t>
            </w:r>
            <w:r w:rsidR="002561E5">
              <w:rPr>
                <w:sz w:val="16"/>
                <w:szCs w:val="16"/>
              </w:rPr>
              <w:t>0</w:t>
            </w:r>
            <w:r w:rsidR="005A1AEA">
              <w:rPr>
                <w:sz w:val="16"/>
                <w:szCs w:val="16"/>
              </w:rPr>
              <w:t>2</w:t>
            </w:r>
          </w:p>
        </w:tc>
        <w:tc>
          <w:tcPr>
            <w:tcW w:w="1312" w:type="dxa"/>
            <w:vAlign w:val="bottom"/>
          </w:tcPr>
          <w:p w14:paraId="13A6EAE6" w14:textId="6CC98B22" w:rsidR="00116A4F" w:rsidRPr="00091E91" w:rsidRDefault="00116A4F" w:rsidP="00116A4F">
            <w:pPr>
              <w:tabs>
                <w:tab w:val="decimal" w:pos="370"/>
                <w:tab w:val="decimal" w:pos="543"/>
              </w:tabs>
              <w:rPr>
                <w:sz w:val="16"/>
                <w:szCs w:val="16"/>
              </w:rPr>
            </w:pPr>
            <w:r w:rsidRPr="00091E91">
              <w:rPr>
                <w:sz w:val="16"/>
                <w:szCs w:val="16"/>
              </w:rPr>
              <w:tab/>
            </w:r>
            <w:r w:rsidRPr="00091E91">
              <w:rPr>
                <w:sz w:val="16"/>
                <w:szCs w:val="16"/>
              </w:rPr>
              <w:tab/>
              <w:t>0.</w:t>
            </w:r>
            <w:r w:rsidR="005B474E">
              <w:rPr>
                <w:sz w:val="16"/>
                <w:szCs w:val="16"/>
              </w:rPr>
              <w:t>0</w:t>
            </w:r>
            <w:r w:rsidR="005A1AEA">
              <w:rPr>
                <w:sz w:val="16"/>
                <w:szCs w:val="16"/>
              </w:rPr>
              <w:t>4</w:t>
            </w:r>
          </w:p>
        </w:tc>
        <w:tc>
          <w:tcPr>
            <w:tcW w:w="1578" w:type="dxa"/>
            <w:vAlign w:val="bottom"/>
          </w:tcPr>
          <w:p w14:paraId="058E37C0" w14:textId="0ED480E2" w:rsidR="00116A4F" w:rsidRPr="00091E91" w:rsidRDefault="00116A4F" w:rsidP="00116A4F">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sidR="005A1AEA">
              <w:rPr>
                <w:sz w:val="16"/>
                <w:szCs w:val="16"/>
              </w:rPr>
              <w:t>16</w:t>
            </w:r>
          </w:p>
        </w:tc>
        <w:tc>
          <w:tcPr>
            <w:tcW w:w="1046" w:type="dxa"/>
            <w:vAlign w:val="bottom"/>
          </w:tcPr>
          <w:p w14:paraId="3BFD6B16" w14:textId="11515534" w:rsidR="00116A4F" w:rsidRPr="00091E91" w:rsidRDefault="00116A4F" w:rsidP="00116A4F">
            <w:pPr>
              <w:tabs>
                <w:tab w:val="decimal" w:pos="403"/>
                <w:tab w:val="decimal" w:pos="567"/>
              </w:tabs>
              <w:rPr>
                <w:sz w:val="16"/>
                <w:szCs w:val="16"/>
              </w:rPr>
            </w:pPr>
            <w:r w:rsidRPr="00091E91">
              <w:rPr>
                <w:sz w:val="16"/>
                <w:szCs w:val="16"/>
              </w:rPr>
              <w:tab/>
            </w:r>
            <w:r w:rsidR="000D6D82">
              <w:rPr>
                <w:sz w:val="16"/>
                <w:szCs w:val="16"/>
              </w:rPr>
              <w:t>-</w:t>
            </w:r>
            <w:r w:rsidRPr="00091E91">
              <w:rPr>
                <w:sz w:val="16"/>
                <w:szCs w:val="16"/>
              </w:rPr>
              <w:tab/>
              <w:t>0.</w:t>
            </w:r>
            <w:r>
              <w:rPr>
                <w:sz w:val="16"/>
                <w:szCs w:val="16"/>
              </w:rPr>
              <w:t>0</w:t>
            </w:r>
            <w:r w:rsidR="005A1AEA">
              <w:rPr>
                <w:sz w:val="16"/>
                <w:szCs w:val="16"/>
              </w:rPr>
              <w:t>5</w:t>
            </w:r>
          </w:p>
        </w:tc>
        <w:tc>
          <w:tcPr>
            <w:tcW w:w="1313" w:type="dxa"/>
            <w:vAlign w:val="bottom"/>
          </w:tcPr>
          <w:p w14:paraId="0401F686" w14:textId="1DA0EBBA" w:rsidR="00116A4F" w:rsidRPr="00091E91" w:rsidRDefault="00116A4F" w:rsidP="00116A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5A1AEA">
              <w:rPr>
                <w:sz w:val="16"/>
                <w:szCs w:val="16"/>
              </w:rPr>
              <w:t>4</w:t>
            </w:r>
          </w:p>
        </w:tc>
        <w:tc>
          <w:tcPr>
            <w:tcW w:w="1312" w:type="dxa"/>
            <w:vAlign w:val="bottom"/>
          </w:tcPr>
          <w:p w14:paraId="5A5B29C0" w14:textId="2B833904" w:rsidR="00116A4F" w:rsidRPr="00091E91" w:rsidRDefault="00116A4F" w:rsidP="00116A4F">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0B3C9A">
              <w:rPr>
                <w:sz w:val="16"/>
                <w:szCs w:val="16"/>
              </w:rPr>
              <w:t>5</w:t>
            </w:r>
            <w:r w:rsidR="005A1AEA">
              <w:rPr>
                <w:sz w:val="16"/>
                <w:szCs w:val="16"/>
              </w:rPr>
              <w:t>2</w:t>
            </w:r>
          </w:p>
        </w:tc>
      </w:tr>
      <w:tr w:rsidR="00091E91" w:rsidRPr="00091E91" w14:paraId="50C5E67C" w14:textId="77777777" w:rsidTr="009D646F">
        <w:trPr>
          <w:cantSplit/>
          <w:trHeight w:val="23"/>
          <w:jc w:val="center"/>
        </w:trPr>
        <w:tc>
          <w:tcPr>
            <w:tcW w:w="645" w:type="dxa"/>
            <w:vAlign w:val="bottom"/>
          </w:tcPr>
          <w:p w14:paraId="7F9CE507" w14:textId="77777777" w:rsidR="002125F1" w:rsidRPr="00F009BA" w:rsidRDefault="002125F1" w:rsidP="009D646F">
            <w:pPr>
              <w:tabs>
                <w:tab w:val="center" w:pos="3348"/>
              </w:tabs>
              <w:spacing w:after="60"/>
              <w:jc w:val="center"/>
              <w:rPr>
                <w:sz w:val="16"/>
                <w:szCs w:val="16"/>
              </w:rPr>
            </w:pPr>
          </w:p>
        </w:tc>
        <w:tc>
          <w:tcPr>
            <w:tcW w:w="652" w:type="dxa"/>
          </w:tcPr>
          <w:p w14:paraId="410B4430" w14:textId="6896353E" w:rsidR="002125F1" w:rsidRPr="00F009BA" w:rsidRDefault="00BA2AAC" w:rsidP="009D646F">
            <w:pPr>
              <w:spacing w:after="60"/>
              <w:ind w:left="57" w:right="-55"/>
              <w:jc w:val="left"/>
              <w:rPr>
                <w:sz w:val="16"/>
                <w:szCs w:val="16"/>
                <w:lang w:val="es-MX" w:eastAsia="es-MX"/>
              </w:rPr>
            </w:pPr>
            <w:r>
              <w:rPr>
                <w:sz w:val="16"/>
                <w:szCs w:val="16"/>
                <w:lang w:val="es-MX" w:eastAsia="es-MX"/>
              </w:rPr>
              <w:t>Jun</w:t>
            </w:r>
            <w:r w:rsidR="008921EC">
              <w:rPr>
                <w:sz w:val="16"/>
                <w:szCs w:val="16"/>
                <w:lang w:val="es-MX" w:eastAsia="es-MX"/>
              </w:rPr>
              <w:t>.</w:t>
            </w:r>
          </w:p>
        </w:tc>
        <w:tc>
          <w:tcPr>
            <w:tcW w:w="1312" w:type="dxa"/>
            <w:vAlign w:val="bottom"/>
          </w:tcPr>
          <w:p w14:paraId="6843CF02" w14:textId="6E76BAFD" w:rsidR="002125F1" w:rsidRPr="00091E91" w:rsidRDefault="002125F1" w:rsidP="00D42ABB">
            <w:pPr>
              <w:tabs>
                <w:tab w:val="decimal" w:pos="406"/>
                <w:tab w:val="decimal" w:pos="595"/>
              </w:tabs>
              <w:spacing w:after="60"/>
              <w:rPr>
                <w:sz w:val="16"/>
                <w:szCs w:val="16"/>
              </w:rPr>
            </w:pPr>
            <w:r w:rsidRPr="00091E91">
              <w:rPr>
                <w:sz w:val="16"/>
                <w:szCs w:val="16"/>
              </w:rPr>
              <w:tab/>
            </w:r>
            <w:r w:rsidR="00090D4D">
              <w:rPr>
                <w:sz w:val="16"/>
                <w:szCs w:val="16"/>
              </w:rPr>
              <w:t>-</w:t>
            </w:r>
            <w:r w:rsidR="00F50222" w:rsidRPr="00091E91">
              <w:rPr>
                <w:sz w:val="16"/>
                <w:szCs w:val="16"/>
              </w:rPr>
              <w:tab/>
            </w:r>
            <w:r w:rsidR="00193F26" w:rsidRPr="00091E91">
              <w:rPr>
                <w:sz w:val="16"/>
                <w:szCs w:val="16"/>
              </w:rPr>
              <w:t>0.</w:t>
            </w:r>
            <w:r w:rsidR="002561E5">
              <w:rPr>
                <w:sz w:val="16"/>
                <w:szCs w:val="16"/>
              </w:rPr>
              <w:t>0</w:t>
            </w:r>
            <w:r w:rsidR="005A1AEA">
              <w:rPr>
                <w:sz w:val="16"/>
                <w:szCs w:val="16"/>
              </w:rPr>
              <w:t>3</w:t>
            </w:r>
          </w:p>
        </w:tc>
        <w:tc>
          <w:tcPr>
            <w:tcW w:w="1312" w:type="dxa"/>
            <w:vAlign w:val="bottom"/>
          </w:tcPr>
          <w:p w14:paraId="0C697D4F" w14:textId="4AE6F333" w:rsidR="002125F1" w:rsidRPr="00091E91" w:rsidRDefault="00C25D63" w:rsidP="009D646F">
            <w:pPr>
              <w:tabs>
                <w:tab w:val="decimal" w:pos="370"/>
                <w:tab w:val="decimal" w:pos="543"/>
              </w:tabs>
              <w:spacing w:after="60"/>
              <w:rPr>
                <w:sz w:val="16"/>
                <w:szCs w:val="16"/>
              </w:rPr>
            </w:pPr>
            <w:r w:rsidRPr="00091E91">
              <w:rPr>
                <w:sz w:val="16"/>
                <w:szCs w:val="16"/>
              </w:rPr>
              <w:tab/>
            </w:r>
            <w:r w:rsidR="002125F1" w:rsidRPr="00091E91">
              <w:rPr>
                <w:sz w:val="16"/>
                <w:szCs w:val="16"/>
              </w:rPr>
              <w:tab/>
              <w:t>0.</w:t>
            </w:r>
            <w:r w:rsidR="005A1AEA">
              <w:rPr>
                <w:sz w:val="16"/>
                <w:szCs w:val="16"/>
              </w:rPr>
              <w:t>02</w:t>
            </w:r>
          </w:p>
        </w:tc>
        <w:tc>
          <w:tcPr>
            <w:tcW w:w="1578" w:type="dxa"/>
            <w:vAlign w:val="bottom"/>
          </w:tcPr>
          <w:p w14:paraId="45F903A9" w14:textId="1B95825D" w:rsidR="002125F1" w:rsidRPr="00091E91" w:rsidRDefault="002125F1" w:rsidP="009D646F">
            <w:pPr>
              <w:tabs>
                <w:tab w:val="decimal" w:pos="476"/>
                <w:tab w:val="decimal" w:pos="671"/>
              </w:tabs>
              <w:spacing w:after="60"/>
              <w:rPr>
                <w:sz w:val="16"/>
                <w:szCs w:val="16"/>
              </w:rPr>
            </w:pPr>
            <w:r w:rsidRPr="00091E91">
              <w:rPr>
                <w:sz w:val="16"/>
                <w:szCs w:val="16"/>
              </w:rPr>
              <w:tab/>
            </w:r>
            <w:r w:rsidR="000D6D82">
              <w:rPr>
                <w:sz w:val="16"/>
                <w:szCs w:val="16"/>
              </w:rPr>
              <w:t>-</w:t>
            </w:r>
            <w:r w:rsidRPr="00091E91">
              <w:rPr>
                <w:sz w:val="16"/>
                <w:szCs w:val="16"/>
              </w:rPr>
              <w:tab/>
              <w:t>0.</w:t>
            </w:r>
            <w:r w:rsidR="005A1AEA">
              <w:rPr>
                <w:sz w:val="16"/>
                <w:szCs w:val="16"/>
              </w:rPr>
              <w:t>19</w:t>
            </w:r>
          </w:p>
        </w:tc>
        <w:tc>
          <w:tcPr>
            <w:tcW w:w="1046" w:type="dxa"/>
            <w:vAlign w:val="bottom"/>
          </w:tcPr>
          <w:p w14:paraId="7D0E3A90" w14:textId="0A36DDD6" w:rsidR="002125F1" w:rsidRPr="00091E91" w:rsidRDefault="002125F1" w:rsidP="000470AE">
            <w:pPr>
              <w:tabs>
                <w:tab w:val="decimal" w:pos="403"/>
                <w:tab w:val="decimal" w:pos="567"/>
              </w:tabs>
              <w:spacing w:after="60"/>
              <w:rPr>
                <w:sz w:val="16"/>
                <w:szCs w:val="16"/>
              </w:rPr>
            </w:pPr>
            <w:r w:rsidRPr="00091E91">
              <w:rPr>
                <w:sz w:val="16"/>
                <w:szCs w:val="16"/>
              </w:rPr>
              <w:tab/>
            </w:r>
            <w:r w:rsidR="000D6D82">
              <w:rPr>
                <w:sz w:val="16"/>
                <w:szCs w:val="16"/>
              </w:rPr>
              <w:t>-</w:t>
            </w:r>
            <w:r w:rsidRPr="00091E91">
              <w:rPr>
                <w:sz w:val="16"/>
                <w:szCs w:val="16"/>
              </w:rPr>
              <w:tab/>
              <w:t>0.</w:t>
            </w:r>
            <w:r w:rsidR="00E33F8A">
              <w:rPr>
                <w:sz w:val="16"/>
                <w:szCs w:val="16"/>
              </w:rPr>
              <w:t>0</w:t>
            </w:r>
            <w:r w:rsidR="005A1AEA">
              <w:rPr>
                <w:sz w:val="16"/>
                <w:szCs w:val="16"/>
              </w:rPr>
              <w:t>5</w:t>
            </w:r>
          </w:p>
        </w:tc>
        <w:tc>
          <w:tcPr>
            <w:tcW w:w="1313" w:type="dxa"/>
            <w:vAlign w:val="bottom"/>
          </w:tcPr>
          <w:p w14:paraId="25E9B427" w14:textId="07915A81" w:rsidR="002125F1" w:rsidRPr="00091E91" w:rsidRDefault="002125F1" w:rsidP="009D646F">
            <w:pPr>
              <w:tabs>
                <w:tab w:val="decimal" w:pos="403"/>
                <w:tab w:val="decimal" w:pos="567"/>
              </w:tabs>
              <w:spacing w:after="60"/>
              <w:rPr>
                <w:sz w:val="16"/>
                <w:szCs w:val="16"/>
              </w:rPr>
            </w:pPr>
            <w:r w:rsidRPr="00091E91">
              <w:rPr>
                <w:sz w:val="16"/>
                <w:szCs w:val="16"/>
              </w:rPr>
              <w:tab/>
            </w:r>
            <w:r w:rsidR="000470AE" w:rsidRPr="00091E91">
              <w:rPr>
                <w:sz w:val="16"/>
                <w:szCs w:val="16"/>
              </w:rPr>
              <w:tab/>
              <w:t>0.</w:t>
            </w:r>
            <w:r w:rsidR="00157298">
              <w:rPr>
                <w:sz w:val="16"/>
                <w:szCs w:val="16"/>
              </w:rPr>
              <w:t>3</w:t>
            </w:r>
            <w:r w:rsidR="005A1AEA">
              <w:rPr>
                <w:sz w:val="16"/>
                <w:szCs w:val="16"/>
              </w:rPr>
              <w:t>5</w:t>
            </w:r>
          </w:p>
        </w:tc>
        <w:tc>
          <w:tcPr>
            <w:tcW w:w="1312" w:type="dxa"/>
            <w:vAlign w:val="bottom"/>
          </w:tcPr>
          <w:p w14:paraId="11B1102A" w14:textId="7FC21B92" w:rsidR="002125F1" w:rsidRPr="00091E91" w:rsidRDefault="002125F1" w:rsidP="009D646F">
            <w:pPr>
              <w:tabs>
                <w:tab w:val="decimal" w:pos="508"/>
                <w:tab w:val="decimal" w:pos="649"/>
              </w:tabs>
              <w:spacing w:after="60"/>
              <w:rPr>
                <w:sz w:val="16"/>
                <w:szCs w:val="16"/>
              </w:rPr>
            </w:pPr>
            <w:r w:rsidRPr="00091E91">
              <w:rPr>
                <w:sz w:val="16"/>
                <w:szCs w:val="16"/>
              </w:rPr>
              <w:tab/>
            </w:r>
            <w:r w:rsidR="000D6D82">
              <w:rPr>
                <w:sz w:val="16"/>
                <w:szCs w:val="16"/>
              </w:rPr>
              <w:t>-</w:t>
            </w:r>
            <w:r w:rsidRPr="00091E91">
              <w:rPr>
                <w:sz w:val="16"/>
                <w:szCs w:val="16"/>
              </w:rPr>
              <w:tab/>
              <w:t>0.</w:t>
            </w:r>
            <w:r w:rsidR="007C0FAD">
              <w:rPr>
                <w:sz w:val="16"/>
                <w:szCs w:val="16"/>
              </w:rPr>
              <w:t>5</w:t>
            </w:r>
            <w:r w:rsidR="005A1AEA">
              <w:rPr>
                <w:sz w:val="16"/>
                <w:szCs w:val="16"/>
              </w:rPr>
              <w:t>1</w:t>
            </w:r>
          </w:p>
        </w:tc>
      </w:tr>
    </w:tbl>
    <w:p w14:paraId="53280AF9" w14:textId="17C0AC7C" w:rsidR="00F32285" w:rsidRPr="00091E91" w:rsidRDefault="00534D98" w:rsidP="00E41C9B">
      <w:pPr>
        <w:pStyle w:val="Textoindependiente"/>
        <w:tabs>
          <w:tab w:val="left" w:pos="270"/>
        </w:tabs>
        <w:spacing w:before="60"/>
        <w:ind w:left="270" w:hanging="90"/>
        <w:rPr>
          <w:color w:val="auto"/>
          <w:sz w:val="16"/>
          <w:szCs w:val="16"/>
        </w:rPr>
      </w:pPr>
      <w:r w:rsidRPr="00091E91">
        <w:rPr>
          <w:color w:val="auto"/>
          <w:sz w:val="16"/>
          <w:szCs w:val="16"/>
        </w:rPr>
        <w:t>*</w:t>
      </w:r>
      <w:r w:rsidR="00F32285" w:rsidRPr="00091E91">
        <w:rPr>
          <w:color w:val="auto"/>
          <w:sz w:val="16"/>
          <w:szCs w:val="16"/>
        </w:rPr>
        <w:t>/ Del sector manufacturero</w:t>
      </w:r>
    </w:p>
    <w:p w14:paraId="4239C9D3" w14:textId="55A5BE3A" w:rsidR="00E41C9B" w:rsidRPr="00091E91" w:rsidRDefault="00E41C9B" w:rsidP="00E41C9B">
      <w:pPr>
        <w:pStyle w:val="Textoindependiente"/>
        <w:tabs>
          <w:tab w:val="left" w:pos="270"/>
        </w:tabs>
        <w:spacing w:before="60"/>
        <w:ind w:left="270" w:hanging="90"/>
        <w:rPr>
          <w:color w:val="auto"/>
          <w:sz w:val="16"/>
          <w:szCs w:val="16"/>
          <w:lang w:val="es-MX"/>
        </w:rPr>
      </w:pPr>
      <w:r w:rsidRPr="00091E91">
        <w:rPr>
          <w:color w:val="auto"/>
          <w:sz w:val="16"/>
          <w:szCs w:val="16"/>
        </w:rPr>
        <w:t>Fuente: INEGI</w:t>
      </w:r>
    </w:p>
    <w:p w14:paraId="3E00758D" w14:textId="77777777" w:rsidR="0084346B" w:rsidRPr="00B82A35" w:rsidRDefault="0084346B" w:rsidP="0084346B">
      <w:pPr>
        <w:keepNext/>
        <w:keepLines/>
        <w:tabs>
          <w:tab w:val="left" w:pos="14034"/>
        </w:tabs>
        <w:spacing w:before="840"/>
        <w:jc w:val="center"/>
        <w:rPr>
          <w:sz w:val="20"/>
          <w:szCs w:val="20"/>
        </w:rPr>
      </w:pPr>
      <w:r w:rsidRPr="00B82A35">
        <w:rPr>
          <w:sz w:val="20"/>
          <w:szCs w:val="20"/>
        </w:rPr>
        <w:t xml:space="preserve">Gráfica </w:t>
      </w:r>
      <w:r>
        <w:rPr>
          <w:sz w:val="20"/>
          <w:szCs w:val="20"/>
        </w:rPr>
        <w:t>5</w:t>
      </w:r>
    </w:p>
    <w:p w14:paraId="32AA6A28" w14:textId="453541C8" w:rsidR="00F87E25" w:rsidRPr="00091E91" w:rsidRDefault="00F87E25" w:rsidP="0084346B">
      <w:pPr>
        <w:keepLines/>
        <w:jc w:val="center"/>
        <w:rPr>
          <w:b/>
          <w:smallCaps/>
          <w:sz w:val="22"/>
          <w:szCs w:val="22"/>
        </w:rPr>
      </w:pPr>
      <w:r w:rsidRPr="00091E91">
        <w:rPr>
          <w:b/>
          <w:smallCaps/>
          <w:sz w:val="22"/>
          <w:szCs w:val="22"/>
        </w:rPr>
        <w:t xml:space="preserve">Componentes del Indicador Adelantado </w:t>
      </w:r>
      <w:r w:rsidR="002D30D4">
        <w:rPr>
          <w:b/>
          <w:smallCaps/>
          <w:sz w:val="22"/>
          <w:szCs w:val="22"/>
        </w:rPr>
        <w:t xml:space="preserve">a </w:t>
      </w:r>
      <w:r w:rsidR="00147CFC">
        <w:rPr>
          <w:b/>
          <w:smallCaps/>
          <w:sz w:val="22"/>
          <w:szCs w:val="22"/>
        </w:rPr>
        <w:t>junio</w:t>
      </w:r>
      <w:r w:rsidR="00925EF0">
        <w:rPr>
          <w:b/>
          <w:smallCaps/>
          <w:sz w:val="22"/>
          <w:szCs w:val="22"/>
        </w:rPr>
        <w:t xml:space="preserve"> </w:t>
      </w:r>
      <w:r w:rsidR="00C55599">
        <w:rPr>
          <w:b/>
          <w:smallCaps/>
          <w:sz w:val="22"/>
          <w:szCs w:val="22"/>
        </w:rPr>
        <w:t>de 2022</w:t>
      </w:r>
    </w:p>
    <w:p w14:paraId="4EB74265" w14:textId="77777777" w:rsidR="00F87E25" w:rsidRPr="008A340F" w:rsidRDefault="00F87E25" w:rsidP="00F87E25">
      <w:pPr>
        <w:keepNext/>
        <w:keepLines/>
        <w:jc w:val="center"/>
        <w:rPr>
          <w:sz w:val="18"/>
          <w:szCs w:val="20"/>
        </w:rPr>
      </w:pPr>
      <w:r w:rsidRPr="008A340F">
        <w:rPr>
          <w:sz w:val="18"/>
          <w:szCs w:val="20"/>
        </w:rPr>
        <w:t>(Puntos)</w:t>
      </w:r>
    </w:p>
    <w:tbl>
      <w:tblPr>
        <w:tblW w:w="5394" w:type="pct"/>
        <w:tblInd w:w="-318" w:type="dxa"/>
        <w:tblLayout w:type="fixed"/>
        <w:tblLook w:val="04A0" w:firstRow="1" w:lastRow="0" w:firstColumn="1" w:lastColumn="0" w:noHBand="0" w:noVBand="1"/>
      </w:tblPr>
      <w:tblGrid>
        <w:gridCol w:w="5079"/>
        <w:gridCol w:w="5068"/>
      </w:tblGrid>
      <w:tr w:rsidR="00091E91" w:rsidRPr="00091E91" w14:paraId="6F44F691" w14:textId="77777777" w:rsidTr="00316099">
        <w:trPr>
          <w:trHeight w:val="192"/>
        </w:trPr>
        <w:tc>
          <w:tcPr>
            <w:tcW w:w="5196" w:type="dxa"/>
          </w:tcPr>
          <w:p w14:paraId="677AE991" w14:textId="77777777" w:rsidR="00F87E25" w:rsidRPr="00091E91" w:rsidRDefault="00F87E25" w:rsidP="00F87E25">
            <w:pPr>
              <w:keepNext/>
              <w:ind w:right="-90"/>
              <w:jc w:val="center"/>
              <w:outlineLvl w:val="2"/>
              <w:rPr>
                <w:b/>
                <w:bCs/>
                <w:sz w:val="16"/>
                <w:szCs w:val="16"/>
              </w:rPr>
            </w:pPr>
            <w:r w:rsidRPr="00091E91">
              <w:rPr>
                <w:b/>
                <w:bCs/>
                <w:sz w:val="16"/>
                <w:szCs w:val="16"/>
              </w:rPr>
              <w:br/>
              <w:t>Tendencia del Empleo en las Manufacturas</w:t>
            </w:r>
          </w:p>
        </w:tc>
        <w:tc>
          <w:tcPr>
            <w:tcW w:w="5184" w:type="dxa"/>
          </w:tcPr>
          <w:p w14:paraId="715F4773" w14:textId="77777777" w:rsidR="00F87E25" w:rsidRPr="00091E91" w:rsidRDefault="00F87E25" w:rsidP="00F87E25">
            <w:pPr>
              <w:keepNext/>
              <w:ind w:right="250"/>
              <w:jc w:val="center"/>
              <w:outlineLvl w:val="2"/>
              <w:rPr>
                <w:b/>
                <w:bCs/>
                <w:sz w:val="16"/>
                <w:szCs w:val="16"/>
              </w:rPr>
            </w:pPr>
            <w:r w:rsidRPr="00091E91">
              <w:rPr>
                <w:b/>
                <w:bCs/>
                <w:sz w:val="16"/>
                <w:szCs w:val="16"/>
              </w:rPr>
              <w:t>Indicador de Confianza Empresarial: Momento</w:t>
            </w:r>
            <w:r w:rsidRPr="00091E91">
              <w:rPr>
                <w:b/>
                <w:bCs/>
                <w:sz w:val="16"/>
                <w:szCs w:val="16"/>
              </w:rPr>
              <w:br/>
              <w:t>Adecuado para Invertir</w:t>
            </w:r>
            <w:r w:rsidR="00F32285" w:rsidRPr="00091E91">
              <w:rPr>
                <w:b/>
                <w:bCs/>
                <w:sz w:val="16"/>
                <w:szCs w:val="16"/>
              </w:rPr>
              <w:t xml:space="preserve"> */</w:t>
            </w:r>
          </w:p>
        </w:tc>
      </w:tr>
      <w:tr w:rsidR="00091E91" w:rsidRPr="00091E91" w14:paraId="1ED492D0" w14:textId="77777777" w:rsidTr="002B43E2">
        <w:tblPrEx>
          <w:tblCellMar>
            <w:left w:w="70" w:type="dxa"/>
            <w:right w:w="70" w:type="dxa"/>
          </w:tblCellMar>
        </w:tblPrEx>
        <w:tc>
          <w:tcPr>
            <w:tcW w:w="5196" w:type="dxa"/>
          </w:tcPr>
          <w:p w14:paraId="43B4192E" w14:textId="4CEA1723" w:rsidR="00F87E25" w:rsidRPr="00091E91" w:rsidRDefault="0009788A" w:rsidP="00F87E25">
            <w:pPr>
              <w:keepLines/>
              <w:jc w:val="center"/>
              <w:rPr>
                <w:szCs w:val="20"/>
                <w:lang w:val="es-ES"/>
              </w:rPr>
            </w:pPr>
            <w:r>
              <w:rPr>
                <w:noProof/>
              </w:rPr>
              <w:drawing>
                <wp:inline distT="0" distB="0" distL="0" distR="0" wp14:anchorId="4B86689D" wp14:editId="7E683323">
                  <wp:extent cx="2933700" cy="2133600"/>
                  <wp:effectExtent l="0" t="0" r="0" b="0"/>
                  <wp:docPr id="29" name="Gráfico 29">
                    <a:extLst xmlns:a="http://schemas.openxmlformats.org/drawingml/2006/main">
                      <a:ext uri="{FF2B5EF4-FFF2-40B4-BE49-F238E27FC236}">
                        <a16:creationId xmlns:a16="http://schemas.microsoft.com/office/drawing/2014/main" id="{EBF57E84-7812-5312-8D3D-E3142C792B6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F36C0F7" w14:textId="77777777" w:rsidR="00F87E25" w:rsidRPr="00091E91" w:rsidRDefault="00F87E25" w:rsidP="00F87E25">
            <w:pPr>
              <w:tabs>
                <w:tab w:val="center" w:pos="3348"/>
              </w:tabs>
              <w:ind w:left="138"/>
              <w:rPr>
                <w:rFonts w:cs="Times New Roman"/>
                <w:sz w:val="16"/>
                <w:szCs w:val="16"/>
                <w:lang w:val="es-MX"/>
              </w:rPr>
            </w:pPr>
          </w:p>
        </w:tc>
        <w:tc>
          <w:tcPr>
            <w:tcW w:w="5184" w:type="dxa"/>
          </w:tcPr>
          <w:p w14:paraId="2295B9F8" w14:textId="5D49C05B" w:rsidR="00F87E25" w:rsidRPr="00091E91" w:rsidRDefault="0009788A" w:rsidP="00F87E25">
            <w:pPr>
              <w:keepLines/>
              <w:ind w:left="-108"/>
              <w:jc w:val="center"/>
              <w:rPr>
                <w:szCs w:val="20"/>
              </w:rPr>
            </w:pPr>
            <w:r>
              <w:rPr>
                <w:noProof/>
              </w:rPr>
              <w:drawing>
                <wp:inline distT="0" distB="0" distL="0" distR="0" wp14:anchorId="71654B0E" wp14:editId="55FD5CC8">
                  <wp:extent cx="2933700" cy="2133600"/>
                  <wp:effectExtent l="0" t="0" r="0" b="0"/>
                  <wp:docPr id="30" name="Gráfico 30">
                    <a:extLst xmlns:a="http://schemas.openxmlformats.org/drawingml/2006/main">
                      <a:ext uri="{FF2B5EF4-FFF2-40B4-BE49-F238E27FC236}">
                        <a16:creationId xmlns:a16="http://schemas.microsoft.com/office/drawing/2014/main" id="{8B8DBAE7-A64B-C271-0E8F-668CD1B14B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650C2AD8" w14:textId="527FA537" w:rsidR="00F32285" w:rsidRPr="00091E91" w:rsidRDefault="00F32285" w:rsidP="00F32285">
            <w:pPr>
              <w:keepLines/>
              <w:spacing w:before="60"/>
              <w:ind w:left="69"/>
              <w:jc w:val="left"/>
              <w:rPr>
                <w:sz w:val="14"/>
                <w:szCs w:val="14"/>
              </w:rPr>
            </w:pPr>
            <w:r w:rsidRPr="00091E91">
              <w:rPr>
                <w:sz w:val="14"/>
                <w:szCs w:val="14"/>
              </w:rPr>
              <w:t>*/ Del sector manufacturero</w:t>
            </w:r>
          </w:p>
        </w:tc>
      </w:tr>
    </w:tbl>
    <w:p w14:paraId="5C10F015" w14:textId="77777777" w:rsidR="00F87E25" w:rsidRPr="00091E91" w:rsidRDefault="00F87E25" w:rsidP="00F87E25">
      <w:pPr>
        <w:rPr>
          <w:szCs w:val="20"/>
        </w:rPr>
      </w:pPr>
    </w:p>
    <w:p w14:paraId="10D72A27" w14:textId="77777777" w:rsidR="00F32285" w:rsidRPr="00091E91" w:rsidRDefault="00F32285">
      <w:pPr>
        <w:jc w:val="left"/>
        <w:rPr>
          <w:szCs w:val="20"/>
        </w:rPr>
      </w:pPr>
      <w:r w:rsidRPr="00091E91">
        <w:rPr>
          <w:szCs w:val="20"/>
        </w:rPr>
        <w:br w:type="page"/>
      </w:r>
    </w:p>
    <w:p w14:paraId="2978C973" w14:textId="43C59EEB" w:rsidR="00F87E25" w:rsidRDefault="00F87E25" w:rsidP="00F87E25">
      <w:pPr>
        <w:keepNext/>
        <w:keepLines/>
        <w:jc w:val="center"/>
        <w:rPr>
          <w:sz w:val="20"/>
          <w:szCs w:val="20"/>
        </w:rPr>
      </w:pPr>
    </w:p>
    <w:p w14:paraId="0F6E7BDC" w14:textId="778C1485" w:rsidR="003A7D83" w:rsidRDefault="003A7D83" w:rsidP="00F87E25">
      <w:pPr>
        <w:keepNext/>
        <w:keepLines/>
        <w:jc w:val="center"/>
        <w:rPr>
          <w:sz w:val="20"/>
          <w:szCs w:val="20"/>
        </w:rPr>
      </w:pPr>
    </w:p>
    <w:p w14:paraId="53FC28B4" w14:textId="77777777" w:rsidR="009726A0" w:rsidRPr="00091E91" w:rsidRDefault="009726A0" w:rsidP="00F87E25">
      <w:pPr>
        <w:keepNext/>
        <w:keepLines/>
        <w:jc w:val="center"/>
        <w:rPr>
          <w:sz w:val="20"/>
          <w:szCs w:val="20"/>
        </w:rPr>
      </w:pPr>
    </w:p>
    <w:tbl>
      <w:tblPr>
        <w:tblW w:w="10714" w:type="dxa"/>
        <w:tblInd w:w="-673" w:type="dxa"/>
        <w:tblLayout w:type="fixed"/>
        <w:tblLook w:val="04A0" w:firstRow="1" w:lastRow="0" w:firstColumn="1" w:lastColumn="0" w:noHBand="0" w:noVBand="1"/>
      </w:tblPr>
      <w:tblGrid>
        <w:gridCol w:w="497"/>
        <w:gridCol w:w="5046"/>
        <w:gridCol w:w="70"/>
        <w:gridCol w:w="4820"/>
        <w:gridCol w:w="281"/>
      </w:tblGrid>
      <w:tr w:rsidR="00091E91" w:rsidRPr="00091E91" w14:paraId="087F9C79" w14:textId="77777777" w:rsidTr="00A92FB0">
        <w:trPr>
          <w:gridAfter w:val="1"/>
          <w:wAfter w:w="281" w:type="dxa"/>
        </w:trPr>
        <w:tc>
          <w:tcPr>
            <w:tcW w:w="5543" w:type="dxa"/>
            <w:gridSpan w:val="2"/>
          </w:tcPr>
          <w:p w14:paraId="19D50BDC" w14:textId="77777777" w:rsidR="00F87E25" w:rsidRPr="00091E91" w:rsidRDefault="00F87E25" w:rsidP="008A340F">
            <w:pPr>
              <w:keepNext/>
              <w:spacing w:before="80"/>
              <w:ind w:right="250"/>
              <w:jc w:val="center"/>
              <w:outlineLvl w:val="2"/>
              <w:rPr>
                <w:b/>
                <w:bCs/>
                <w:sz w:val="16"/>
                <w:szCs w:val="16"/>
              </w:rPr>
            </w:pPr>
            <w:r w:rsidRPr="00091E91">
              <w:rPr>
                <w:b/>
                <w:bCs/>
                <w:sz w:val="16"/>
                <w:szCs w:val="16"/>
              </w:rPr>
              <w:t xml:space="preserve">Índice de Precios y Cotizaciones de la Bolsa Mexicana </w:t>
            </w:r>
            <w:r w:rsidR="008A340F">
              <w:rPr>
                <w:b/>
                <w:bCs/>
                <w:sz w:val="16"/>
                <w:szCs w:val="16"/>
              </w:rPr>
              <w:br/>
            </w:r>
            <w:r w:rsidRPr="00091E91">
              <w:rPr>
                <w:b/>
                <w:bCs/>
                <w:sz w:val="16"/>
                <w:szCs w:val="16"/>
              </w:rPr>
              <w:t>de Valores en términos reales</w:t>
            </w:r>
          </w:p>
        </w:tc>
        <w:tc>
          <w:tcPr>
            <w:tcW w:w="4890" w:type="dxa"/>
            <w:gridSpan w:val="2"/>
          </w:tcPr>
          <w:p w14:paraId="1D34AA8D" w14:textId="77777777" w:rsidR="00F87E25" w:rsidRPr="00091E91" w:rsidRDefault="00F87E25" w:rsidP="00F87E25">
            <w:pPr>
              <w:keepNext/>
              <w:spacing w:before="80"/>
              <w:ind w:right="4"/>
              <w:jc w:val="center"/>
              <w:outlineLvl w:val="2"/>
              <w:rPr>
                <w:b/>
                <w:bCs/>
                <w:sz w:val="16"/>
                <w:szCs w:val="16"/>
              </w:rPr>
            </w:pPr>
            <w:r w:rsidRPr="00091E91">
              <w:rPr>
                <w:b/>
                <w:bCs/>
                <w:sz w:val="16"/>
                <w:szCs w:val="16"/>
              </w:rPr>
              <w:br/>
              <w:t>Tipo de Cambio Real Bilateral México - EUA */</w:t>
            </w:r>
          </w:p>
        </w:tc>
      </w:tr>
      <w:tr w:rsidR="00091E91" w:rsidRPr="00091E91" w14:paraId="45E424B6" w14:textId="77777777" w:rsidTr="002B43E2">
        <w:tblPrEx>
          <w:tblCellMar>
            <w:left w:w="70" w:type="dxa"/>
            <w:right w:w="70" w:type="dxa"/>
          </w:tblCellMar>
        </w:tblPrEx>
        <w:trPr>
          <w:gridAfter w:val="1"/>
          <w:wAfter w:w="281" w:type="dxa"/>
          <w:trHeight w:val="3384"/>
        </w:trPr>
        <w:tc>
          <w:tcPr>
            <w:tcW w:w="5543" w:type="dxa"/>
            <w:gridSpan w:val="2"/>
          </w:tcPr>
          <w:p w14:paraId="22A278BE" w14:textId="04D5A15F" w:rsidR="00F87E25" w:rsidRPr="00091E91" w:rsidRDefault="0009788A" w:rsidP="00F87E25">
            <w:pPr>
              <w:keepLines/>
              <w:jc w:val="center"/>
              <w:rPr>
                <w:rFonts w:cs="Times New Roman"/>
                <w:szCs w:val="20"/>
              </w:rPr>
            </w:pPr>
            <w:r>
              <w:rPr>
                <w:noProof/>
              </w:rPr>
              <w:drawing>
                <wp:inline distT="0" distB="0" distL="0" distR="0" wp14:anchorId="129C7336" wp14:editId="16FC8CDA">
                  <wp:extent cx="2933700" cy="2133600"/>
                  <wp:effectExtent l="0" t="0" r="0" b="0"/>
                  <wp:docPr id="31" name="Gráfico 31">
                    <a:extLst xmlns:a="http://schemas.openxmlformats.org/drawingml/2006/main">
                      <a:ext uri="{FF2B5EF4-FFF2-40B4-BE49-F238E27FC236}">
                        <a16:creationId xmlns:a16="http://schemas.microsoft.com/office/drawing/2014/main" id="{38109A71-480D-3EA9-0293-CD62DEB8B0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4890" w:type="dxa"/>
            <w:gridSpan w:val="2"/>
          </w:tcPr>
          <w:p w14:paraId="4DFEDFFF" w14:textId="31D17229" w:rsidR="00F87E25" w:rsidRPr="00091E91" w:rsidRDefault="0009788A" w:rsidP="00F87E25">
            <w:pPr>
              <w:keepLines/>
              <w:ind w:left="-50"/>
              <w:jc w:val="center"/>
              <w:rPr>
                <w:sz w:val="14"/>
                <w:szCs w:val="14"/>
                <w:lang w:val="es-ES"/>
              </w:rPr>
            </w:pPr>
            <w:r>
              <w:rPr>
                <w:noProof/>
              </w:rPr>
              <w:drawing>
                <wp:inline distT="0" distB="0" distL="0" distR="0" wp14:anchorId="4B15625D" wp14:editId="0E6B70F7">
                  <wp:extent cx="2933700" cy="2133600"/>
                  <wp:effectExtent l="0" t="0" r="0" b="0"/>
                  <wp:docPr id="32" name="Gráfico 32">
                    <a:extLst xmlns:a="http://schemas.openxmlformats.org/drawingml/2006/main">
                      <a:ext uri="{FF2B5EF4-FFF2-40B4-BE49-F238E27FC236}">
                        <a16:creationId xmlns:a16="http://schemas.microsoft.com/office/drawing/2014/main" id="{7C952861-8FD1-A2E1-E1CB-3317D6BCAA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091E91" w:rsidRPr="00091E91" w14:paraId="1EF6FB9F" w14:textId="77777777" w:rsidTr="00A92FB0">
        <w:trPr>
          <w:gridAfter w:val="1"/>
          <w:wAfter w:w="281" w:type="dxa"/>
        </w:trPr>
        <w:tc>
          <w:tcPr>
            <w:tcW w:w="5543" w:type="dxa"/>
            <w:gridSpan w:val="2"/>
          </w:tcPr>
          <w:p w14:paraId="5C61233F" w14:textId="77777777" w:rsidR="00F87E25" w:rsidRPr="00091E91" w:rsidRDefault="00F87E25" w:rsidP="00F87E25">
            <w:pPr>
              <w:keepNext/>
              <w:spacing w:before="80"/>
              <w:ind w:right="250"/>
              <w:jc w:val="center"/>
              <w:outlineLvl w:val="2"/>
              <w:rPr>
                <w:b/>
                <w:bCs/>
                <w:sz w:val="16"/>
                <w:szCs w:val="16"/>
              </w:rPr>
            </w:pPr>
          </w:p>
        </w:tc>
        <w:tc>
          <w:tcPr>
            <w:tcW w:w="4890" w:type="dxa"/>
            <w:gridSpan w:val="2"/>
          </w:tcPr>
          <w:p w14:paraId="15920C85" w14:textId="77777777" w:rsidR="00F87E25" w:rsidRPr="00091E91" w:rsidRDefault="00F87E25" w:rsidP="00F87E25">
            <w:pPr>
              <w:keepLines/>
              <w:spacing w:before="40"/>
              <w:ind w:left="170"/>
              <w:rPr>
                <w:rFonts w:cs="Times New Roman"/>
                <w:szCs w:val="20"/>
                <w:lang w:val="es-ES"/>
              </w:rPr>
            </w:pPr>
            <w:r w:rsidRPr="00091E91">
              <w:rPr>
                <w:b/>
                <w:i/>
                <w:sz w:val="14"/>
                <w:szCs w:val="14"/>
                <w:lang w:val="es-ES"/>
              </w:rPr>
              <w:t>*/</w:t>
            </w:r>
            <w:r w:rsidRPr="00091E91">
              <w:rPr>
                <w:rFonts w:cs="Times New Roman"/>
                <w:szCs w:val="20"/>
                <w:lang w:val="es-ES"/>
              </w:rPr>
              <w:t xml:space="preserve"> </w:t>
            </w:r>
            <w:r w:rsidRPr="00091E91">
              <w:rPr>
                <w:sz w:val="14"/>
                <w:szCs w:val="14"/>
              </w:rPr>
              <w:t>Serie cuyo comportamiento es inverso al de la Actividad Económica.</w:t>
            </w:r>
          </w:p>
        </w:tc>
      </w:tr>
      <w:tr w:rsidR="00091E91" w:rsidRPr="00091E91" w14:paraId="39F2B2AF" w14:textId="77777777" w:rsidTr="00A92FB0">
        <w:trPr>
          <w:gridAfter w:val="1"/>
          <w:wAfter w:w="281" w:type="dxa"/>
        </w:trPr>
        <w:tc>
          <w:tcPr>
            <w:tcW w:w="5543" w:type="dxa"/>
            <w:gridSpan w:val="2"/>
          </w:tcPr>
          <w:p w14:paraId="041FCA2C" w14:textId="77777777" w:rsidR="00F87E25" w:rsidRPr="00091E91" w:rsidRDefault="00F87E25" w:rsidP="00F87E25">
            <w:pPr>
              <w:keepNext/>
              <w:spacing w:before="80"/>
              <w:ind w:right="250"/>
              <w:jc w:val="center"/>
              <w:outlineLvl w:val="2"/>
              <w:rPr>
                <w:b/>
                <w:bCs/>
                <w:sz w:val="16"/>
                <w:szCs w:val="16"/>
              </w:rPr>
            </w:pPr>
            <w:r w:rsidRPr="00091E91">
              <w:rPr>
                <w:b/>
                <w:bCs/>
                <w:sz w:val="16"/>
                <w:szCs w:val="16"/>
              </w:rPr>
              <w:t>Tasa de Interés Interbancaria de Equilibrio */</w:t>
            </w:r>
          </w:p>
        </w:tc>
        <w:tc>
          <w:tcPr>
            <w:tcW w:w="4890" w:type="dxa"/>
            <w:gridSpan w:val="2"/>
          </w:tcPr>
          <w:p w14:paraId="529BB16E" w14:textId="77777777" w:rsidR="00F87E25" w:rsidRPr="00091E91" w:rsidRDefault="00F87E25" w:rsidP="00F87E25">
            <w:pPr>
              <w:keepNext/>
              <w:spacing w:before="80"/>
              <w:ind w:right="94"/>
              <w:jc w:val="center"/>
              <w:outlineLvl w:val="2"/>
              <w:rPr>
                <w:b/>
                <w:bCs/>
                <w:sz w:val="16"/>
                <w:szCs w:val="16"/>
              </w:rPr>
            </w:pPr>
            <w:r w:rsidRPr="00091E91">
              <w:rPr>
                <w:b/>
                <w:bCs/>
                <w:sz w:val="16"/>
                <w:szCs w:val="16"/>
              </w:rPr>
              <w:t xml:space="preserve">Índice Standard &amp; </w:t>
            </w:r>
            <w:proofErr w:type="spellStart"/>
            <w:r w:rsidRPr="00091E91">
              <w:rPr>
                <w:b/>
                <w:bCs/>
                <w:sz w:val="16"/>
                <w:szCs w:val="16"/>
              </w:rPr>
              <w:t>Poor</w:t>
            </w:r>
            <w:r w:rsidR="006C0887">
              <w:rPr>
                <w:b/>
                <w:bCs/>
                <w:sz w:val="16"/>
                <w:szCs w:val="16"/>
              </w:rPr>
              <w:t>’</w:t>
            </w:r>
            <w:r w:rsidR="006C0887" w:rsidRPr="00091E91">
              <w:rPr>
                <w:b/>
                <w:bCs/>
                <w:sz w:val="16"/>
                <w:szCs w:val="16"/>
              </w:rPr>
              <w:t>s</w:t>
            </w:r>
            <w:proofErr w:type="spellEnd"/>
            <w:r w:rsidRPr="00091E91">
              <w:rPr>
                <w:b/>
                <w:bCs/>
                <w:sz w:val="16"/>
                <w:szCs w:val="16"/>
              </w:rPr>
              <w:t xml:space="preserve"> 500 (índice bursátil de EUA)</w:t>
            </w:r>
          </w:p>
        </w:tc>
      </w:tr>
      <w:tr w:rsidR="00091E91" w:rsidRPr="00091E91" w14:paraId="0D43FC98" w14:textId="77777777" w:rsidTr="002B43E2">
        <w:tblPrEx>
          <w:tblCellMar>
            <w:left w:w="70" w:type="dxa"/>
            <w:right w:w="70" w:type="dxa"/>
          </w:tblCellMar>
        </w:tblPrEx>
        <w:trPr>
          <w:gridAfter w:val="1"/>
          <w:wAfter w:w="281" w:type="dxa"/>
          <w:trHeight w:val="3429"/>
        </w:trPr>
        <w:tc>
          <w:tcPr>
            <w:tcW w:w="5543" w:type="dxa"/>
            <w:gridSpan w:val="2"/>
          </w:tcPr>
          <w:p w14:paraId="2EBDC8BB" w14:textId="2E458451" w:rsidR="00F87E25" w:rsidRPr="00091E91" w:rsidRDefault="0009788A" w:rsidP="00F87E25">
            <w:pPr>
              <w:keepLines/>
              <w:jc w:val="center"/>
              <w:rPr>
                <w:rFonts w:cs="Times New Roman"/>
                <w:sz w:val="20"/>
                <w:szCs w:val="20"/>
                <w:lang w:val="es-ES"/>
              </w:rPr>
            </w:pPr>
            <w:r>
              <w:rPr>
                <w:noProof/>
              </w:rPr>
              <w:drawing>
                <wp:inline distT="0" distB="0" distL="0" distR="0" wp14:anchorId="3BF1D53E" wp14:editId="478E7FBE">
                  <wp:extent cx="2933700" cy="2133600"/>
                  <wp:effectExtent l="0" t="0" r="0" b="0"/>
                  <wp:docPr id="33" name="Gráfico 33">
                    <a:extLst xmlns:a="http://schemas.openxmlformats.org/drawingml/2006/main">
                      <a:ext uri="{FF2B5EF4-FFF2-40B4-BE49-F238E27FC236}">
                        <a16:creationId xmlns:a16="http://schemas.microsoft.com/office/drawing/2014/main" id="{CC8F58DB-E4C0-6E65-683F-475D3FCE6F6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4890" w:type="dxa"/>
            <w:gridSpan w:val="2"/>
          </w:tcPr>
          <w:p w14:paraId="41CA69A7" w14:textId="0DCAB2E4" w:rsidR="00F87E25" w:rsidRPr="00091E91" w:rsidRDefault="0009788A" w:rsidP="00F87E25">
            <w:pPr>
              <w:keepLines/>
              <w:ind w:left="-50"/>
              <w:jc w:val="center"/>
              <w:rPr>
                <w:rFonts w:cs="Times New Roman"/>
                <w:sz w:val="20"/>
                <w:szCs w:val="20"/>
              </w:rPr>
            </w:pPr>
            <w:r>
              <w:rPr>
                <w:noProof/>
              </w:rPr>
              <w:drawing>
                <wp:inline distT="0" distB="0" distL="0" distR="0" wp14:anchorId="343D9C89" wp14:editId="3AAB0717">
                  <wp:extent cx="2933700" cy="2133600"/>
                  <wp:effectExtent l="0" t="0" r="0" b="0"/>
                  <wp:docPr id="34" name="Gráfico 34">
                    <a:extLst xmlns:a="http://schemas.openxmlformats.org/drawingml/2006/main">
                      <a:ext uri="{FF2B5EF4-FFF2-40B4-BE49-F238E27FC236}">
                        <a16:creationId xmlns:a16="http://schemas.microsoft.com/office/drawing/2014/main" id="{6229B0FC-F336-3C77-7BCD-EB21C292A4A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091E91" w:rsidRPr="00091E91" w14:paraId="567B9F02" w14:textId="77777777" w:rsidTr="00A92FB0">
        <w:trPr>
          <w:gridBefore w:val="1"/>
          <w:wBefore w:w="497" w:type="dxa"/>
        </w:trPr>
        <w:tc>
          <w:tcPr>
            <w:tcW w:w="5116" w:type="dxa"/>
            <w:gridSpan w:val="2"/>
          </w:tcPr>
          <w:p w14:paraId="043E0D4B" w14:textId="77777777" w:rsidR="00A92FB0" w:rsidRPr="00091E91" w:rsidRDefault="00A92FB0" w:rsidP="0039372E">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gridSpan w:val="2"/>
          </w:tcPr>
          <w:p w14:paraId="5B90A0F4" w14:textId="77777777" w:rsidR="00A92FB0" w:rsidRPr="00091E91" w:rsidRDefault="00A92FB0" w:rsidP="0039372E">
            <w:pPr>
              <w:keepNext/>
              <w:ind w:right="250"/>
              <w:jc w:val="center"/>
              <w:outlineLvl w:val="2"/>
              <w:rPr>
                <w:b/>
                <w:bCs/>
                <w:sz w:val="14"/>
                <w:szCs w:val="14"/>
              </w:rPr>
            </w:pPr>
          </w:p>
        </w:tc>
      </w:tr>
    </w:tbl>
    <w:p w14:paraId="5F8FFEEB" w14:textId="05F20946" w:rsidR="00A92FB0" w:rsidRPr="00091E91" w:rsidRDefault="00A92FB0" w:rsidP="00A92FB0">
      <w:pPr>
        <w:tabs>
          <w:tab w:val="center" w:pos="3348"/>
        </w:tabs>
        <w:spacing w:before="60" w:after="240"/>
        <w:ind w:left="90"/>
        <w:rPr>
          <w:rFonts w:cs="Times New Roman"/>
          <w:sz w:val="16"/>
          <w:szCs w:val="16"/>
        </w:rPr>
      </w:pPr>
      <w:r w:rsidRPr="00091E91">
        <w:rPr>
          <w:rFonts w:cs="Times New Roman"/>
          <w:sz w:val="16"/>
          <w:szCs w:val="16"/>
        </w:rPr>
        <w:t>Fuente: INEGI</w:t>
      </w:r>
    </w:p>
    <w:p w14:paraId="32336C7E" w14:textId="77777777" w:rsidR="00A92FB0" w:rsidRPr="00091E91" w:rsidRDefault="00A92FB0" w:rsidP="00AA6477">
      <w:pPr>
        <w:pStyle w:val="Textoindependiente"/>
        <w:spacing w:before="60" w:after="240"/>
        <w:rPr>
          <w:color w:val="auto"/>
          <w:sz w:val="16"/>
          <w:szCs w:val="16"/>
        </w:rPr>
      </w:pPr>
    </w:p>
    <w:p w14:paraId="79D5DF8F" w14:textId="43D2F8D3" w:rsidR="00407F11" w:rsidRPr="008C1568" w:rsidRDefault="008C1568" w:rsidP="00107722">
      <w:pPr>
        <w:spacing w:before="480" w:after="120"/>
        <w:rPr>
          <w:szCs w:val="20"/>
          <w:lang w:val="es-MX"/>
        </w:rPr>
      </w:pPr>
      <w:r>
        <w:rPr>
          <w:szCs w:val="20"/>
        </w:rPr>
        <w:t xml:space="preserve">Al </w:t>
      </w:r>
      <w:r w:rsidRPr="008C1568">
        <w:rPr>
          <w:szCs w:val="20"/>
          <w:lang w:val="es-MX"/>
        </w:rPr>
        <w:t xml:space="preserve">incorporar la información de </w:t>
      </w:r>
      <w:r w:rsidR="00147CFC">
        <w:rPr>
          <w:szCs w:val="20"/>
          <w:lang w:val="es-MX"/>
        </w:rPr>
        <w:t>junio</w:t>
      </w:r>
      <w:r w:rsidRPr="008C1568">
        <w:rPr>
          <w:szCs w:val="20"/>
          <w:lang w:val="es-MX"/>
        </w:rPr>
        <w:t xml:space="preserve"> d</w:t>
      </w:r>
      <w:r w:rsidR="00CC3F14">
        <w:rPr>
          <w:szCs w:val="20"/>
          <w:lang w:val="es-MX"/>
        </w:rPr>
        <w:t>e 2022</w:t>
      </w:r>
      <w:r w:rsidR="00B33D3D">
        <w:rPr>
          <w:szCs w:val="20"/>
          <w:lang w:val="es-MX"/>
        </w:rPr>
        <w:t xml:space="preserve">, el Indicador </w:t>
      </w:r>
      <w:r w:rsidR="004C6C2E">
        <w:rPr>
          <w:szCs w:val="20"/>
          <w:lang w:val="es-MX"/>
        </w:rPr>
        <w:t xml:space="preserve">Adelantado </w:t>
      </w:r>
      <w:r w:rsidR="005C2BA9">
        <w:t>presenta una señal similar a la del mes anterior</w:t>
      </w:r>
      <w:r w:rsidRPr="00491FDD">
        <w:rPr>
          <w:szCs w:val="20"/>
          <w:lang w:val="es-MX"/>
        </w:rPr>
        <w:t>. Esto se puede</w:t>
      </w:r>
      <w:r w:rsidRPr="008C1568">
        <w:rPr>
          <w:szCs w:val="20"/>
          <w:lang w:val="es-MX"/>
        </w:rPr>
        <w:t xml:space="preserve"> apreciar en la siguiente</w:t>
      </w:r>
      <w:r>
        <w:rPr>
          <w:szCs w:val="20"/>
          <w:lang w:val="es-MX"/>
        </w:rPr>
        <w:t xml:space="preserve"> </w:t>
      </w:r>
      <w:r w:rsidR="003A642D" w:rsidRPr="00091E91">
        <w:rPr>
          <w:szCs w:val="20"/>
        </w:rPr>
        <w:t>gráfica</w:t>
      </w:r>
      <w:r w:rsidR="003A642D" w:rsidRPr="00091E91">
        <w:rPr>
          <w:rFonts w:cs="Times New Roman"/>
          <w:szCs w:val="20"/>
          <w:lang w:val="es-MX"/>
        </w:rPr>
        <w:t>.</w:t>
      </w:r>
    </w:p>
    <w:p w14:paraId="5457389F" w14:textId="77777777" w:rsidR="009726A0" w:rsidRDefault="009726A0" w:rsidP="0084346B">
      <w:pPr>
        <w:keepNext/>
        <w:keepLines/>
        <w:tabs>
          <w:tab w:val="center" w:pos="4728"/>
          <w:tab w:val="left" w:pos="6486"/>
          <w:tab w:val="left" w:pos="14034"/>
        </w:tabs>
        <w:spacing w:before="600"/>
        <w:jc w:val="center"/>
        <w:rPr>
          <w:sz w:val="20"/>
          <w:szCs w:val="20"/>
        </w:rPr>
      </w:pPr>
    </w:p>
    <w:p w14:paraId="1CEE5D39" w14:textId="0BB25AEF" w:rsidR="00407F11" w:rsidRPr="0084346B" w:rsidRDefault="00407F11" w:rsidP="0084346B">
      <w:pPr>
        <w:keepNext/>
        <w:keepLines/>
        <w:tabs>
          <w:tab w:val="center" w:pos="4728"/>
          <w:tab w:val="left" w:pos="6486"/>
          <w:tab w:val="left" w:pos="14034"/>
        </w:tabs>
        <w:spacing w:before="600"/>
        <w:jc w:val="center"/>
        <w:rPr>
          <w:sz w:val="20"/>
          <w:szCs w:val="20"/>
        </w:rPr>
      </w:pPr>
      <w:r w:rsidRPr="0084346B">
        <w:rPr>
          <w:sz w:val="20"/>
          <w:szCs w:val="20"/>
        </w:rPr>
        <w:t xml:space="preserve">Gráfica </w:t>
      </w:r>
      <w:r w:rsidR="0084346B" w:rsidRPr="0084346B">
        <w:rPr>
          <w:sz w:val="20"/>
          <w:szCs w:val="20"/>
        </w:rPr>
        <w:t>6</w:t>
      </w:r>
    </w:p>
    <w:p w14:paraId="7F7B1950" w14:textId="6C2780E0" w:rsidR="00407F11" w:rsidRPr="00091E91" w:rsidRDefault="00407F11" w:rsidP="0084346B">
      <w:pPr>
        <w:keepNext/>
        <w:keepLines/>
        <w:tabs>
          <w:tab w:val="left" w:pos="14034"/>
        </w:tabs>
        <w:jc w:val="center"/>
        <w:rPr>
          <w:b/>
          <w:smallCaps/>
          <w:sz w:val="22"/>
          <w:szCs w:val="22"/>
        </w:rPr>
      </w:pPr>
      <w:r w:rsidRPr="00091E91">
        <w:rPr>
          <w:b/>
          <w:smallCaps/>
          <w:sz w:val="22"/>
          <w:szCs w:val="22"/>
        </w:rPr>
        <w:t>Enfoque del cicl</w:t>
      </w:r>
      <w:r w:rsidR="00DC6927" w:rsidRPr="00091E91">
        <w:rPr>
          <w:b/>
          <w:smallCaps/>
          <w:sz w:val="22"/>
          <w:szCs w:val="22"/>
        </w:rPr>
        <w:t>o de crecimiento: Adelantado</w:t>
      </w:r>
      <w:r w:rsidR="00371B79" w:rsidRPr="00091E91">
        <w:rPr>
          <w:b/>
          <w:smallCaps/>
          <w:sz w:val="22"/>
          <w:szCs w:val="22"/>
        </w:rPr>
        <w:t xml:space="preserve"> </w:t>
      </w:r>
      <w:r w:rsidR="004A5102">
        <w:rPr>
          <w:b/>
          <w:smallCaps/>
          <w:sz w:val="22"/>
          <w:szCs w:val="22"/>
        </w:rPr>
        <w:t>a</w:t>
      </w:r>
      <w:r w:rsidR="002A6376">
        <w:rPr>
          <w:b/>
          <w:smallCaps/>
          <w:sz w:val="22"/>
          <w:szCs w:val="22"/>
        </w:rPr>
        <w:t xml:space="preserve"> </w:t>
      </w:r>
      <w:r w:rsidR="002D14FE">
        <w:rPr>
          <w:b/>
          <w:smallCaps/>
          <w:sz w:val="22"/>
          <w:szCs w:val="22"/>
        </w:rPr>
        <w:t>mayo</w:t>
      </w:r>
      <w:r w:rsidR="00147CFC">
        <w:rPr>
          <w:b/>
          <w:smallCaps/>
          <w:sz w:val="22"/>
          <w:szCs w:val="22"/>
        </w:rPr>
        <w:t xml:space="preserve"> y junio</w:t>
      </w:r>
      <w:r w:rsidR="00CC3F14">
        <w:rPr>
          <w:b/>
          <w:smallCaps/>
          <w:sz w:val="22"/>
          <w:szCs w:val="22"/>
        </w:rPr>
        <w:t xml:space="preserve"> de 2022</w:t>
      </w:r>
    </w:p>
    <w:p w14:paraId="30870873" w14:textId="77777777" w:rsidR="00407F11" w:rsidRPr="008A340F" w:rsidRDefault="00407F11" w:rsidP="0084346B">
      <w:pPr>
        <w:keepNext/>
        <w:keepLines/>
        <w:tabs>
          <w:tab w:val="left" w:pos="14034"/>
        </w:tabs>
        <w:jc w:val="center"/>
        <w:rPr>
          <w:sz w:val="18"/>
          <w:szCs w:val="20"/>
        </w:rPr>
      </w:pPr>
      <w:r w:rsidRPr="008A340F">
        <w:rPr>
          <w:sz w:val="18"/>
          <w:szCs w:val="20"/>
        </w:rPr>
        <w:t>(Puntos)</w:t>
      </w:r>
    </w:p>
    <w:p w14:paraId="475BFD51" w14:textId="22BA699D" w:rsidR="00F87E25" w:rsidRPr="00091E91" w:rsidRDefault="0009788A" w:rsidP="00407F11">
      <w:pPr>
        <w:jc w:val="center"/>
        <w:rPr>
          <w:szCs w:val="20"/>
        </w:rPr>
      </w:pPr>
      <w:r>
        <w:rPr>
          <w:noProof/>
        </w:rPr>
        <w:drawing>
          <wp:inline distT="0" distB="0" distL="0" distR="0" wp14:anchorId="64727EAE" wp14:editId="1772C077">
            <wp:extent cx="5936563" cy="4142232"/>
            <wp:effectExtent l="0" t="0" r="7620" b="10795"/>
            <wp:docPr id="35" name="Gráfico 35">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2F11E897" w14:textId="315A7130" w:rsidR="00407F11" w:rsidRPr="00091E91" w:rsidRDefault="00407F11" w:rsidP="005E3DE9">
      <w:pPr>
        <w:tabs>
          <w:tab w:val="center" w:pos="3348"/>
        </w:tabs>
        <w:spacing w:before="60"/>
        <w:ind w:left="450" w:hanging="360"/>
        <w:rPr>
          <w:rFonts w:cs="Times New Roman"/>
          <w:sz w:val="16"/>
          <w:szCs w:val="16"/>
          <w:lang w:val="es-MX"/>
        </w:rPr>
      </w:pPr>
      <w:r w:rsidRPr="00091E91">
        <w:rPr>
          <w:rFonts w:cs="Times New Roman"/>
          <w:sz w:val="16"/>
          <w:szCs w:val="16"/>
        </w:rPr>
        <w:t>Fuente: INEGI</w:t>
      </w:r>
    </w:p>
    <w:p w14:paraId="5D14AC5D" w14:textId="77777777" w:rsidR="00407F11" w:rsidRPr="00091E91" w:rsidRDefault="00407F11">
      <w:pPr>
        <w:jc w:val="left"/>
        <w:rPr>
          <w:szCs w:val="20"/>
          <w:lang w:val="es-MX"/>
        </w:rPr>
      </w:pPr>
      <w:r w:rsidRPr="00091E91">
        <w:rPr>
          <w:szCs w:val="20"/>
          <w:lang w:val="es-MX"/>
        </w:rPr>
        <w:br w:type="page"/>
      </w:r>
    </w:p>
    <w:p w14:paraId="505EDAF1" w14:textId="77777777" w:rsidR="009726A0" w:rsidRDefault="009726A0" w:rsidP="00407F11">
      <w:pPr>
        <w:keepNext/>
        <w:keepLines/>
        <w:tabs>
          <w:tab w:val="left" w:pos="14034"/>
        </w:tabs>
        <w:spacing w:before="240"/>
        <w:ind w:right="-51"/>
        <w:jc w:val="center"/>
        <w:rPr>
          <w:sz w:val="20"/>
          <w:szCs w:val="20"/>
        </w:rPr>
      </w:pPr>
    </w:p>
    <w:p w14:paraId="7D255EDF" w14:textId="312415A3" w:rsidR="00407F11" w:rsidRPr="0084346B" w:rsidRDefault="00407F11" w:rsidP="00407F11">
      <w:pPr>
        <w:keepNext/>
        <w:keepLines/>
        <w:tabs>
          <w:tab w:val="left" w:pos="14034"/>
        </w:tabs>
        <w:spacing w:before="240"/>
        <w:ind w:right="-51"/>
        <w:jc w:val="center"/>
        <w:rPr>
          <w:sz w:val="20"/>
          <w:szCs w:val="20"/>
        </w:rPr>
      </w:pPr>
      <w:r w:rsidRPr="0084346B">
        <w:rPr>
          <w:sz w:val="20"/>
          <w:szCs w:val="20"/>
        </w:rPr>
        <w:t xml:space="preserve">Gráfica </w:t>
      </w:r>
      <w:r w:rsidR="0084346B" w:rsidRPr="0084346B">
        <w:rPr>
          <w:sz w:val="20"/>
          <w:szCs w:val="20"/>
        </w:rPr>
        <w:t>7</w:t>
      </w:r>
    </w:p>
    <w:p w14:paraId="1DB59137" w14:textId="77777777" w:rsidR="00407F11" w:rsidRPr="00091E91" w:rsidRDefault="00407F11" w:rsidP="00407F11">
      <w:pPr>
        <w:keepLines/>
        <w:ind w:right="-49"/>
        <w:jc w:val="center"/>
        <w:rPr>
          <w:b/>
          <w:smallCaps/>
          <w:sz w:val="22"/>
          <w:szCs w:val="22"/>
        </w:rPr>
      </w:pPr>
      <w:r w:rsidRPr="00091E91">
        <w:rPr>
          <w:b/>
          <w:smallCaps/>
          <w:sz w:val="22"/>
          <w:szCs w:val="22"/>
        </w:rPr>
        <w:t>Enfoque del ciclo de crecimiento: Sistema de Indicadores Cíclicos</w:t>
      </w:r>
    </w:p>
    <w:p w14:paraId="5990BCBA" w14:textId="77777777" w:rsidR="00407F11" w:rsidRPr="008A340F" w:rsidRDefault="00407F11" w:rsidP="00407F11">
      <w:pPr>
        <w:keepLines/>
        <w:jc w:val="center"/>
        <w:rPr>
          <w:sz w:val="22"/>
          <w:szCs w:val="20"/>
        </w:rPr>
      </w:pPr>
      <w:r w:rsidRPr="008A340F">
        <w:rPr>
          <w:sz w:val="18"/>
          <w:szCs w:val="18"/>
        </w:rPr>
        <w:t>(Puntos)</w:t>
      </w:r>
      <w:r w:rsidRPr="008A340F">
        <w:rPr>
          <w:sz w:val="22"/>
          <w:szCs w:val="20"/>
        </w:rPr>
        <w:t xml:space="preserve"> </w:t>
      </w:r>
    </w:p>
    <w:p w14:paraId="20A50BEE" w14:textId="1832742D" w:rsidR="00407F11" w:rsidRPr="00091E91" w:rsidRDefault="00536DA8" w:rsidP="00407F11">
      <w:pPr>
        <w:jc w:val="center"/>
        <w:rPr>
          <w:szCs w:val="20"/>
        </w:rPr>
      </w:pPr>
      <w:r>
        <w:rPr>
          <w:noProof/>
        </w:rPr>
        <w:drawing>
          <wp:inline distT="0" distB="0" distL="0" distR="0" wp14:anchorId="629F8E07" wp14:editId="1E189EC7">
            <wp:extent cx="5934075" cy="4178754"/>
            <wp:effectExtent l="0" t="0" r="9525" b="12700"/>
            <wp:docPr id="10" name="Gráfico 10">
              <a:extLst xmlns:a="http://schemas.openxmlformats.org/drawingml/2006/main">
                <a:ext uri="{FF2B5EF4-FFF2-40B4-BE49-F238E27FC236}">
                  <a16:creationId xmlns:a16="http://schemas.microsoft.com/office/drawing/2014/main" id="{EDAD3684-075E-94DA-6890-4F6C346EE2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76C77390" w14:textId="00CB5F12" w:rsidR="00407F11" w:rsidRPr="00091E91" w:rsidRDefault="00407F11" w:rsidP="0084346B">
      <w:pPr>
        <w:keepLines/>
        <w:spacing w:before="60"/>
        <w:ind w:left="630" w:right="46" w:hanging="540"/>
        <w:rPr>
          <w:sz w:val="16"/>
          <w:szCs w:val="16"/>
        </w:rPr>
      </w:pPr>
      <w:r w:rsidRPr="00091E91">
        <w:rPr>
          <w:sz w:val="16"/>
          <w:szCs w:val="16"/>
          <w:lang w:val="es-MX"/>
        </w:rPr>
        <w:t>Nota:</w:t>
      </w:r>
      <w:r w:rsidRPr="00091E91">
        <w:rPr>
          <w:sz w:val="16"/>
          <w:szCs w:val="16"/>
          <w:lang w:val="es-MX"/>
        </w:rPr>
        <w:tab/>
      </w:r>
      <w:r w:rsidRPr="00091E91">
        <w:rPr>
          <w:sz w:val="16"/>
          <w:szCs w:val="16"/>
        </w:rPr>
        <w:t xml:space="preserve">La tendencia de largo plazo del Indicador Coincidente y del Adelantado </w:t>
      </w:r>
      <w:r w:rsidR="00997801">
        <w:rPr>
          <w:sz w:val="16"/>
          <w:szCs w:val="16"/>
        </w:rPr>
        <w:t xml:space="preserve">se representa </w:t>
      </w:r>
      <w:r w:rsidRPr="00091E91">
        <w:rPr>
          <w:sz w:val="16"/>
          <w:szCs w:val="16"/>
        </w:rPr>
        <w:t>por la línea ubicada en 100.</w:t>
      </w:r>
    </w:p>
    <w:p w14:paraId="5CA94DCD" w14:textId="77777777" w:rsidR="00407F11" w:rsidRPr="00091E91" w:rsidRDefault="00407F11" w:rsidP="00DE2609">
      <w:pPr>
        <w:tabs>
          <w:tab w:val="center" w:pos="3348"/>
        </w:tabs>
        <w:ind w:left="630" w:right="46"/>
        <w:rPr>
          <w:sz w:val="16"/>
          <w:szCs w:val="16"/>
        </w:rPr>
      </w:pPr>
      <w:r w:rsidRPr="00091E91">
        <w:rPr>
          <w:sz w:val="16"/>
          <w:szCs w:val="16"/>
        </w:rPr>
        <w:t>Los números sobre la gráfica (por ejemplo 1981.01) representan el año y el mes en que ocurrió e</w:t>
      </w:r>
      <w:r w:rsidR="00DE2609" w:rsidRPr="00091E91">
        <w:rPr>
          <w:sz w:val="16"/>
          <w:szCs w:val="16"/>
        </w:rPr>
        <w:t xml:space="preserve">l punto de giro en el Indicador </w:t>
      </w:r>
      <w:r w:rsidRPr="00091E91">
        <w:rPr>
          <w:sz w:val="16"/>
          <w:szCs w:val="16"/>
        </w:rPr>
        <w:t>Adelantado: pico o valle.</w:t>
      </w:r>
    </w:p>
    <w:p w14:paraId="661AA04A" w14:textId="77777777" w:rsidR="00407F11" w:rsidRPr="00091E91" w:rsidRDefault="00407F11" w:rsidP="00DE2609">
      <w:pPr>
        <w:keepLines/>
        <w:tabs>
          <w:tab w:val="left" w:pos="630"/>
        </w:tabs>
        <w:ind w:left="630" w:right="46"/>
        <w:rPr>
          <w:sz w:val="16"/>
          <w:szCs w:val="16"/>
        </w:rPr>
      </w:pPr>
      <w:r w:rsidRPr="00091E91">
        <w:rPr>
          <w:sz w:val="16"/>
          <w:szCs w:val="16"/>
        </w:rPr>
        <w:t>Los números entre paréntesis indican el número de meses que determinado punto de giro del Indicador Adelantado antecede al punto de giro del Indicador Coincidente. Dichos números pueden cambiar a lo largo del tiempo.</w:t>
      </w:r>
    </w:p>
    <w:p w14:paraId="26842986" w14:textId="77777777" w:rsidR="00407F11" w:rsidRPr="00091E91" w:rsidRDefault="00407F11" w:rsidP="00DE2609">
      <w:pPr>
        <w:keepLines/>
        <w:tabs>
          <w:tab w:val="left" w:pos="630"/>
        </w:tabs>
        <w:ind w:left="630" w:right="46"/>
        <w:rPr>
          <w:sz w:val="16"/>
          <w:szCs w:val="16"/>
        </w:rPr>
      </w:pPr>
      <w:r w:rsidRPr="00091E91">
        <w:rPr>
          <w:sz w:val="16"/>
          <w:szCs w:val="16"/>
        </w:rPr>
        <w:t>El área sombreada indica el periodo entre un pico y un valle en el Indicador Coincidente.</w:t>
      </w:r>
    </w:p>
    <w:p w14:paraId="3739D013" w14:textId="75B4FF19" w:rsidR="00407F11" w:rsidRPr="00091E91" w:rsidRDefault="00DE2609" w:rsidP="00DE2609">
      <w:pPr>
        <w:keepLines/>
        <w:spacing w:before="60"/>
        <w:ind w:left="90" w:right="22"/>
        <w:rPr>
          <w:sz w:val="16"/>
          <w:szCs w:val="16"/>
        </w:rPr>
      </w:pPr>
      <w:r w:rsidRPr="00091E91">
        <w:rPr>
          <w:sz w:val="16"/>
          <w:szCs w:val="16"/>
        </w:rPr>
        <w:t>Fuente: INEGI</w:t>
      </w:r>
    </w:p>
    <w:p w14:paraId="3FF02CF0" w14:textId="77777777" w:rsidR="00E43CD4" w:rsidRPr="00091E91" w:rsidRDefault="00E43CD4" w:rsidP="00E43CD4">
      <w:pPr>
        <w:spacing w:before="480" w:after="120"/>
      </w:pPr>
      <w:r w:rsidRPr="00091E91">
        <w:t>Se sugiere dar seguimiento a estos indicadores mediante el Reloj de los ciclos económicos de México y las Series de los componentes cíclicos, así como en el Tablero de indicadores económicos</w:t>
      </w:r>
      <w:r w:rsidR="00040C70">
        <w:t>. Estas</w:t>
      </w:r>
      <w:r w:rsidRPr="00091E91">
        <w:t xml:space="preserve"> herramientas de visualización están disponibles en el sitio del INEGI.</w:t>
      </w:r>
    </w:p>
    <w:p w14:paraId="7BF8CA53" w14:textId="77777777" w:rsidR="00E43CD4" w:rsidRPr="00091E91" w:rsidRDefault="00E43CD4">
      <w:pPr>
        <w:jc w:val="left"/>
        <w:rPr>
          <w:b/>
        </w:rPr>
      </w:pPr>
      <w:r w:rsidRPr="00091E91">
        <w:rPr>
          <w:b/>
        </w:rPr>
        <w:br w:type="page"/>
      </w:r>
    </w:p>
    <w:p w14:paraId="07FAB301" w14:textId="77777777" w:rsidR="009726A0" w:rsidRDefault="009726A0" w:rsidP="00E43CD4">
      <w:pPr>
        <w:keepNext/>
        <w:spacing w:before="480" w:after="120"/>
        <w:ind w:right="20"/>
        <w:rPr>
          <w:rFonts w:cs="Times New Roman"/>
          <w:b/>
          <w:i/>
          <w:smallCaps/>
          <w:szCs w:val="20"/>
          <w:lang w:val="es-MX"/>
        </w:rPr>
      </w:pPr>
    </w:p>
    <w:p w14:paraId="1276DBE0" w14:textId="62022963" w:rsidR="00E43CD4" w:rsidRPr="0084346B" w:rsidRDefault="00E43CD4" w:rsidP="009726A0">
      <w:pPr>
        <w:keepNext/>
        <w:spacing w:before="240" w:after="120"/>
        <w:ind w:right="20"/>
        <w:rPr>
          <w:rFonts w:cs="Times New Roman"/>
          <w:b/>
          <w:i/>
          <w:smallCaps/>
          <w:szCs w:val="20"/>
          <w:lang w:val="es-MX"/>
        </w:rPr>
      </w:pPr>
      <w:r w:rsidRPr="0084346B">
        <w:rPr>
          <w:rFonts w:cs="Times New Roman"/>
          <w:b/>
          <w:i/>
          <w:smallCaps/>
          <w:szCs w:val="20"/>
          <w:lang w:val="es-MX"/>
        </w:rPr>
        <w:t>Interpretación del Indicador Coincidente con enfoque del ciclo de negocios o clásico</w:t>
      </w:r>
    </w:p>
    <w:p w14:paraId="74DDCE74" w14:textId="77777777" w:rsidR="00E43CD4" w:rsidRPr="00091E91" w:rsidRDefault="00E43CD4" w:rsidP="00E43CD4">
      <w:pPr>
        <w:spacing w:before="240" w:after="240"/>
        <w:rPr>
          <w:szCs w:val="20"/>
        </w:rPr>
      </w:pPr>
      <w:r w:rsidRPr="00091E91">
        <w:rPr>
          <w:szCs w:val="20"/>
        </w:rPr>
        <w:t xml:space="preserve">En la gráfica </w:t>
      </w:r>
      <w:r w:rsidR="008A340F">
        <w:rPr>
          <w:szCs w:val="20"/>
        </w:rPr>
        <w:t>8</w:t>
      </w:r>
      <w:r w:rsidRPr="00091E91">
        <w:rPr>
          <w:szCs w:val="20"/>
        </w:rPr>
        <w:t xml:space="preserve"> se presenta la serie histórica del Indicador Coincidente desde 1980, lo que permite identificar los ciclos de negocios o clásicos de la historia económica reciente del país. Bajo este enfoque, una recesión es un periodo entre un pico y un valle</w:t>
      </w:r>
      <w:r w:rsidR="006B5F88">
        <w:rPr>
          <w:szCs w:val="20"/>
        </w:rPr>
        <w:t>,</w:t>
      </w:r>
      <w:r w:rsidRPr="00091E91">
        <w:rPr>
          <w:szCs w:val="20"/>
        </w:rPr>
        <w:t xml:space="preserve"> y una expansión es un periodo entre un valle y un pico</w:t>
      </w:r>
      <w:r w:rsidR="00040C70">
        <w:rPr>
          <w:szCs w:val="20"/>
        </w:rPr>
        <w:t xml:space="preserve">. </w:t>
      </w:r>
      <w:r w:rsidR="006B5F88">
        <w:rPr>
          <w:szCs w:val="20"/>
        </w:rPr>
        <w:t>Además</w:t>
      </w:r>
      <w:r w:rsidRPr="00091E91">
        <w:rPr>
          <w:szCs w:val="20"/>
        </w:rPr>
        <w:t>, una recesión implica una caída significativa y generalizada de la actividad económica.</w:t>
      </w:r>
    </w:p>
    <w:p w14:paraId="7C462D2D" w14:textId="77777777" w:rsidR="00E43CD4" w:rsidRPr="0084346B" w:rsidRDefault="00E43CD4" w:rsidP="00E43CD4">
      <w:pPr>
        <w:keepNext/>
        <w:keepLines/>
        <w:tabs>
          <w:tab w:val="left" w:pos="14034"/>
        </w:tabs>
        <w:spacing w:before="480"/>
        <w:ind w:right="-49"/>
        <w:jc w:val="center"/>
        <w:rPr>
          <w:sz w:val="20"/>
          <w:szCs w:val="20"/>
        </w:rPr>
      </w:pPr>
      <w:r w:rsidRPr="0084346B">
        <w:rPr>
          <w:sz w:val="20"/>
          <w:szCs w:val="20"/>
        </w:rPr>
        <w:t xml:space="preserve">Gráfica </w:t>
      </w:r>
      <w:r w:rsidR="0084346B">
        <w:rPr>
          <w:sz w:val="20"/>
          <w:szCs w:val="20"/>
        </w:rPr>
        <w:t>8</w:t>
      </w:r>
    </w:p>
    <w:p w14:paraId="2B400D10" w14:textId="5335C5E8" w:rsidR="00E43CD4" w:rsidRPr="00091E91" w:rsidRDefault="00E43CD4" w:rsidP="00E43CD4">
      <w:pPr>
        <w:keepNext/>
        <w:keepLines/>
        <w:tabs>
          <w:tab w:val="left" w:pos="14034"/>
        </w:tabs>
        <w:ind w:right="-49"/>
        <w:jc w:val="center"/>
        <w:rPr>
          <w:b/>
          <w:smallCaps/>
          <w:sz w:val="20"/>
          <w:szCs w:val="20"/>
        </w:rPr>
      </w:pPr>
      <w:r w:rsidRPr="00091E91">
        <w:rPr>
          <w:b/>
          <w:smallCaps/>
          <w:sz w:val="22"/>
          <w:szCs w:val="22"/>
        </w:rPr>
        <w:t xml:space="preserve">Enfoque del ciclo clásico: Coincidente </w:t>
      </w:r>
      <w:r w:rsidR="00747241">
        <w:rPr>
          <w:b/>
          <w:smallCaps/>
          <w:sz w:val="22"/>
          <w:szCs w:val="22"/>
        </w:rPr>
        <w:t xml:space="preserve">a </w:t>
      </w:r>
      <w:r w:rsidR="00454591">
        <w:rPr>
          <w:b/>
          <w:smallCaps/>
          <w:sz w:val="22"/>
          <w:szCs w:val="22"/>
        </w:rPr>
        <w:t>mayo</w:t>
      </w:r>
      <w:r w:rsidR="00063E42">
        <w:rPr>
          <w:b/>
          <w:smallCaps/>
          <w:sz w:val="22"/>
          <w:szCs w:val="22"/>
        </w:rPr>
        <w:t xml:space="preserve"> </w:t>
      </w:r>
      <w:r w:rsidR="00194D15" w:rsidRPr="00091E91">
        <w:rPr>
          <w:b/>
          <w:smallCaps/>
          <w:sz w:val="22"/>
          <w:szCs w:val="22"/>
        </w:rPr>
        <w:t xml:space="preserve">de </w:t>
      </w:r>
      <w:r w:rsidR="00862D83" w:rsidRPr="00091E91">
        <w:rPr>
          <w:b/>
          <w:smallCaps/>
          <w:sz w:val="22"/>
          <w:szCs w:val="22"/>
        </w:rPr>
        <w:t>202</w:t>
      </w:r>
      <w:r w:rsidR="00AB3802">
        <w:rPr>
          <w:b/>
          <w:smallCaps/>
          <w:sz w:val="22"/>
          <w:szCs w:val="22"/>
        </w:rPr>
        <w:t>2</w:t>
      </w:r>
    </w:p>
    <w:p w14:paraId="5341E013" w14:textId="77777777" w:rsidR="00E43CD4" w:rsidRPr="008A340F" w:rsidRDefault="00E43CD4" w:rsidP="00E43CD4">
      <w:pPr>
        <w:keepNext/>
        <w:keepLines/>
        <w:jc w:val="center"/>
        <w:rPr>
          <w:sz w:val="18"/>
          <w:szCs w:val="20"/>
        </w:rPr>
      </w:pPr>
      <w:r w:rsidRPr="008A340F">
        <w:rPr>
          <w:sz w:val="18"/>
          <w:szCs w:val="20"/>
        </w:rPr>
        <w:t>(Índice Base 20</w:t>
      </w:r>
      <w:r w:rsidR="00462B28" w:rsidRPr="008A340F">
        <w:rPr>
          <w:sz w:val="18"/>
          <w:szCs w:val="20"/>
        </w:rPr>
        <w:t>13=100</w:t>
      </w:r>
      <w:r w:rsidRPr="008A340F">
        <w:rPr>
          <w:sz w:val="18"/>
          <w:szCs w:val="20"/>
        </w:rPr>
        <w:t>)</w:t>
      </w:r>
    </w:p>
    <w:p w14:paraId="213E1AC3" w14:textId="63A41418" w:rsidR="00407F11" w:rsidRPr="00091E91" w:rsidRDefault="0009788A" w:rsidP="00E43CD4">
      <w:pPr>
        <w:pStyle w:val="Textoindependiente"/>
        <w:widowControl w:val="0"/>
        <w:spacing w:before="0"/>
        <w:jc w:val="center"/>
        <w:rPr>
          <w:b/>
          <w:color w:val="auto"/>
        </w:rPr>
      </w:pPr>
      <w:r>
        <w:rPr>
          <w:noProof/>
        </w:rPr>
        <w:drawing>
          <wp:inline distT="0" distB="0" distL="0" distR="0" wp14:anchorId="28A3C1B9" wp14:editId="2D4BAA5A">
            <wp:extent cx="5934075" cy="4143375"/>
            <wp:effectExtent l="0" t="0" r="9525" b="9525"/>
            <wp:docPr id="37" name="Gráfico 37">
              <a:extLst xmlns:a="http://schemas.openxmlformats.org/drawingml/2006/main">
                <a:ext uri="{FF2B5EF4-FFF2-40B4-BE49-F238E27FC236}">
                  <a16:creationId xmlns:a16="http://schemas.microsoft.com/office/drawing/2014/main" id="{9503C646-CBF5-9C4E-FE42-619ECC5DD0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669566DB" w14:textId="77777777" w:rsidR="00E43CD4" w:rsidRPr="00091E91" w:rsidRDefault="00E43CD4" w:rsidP="0004348A">
      <w:pPr>
        <w:keepNext/>
        <w:keepLines/>
        <w:spacing w:before="60"/>
        <w:ind w:left="540" w:right="46" w:hanging="450"/>
        <w:rPr>
          <w:sz w:val="16"/>
          <w:szCs w:val="16"/>
        </w:rPr>
      </w:pPr>
      <w:r w:rsidRPr="00091E91">
        <w:rPr>
          <w:sz w:val="16"/>
          <w:szCs w:val="16"/>
          <w:lang w:val="es-MX"/>
        </w:rPr>
        <w:t>Nota:</w:t>
      </w:r>
      <w:r w:rsidRPr="00091E91">
        <w:rPr>
          <w:sz w:val="16"/>
          <w:szCs w:val="16"/>
          <w:lang w:val="es-MX"/>
        </w:rPr>
        <w:tab/>
      </w:r>
      <w:r w:rsidRPr="00091E91">
        <w:rPr>
          <w:sz w:val="16"/>
          <w:szCs w:val="16"/>
        </w:rPr>
        <w:t>Los números sobre la gráfica (por ejemplo 1981.11) representan el año y el mes en que ocurrió el punto de giro en la actividad económica: pico o valle.</w:t>
      </w:r>
    </w:p>
    <w:p w14:paraId="0C97CC5C" w14:textId="77777777" w:rsidR="00E43CD4" w:rsidRPr="00091E91" w:rsidRDefault="00E43CD4" w:rsidP="0004348A">
      <w:pPr>
        <w:tabs>
          <w:tab w:val="center" w:pos="3348"/>
        </w:tabs>
        <w:ind w:left="540" w:right="46" w:firstLine="11"/>
        <w:rPr>
          <w:sz w:val="16"/>
          <w:szCs w:val="16"/>
        </w:rPr>
      </w:pPr>
      <w:r w:rsidRPr="00091E91">
        <w:rPr>
          <w:sz w:val="16"/>
          <w:szCs w:val="16"/>
        </w:rPr>
        <w:t>El área sombreada indica el periodo entre un pico y un valle en el Indicador Coincidente.</w:t>
      </w:r>
    </w:p>
    <w:p w14:paraId="36878F02" w14:textId="3BAB58EB" w:rsidR="00E43CD4" w:rsidRPr="00091E91" w:rsidRDefault="00E43CD4" w:rsidP="0004348A">
      <w:pPr>
        <w:tabs>
          <w:tab w:val="center" w:pos="3348"/>
        </w:tabs>
        <w:spacing w:before="40"/>
        <w:ind w:left="142" w:right="46" w:hanging="52"/>
        <w:rPr>
          <w:rFonts w:cs="Times New Roman"/>
          <w:sz w:val="16"/>
          <w:szCs w:val="16"/>
          <w:lang w:val="es-MX"/>
        </w:rPr>
      </w:pPr>
      <w:r w:rsidRPr="00091E91">
        <w:rPr>
          <w:rFonts w:cs="Times New Roman"/>
          <w:sz w:val="16"/>
          <w:szCs w:val="16"/>
        </w:rPr>
        <w:t>Fuente: INEGI</w:t>
      </w:r>
    </w:p>
    <w:p w14:paraId="0986124D" w14:textId="77777777" w:rsidR="001F23B0" w:rsidRPr="00091E91" w:rsidRDefault="001F23B0" w:rsidP="002E0F01">
      <w:pPr>
        <w:spacing w:before="480" w:after="240"/>
        <w:rPr>
          <w:szCs w:val="20"/>
        </w:rPr>
      </w:pPr>
      <w:r w:rsidRPr="00091E91">
        <w:rPr>
          <w:szCs w:val="20"/>
        </w:rPr>
        <w:t>En la siguiente gráfica se presenta el Indicador Coincidente bajo los dos enfoques: ciclo clásico o de negocios y ciclo de crecimiento.</w:t>
      </w:r>
    </w:p>
    <w:p w14:paraId="3DFA2A8E" w14:textId="77777777" w:rsidR="009726A0" w:rsidRDefault="009726A0" w:rsidP="002B377B">
      <w:pPr>
        <w:keepNext/>
        <w:keepLines/>
        <w:tabs>
          <w:tab w:val="left" w:pos="14034"/>
        </w:tabs>
        <w:spacing w:before="240"/>
        <w:ind w:right="-51"/>
        <w:jc w:val="center"/>
        <w:rPr>
          <w:sz w:val="20"/>
          <w:szCs w:val="20"/>
        </w:rPr>
      </w:pPr>
    </w:p>
    <w:p w14:paraId="7778CDE4" w14:textId="37B1E064" w:rsidR="002B377B" w:rsidRPr="0084346B" w:rsidRDefault="002B377B" w:rsidP="002B377B">
      <w:pPr>
        <w:keepNext/>
        <w:keepLines/>
        <w:tabs>
          <w:tab w:val="left" w:pos="14034"/>
        </w:tabs>
        <w:spacing w:before="240"/>
        <w:ind w:right="-51"/>
        <w:jc w:val="center"/>
        <w:rPr>
          <w:sz w:val="20"/>
          <w:szCs w:val="20"/>
        </w:rPr>
      </w:pPr>
      <w:r w:rsidRPr="0084346B">
        <w:rPr>
          <w:sz w:val="20"/>
          <w:szCs w:val="20"/>
        </w:rPr>
        <w:t xml:space="preserve">Gráfica </w:t>
      </w:r>
      <w:r w:rsidR="0084346B">
        <w:rPr>
          <w:sz w:val="20"/>
          <w:szCs w:val="20"/>
        </w:rPr>
        <w:t>9</w:t>
      </w:r>
    </w:p>
    <w:p w14:paraId="707F8D53" w14:textId="0DDAD536" w:rsidR="002B377B" w:rsidRPr="00091E91" w:rsidRDefault="002B377B" w:rsidP="002B377B">
      <w:pPr>
        <w:keepNext/>
        <w:keepLines/>
        <w:tabs>
          <w:tab w:val="left" w:pos="14034"/>
        </w:tabs>
        <w:ind w:right="-51"/>
        <w:jc w:val="center"/>
        <w:rPr>
          <w:b/>
          <w:smallCaps/>
          <w:sz w:val="22"/>
          <w:szCs w:val="22"/>
        </w:rPr>
      </w:pPr>
      <w:r w:rsidRPr="00091E91">
        <w:rPr>
          <w:b/>
          <w:smallCaps/>
          <w:sz w:val="22"/>
          <w:szCs w:val="22"/>
        </w:rPr>
        <w:t xml:space="preserve">Comparación entre </w:t>
      </w:r>
      <w:r w:rsidR="00A56C29" w:rsidRPr="00091E91">
        <w:rPr>
          <w:b/>
          <w:smallCaps/>
          <w:sz w:val="22"/>
          <w:szCs w:val="22"/>
        </w:rPr>
        <w:t>el ciclo clásico</w:t>
      </w:r>
      <w:r w:rsidR="00A00553">
        <w:rPr>
          <w:b/>
          <w:smallCaps/>
          <w:sz w:val="22"/>
          <w:szCs w:val="22"/>
        </w:rPr>
        <w:t xml:space="preserve"> y </w:t>
      </w:r>
      <w:r w:rsidR="00A00553" w:rsidRPr="00091E91">
        <w:rPr>
          <w:b/>
          <w:smallCaps/>
          <w:sz w:val="22"/>
          <w:szCs w:val="22"/>
        </w:rPr>
        <w:t>el ciclo de crecimiento</w:t>
      </w:r>
      <w:r w:rsidR="00A56C29" w:rsidRPr="00091E91">
        <w:rPr>
          <w:b/>
          <w:smallCaps/>
          <w:sz w:val="22"/>
          <w:szCs w:val="22"/>
        </w:rPr>
        <w:br/>
        <w:t xml:space="preserve">Coincidente </w:t>
      </w:r>
      <w:r w:rsidR="00747241">
        <w:rPr>
          <w:b/>
          <w:smallCaps/>
          <w:sz w:val="22"/>
          <w:szCs w:val="22"/>
        </w:rPr>
        <w:t xml:space="preserve">a </w:t>
      </w:r>
      <w:r w:rsidR="0048456A">
        <w:rPr>
          <w:b/>
          <w:smallCaps/>
          <w:sz w:val="22"/>
          <w:szCs w:val="22"/>
        </w:rPr>
        <w:t>mayo</w:t>
      </w:r>
      <w:r w:rsidR="00063E42">
        <w:rPr>
          <w:b/>
          <w:smallCaps/>
          <w:sz w:val="22"/>
          <w:szCs w:val="22"/>
        </w:rPr>
        <w:t xml:space="preserve"> </w:t>
      </w:r>
      <w:r w:rsidR="00862D83" w:rsidRPr="00091E91">
        <w:rPr>
          <w:b/>
          <w:smallCaps/>
          <w:sz w:val="22"/>
          <w:szCs w:val="22"/>
        </w:rPr>
        <w:t>de 202</w:t>
      </w:r>
      <w:r w:rsidR="00C42552">
        <w:rPr>
          <w:b/>
          <w:smallCaps/>
          <w:sz w:val="22"/>
          <w:szCs w:val="22"/>
        </w:rPr>
        <w:t>2</w:t>
      </w:r>
      <w:r w:rsidRPr="00091E91">
        <w:rPr>
          <w:b/>
          <w:smallCaps/>
          <w:sz w:val="22"/>
          <w:szCs w:val="22"/>
          <w:vertAlign w:val="superscript"/>
        </w:rPr>
        <w:t>1/</w:t>
      </w:r>
    </w:p>
    <w:p w14:paraId="685D9FC3" w14:textId="1795CFB2" w:rsidR="00E43CD4" w:rsidRPr="00C42552" w:rsidRDefault="00343C51" w:rsidP="002B377B">
      <w:pPr>
        <w:pStyle w:val="Textoindependiente"/>
        <w:widowControl w:val="0"/>
        <w:spacing w:before="0"/>
        <w:jc w:val="center"/>
        <w:rPr>
          <w:b/>
          <w:color w:val="auto"/>
        </w:rPr>
      </w:pPr>
      <w:r>
        <w:rPr>
          <w:b/>
          <w:noProof/>
          <w:color w:val="auto"/>
        </w:rPr>
        <w:drawing>
          <wp:inline distT="0" distB="0" distL="0" distR="0" wp14:anchorId="1A550DBC" wp14:editId="4B04F0C7">
            <wp:extent cx="4304030" cy="5370830"/>
            <wp:effectExtent l="0" t="0" r="0" b="0"/>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04030" cy="5370830"/>
                    </a:xfrm>
                    <a:prstGeom prst="rect">
                      <a:avLst/>
                    </a:prstGeom>
                    <a:noFill/>
                  </pic:spPr>
                </pic:pic>
              </a:graphicData>
            </a:graphic>
          </wp:inline>
        </w:drawing>
      </w:r>
    </w:p>
    <w:p w14:paraId="6AC6EA5B" w14:textId="77777777" w:rsidR="002B377B" w:rsidRPr="00091E91" w:rsidRDefault="002B377B" w:rsidP="00E24D3E">
      <w:pPr>
        <w:spacing w:before="60"/>
        <w:ind w:left="630" w:right="46" w:hanging="180"/>
        <w:rPr>
          <w:sz w:val="20"/>
          <w:szCs w:val="20"/>
        </w:rPr>
      </w:pPr>
      <w:r w:rsidRPr="00091E91">
        <w:rPr>
          <w:sz w:val="20"/>
          <w:szCs w:val="20"/>
          <w:vertAlign w:val="superscript"/>
        </w:rPr>
        <w:t>1/</w:t>
      </w:r>
      <w:r w:rsidRPr="00091E91">
        <w:rPr>
          <w:sz w:val="20"/>
          <w:szCs w:val="20"/>
        </w:rPr>
        <w:tab/>
      </w:r>
      <w:r w:rsidR="00DD7BE3">
        <w:rPr>
          <w:sz w:val="20"/>
          <w:szCs w:val="20"/>
        </w:rPr>
        <w:t>P</w:t>
      </w:r>
      <w:r w:rsidRPr="00091E91">
        <w:rPr>
          <w:sz w:val="20"/>
          <w:szCs w:val="20"/>
        </w:rPr>
        <w:t>or los distintos métodos de cálculo</w:t>
      </w:r>
      <w:r w:rsidR="005F429F">
        <w:rPr>
          <w:sz w:val="20"/>
          <w:szCs w:val="20"/>
        </w:rPr>
        <w:t>,</w:t>
      </w:r>
      <w:r w:rsidRPr="00091E91">
        <w:rPr>
          <w:sz w:val="20"/>
          <w:szCs w:val="20"/>
        </w:rPr>
        <w:t xml:space="preserve"> la fecha en la que el Indicador Coincidente está por arriba o por debajo de la tendencia puede diferir entre los dos enfoques. En la nota metodológica se explica cómo se construye el ciclo clásico o de negocios. </w:t>
      </w:r>
    </w:p>
    <w:p w14:paraId="6C19A230" w14:textId="6C4B26F4" w:rsidR="00F67B04" w:rsidRPr="00091E91" w:rsidRDefault="00187EA4" w:rsidP="00F67B04">
      <w:pPr>
        <w:spacing w:before="480" w:after="240"/>
        <w:rPr>
          <w:lang w:val="es-MX"/>
        </w:rPr>
      </w:pPr>
      <w:r w:rsidRPr="00091E91">
        <w:rPr>
          <w:lang w:val="es-MX"/>
        </w:rPr>
        <w:t xml:space="preserve">En esta gráfica, tanto el Indicador Coincidente del ciclo clásico (que considera la tendencia de largo plazo y el componente cíclico en el mismo indicador) como el Indicador Coincidente del ciclo de crecimiento (que considera solamente el componente cíclico) </w:t>
      </w:r>
      <w:r w:rsidR="003079C0" w:rsidRPr="00091E91">
        <w:rPr>
          <w:lang w:val="es-MX"/>
        </w:rPr>
        <w:t xml:space="preserve">se </w:t>
      </w:r>
      <w:r w:rsidR="0048456A">
        <w:rPr>
          <w:lang w:val="es-MX"/>
        </w:rPr>
        <w:t>sitúan</w:t>
      </w:r>
      <w:r w:rsidR="00C42552">
        <w:rPr>
          <w:lang w:val="es-MX"/>
        </w:rPr>
        <w:t xml:space="preserve"> por arriba</w:t>
      </w:r>
      <w:r w:rsidRPr="00091E91">
        <w:rPr>
          <w:lang w:val="es-MX"/>
        </w:rPr>
        <w:t xml:space="preserve"> de su tendencia de largo plazo</w:t>
      </w:r>
      <w:r w:rsidR="00B77AAE" w:rsidRPr="00091E91">
        <w:rPr>
          <w:lang w:val="es-MX"/>
        </w:rPr>
        <w:t xml:space="preserve">. </w:t>
      </w:r>
      <w:r w:rsidR="005F429F">
        <w:rPr>
          <w:lang w:val="es-MX"/>
        </w:rPr>
        <w:t>L</w:t>
      </w:r>
      <w:r w:rsidR="00B77AAE" w:rsidRPr="00091E91">
        <w:rPr>
          <w:lang w:val="es-MX"/>
        </w:rPr>
        <w:t>a posición de ambos indicadores</w:t>
      </w:r>
      <w:r w:rsidR="00997801">
        <w:rPr>
          <w:lang w:val="es-MX"/>
        </w:rPr>
        <w:t>,</w:t>
      </w:r>
      <w:r w:rsidR="00B77AAE" w:rsidRPr="00091E91">
        <w:rPr>
          <w:lang w:val="es-MX"/>
        </w:rPr>
        <w:t xml:space="preserve"> con relación a su tendencia de largo plazo</w:t>
      </w:r>
      <w:r w:rsidR="00997801">
        <w:rPr>
          <w:lang w:val="es-MX"/>
        </w:rPr>
        <w:t>,</w:t>
      </w:r>
      <w:r w:rsidR="00B77AAE" w:rsidRPr="00091E91">
        <w:rPr>
          <w:lang w:val="es-MX"/>
        </w:rPr>
        <w:t xml:space="preserve"> puede diferir debido a los distintos procedimientos de cálculo utilizados</w:t>
      </w:r>
      <w:r w:rsidR="00F67B04" w:rsidRPr="00091E91">
        <w:rPr>
          <w:lang w:val="es-MX"/>
        </w:rPr>
        <w:t>.</w:t>
      </w:r>
    </w:p>
    <w:p w14:paraId="3A6AC433" w14:textId="77777777" w:rsidR="006A490A" w:rsidRDefault="006A490A" w:rsidP="00226BE5">
      <w:pPr>
        <w:keepNext/>
        <w:spacing w:before="360" w:after="120"/>
        <w:rPr>
          <w:rFonts w:cs="Times New Roman"/>
          <w:b/>
          <w:i/>
          <w:szCs w:val="20"/>
          <w:lang w:val="es-MX"/>
        </w:rPr>
      </w:pPr>
    </w:p>
    <w:p w14:paraId="2E6FF277" w14:textId="39F30099" w:rsidR="00226BE5" w:rsidRPr="00A00553" w:rsidRDefault="00253ACA" w:rsidP="00226BE5">
      <w:pPr>
        <w:keepNext/>
        <w:spacing w:before="360" w:after="120"/>
        <w:rPr>
          <w:rFonts w:cs="Times New Roman"/>
          <w:b/>
          <w:i/>
          <w:szCs w:val="20"/>
          <w:lang w:val="es-MX"/>
        </w:rPr>
      </w:pPr>
      <w:r w:rsidRPr="00A00553">
        <w:rPr>
          <w:rFonts w:cs="Times New Roman"/>
          <w:b/>
          <w:i/>
          <w:szCs w:val="20"/>
          <w:lang w:val="es-MX"/>
        </w:rPr>
        <w:t xml:space="preserve">Nota </w:t>
      </w:r>
      <w:r w:rsidR="008A340F" w:rsidRPr="00A00553">
        <w:rPr>
          <w:rFonts w:cs="Times New Roman"/>
          <w:b/>
          <w:i/>
          <w:szCs w:val="20"/>
          <w:lang w:val="es-MX"/>
        </w:rPr>
        <w:t>m</w:t>
      </w:r>
      <w:r w:rsidRPr="00A00553">
        <w:rPr>
          <w:rFonts w:cs="Times New Roman"/>
          <w:b/>
          <w:i/>
          <w:szCs w:val="20"/>
          <w:lang w:val="es-MX"/>
        </w:rPr>
        <w:t xml:space="preserve">etodológica </w:t>
      </w:r>
    </w:p>
    <w:p w14:paraId="17B58FC8" w14:textId="77777777" w:rsidR="00226BE5" w:rsidRPr="00A00553" w:rsidRDefault="00226BE5" w:rsidP="00226BE5">
      <w:pPr>
        <w:keepNext/>
        <w:spacing w:before="360" w:after="120"/>
        <w:ind w:right="902"/>
        <w:rPr>
          <w:rFonts w:cs="Times New Roman"/>
          <w:b/>
          <w:i/>
          <w:szCs w:val="20"/>
          <w:lang w:val="es-MX"/>
        </w:rPr>
      </w:pPr>
      <w:r w:rsidRPr="00A00553">
        <w:rPr>
          <w:rFonts w:cs="Times New Roman"/>
          <w:b/>
          <w:i/>
          <w:szCs w:val="20"/>
          <w:lang w:val="es-MX"/>
        </w:rPr>
        <w:t>Enfoque del ciclo de crecimiento</w:t>
      </w:r>
    </w:p>
    <w:p w14:paraId="2B59A940" w14:textId="316476FB" w:rsidR="00226BE5" w:rsidRPr="00091E91" w:rsidRDefault="005F00E2" w:rsidP="00226BE5">
      <w:pPr>
        <w:tabs>
          <w:tab w:val="center" w:pos="3348"/>
        </w:tabs>
        <w:spacing w:before="160" w:after="160"/>
      </w:pPr>
      <w:r w:rsidRPr="005F00E2">
        <w:t>Las variables que componen el Indicador Coincidente son el Indicador Global de la Actividad Económica</w:t>
      </w:r>
      <w:r w:rsidR="00F124F9">
        <w:t xml:space="preserve"> (IGAE)</w:t>
      </w:r>
      <w:r w:rsidRPr="005F00E2">
        <w:t>, el Indicador de la Actividad Industrial, el Índice de Ingresos por Suministro de Bienes y Servicios al por menor, los Asegurados Trabajadores Permanentes en el IMSS, la Tasa de Desocupación Urbana y las Importaciones Totales.</w:t>
      </w:r>
    </w:p>
    <w:p w14:paraId="29BEBB91" w14:textId="441935EA" w:rsidR="00226BE5" w:rsidRPr="00091E91" w:rsidRDefault="000F5F46" w:rsidP="00226BE5">
      <w:pPr>
        <w:tabs>
          <w:tab w:val="center" w:pos="3348"/>
        </w:tabs>
        <w:spacing w:before="160" w:after="160"/>
      </w:pPr>
      <w:r w:rsidRPr="000F5F46">
        <w:t xml:space="preserve">El Indicador Adelantado </w:t>
      </w:r>
      <w:r w:rsidR="00997801">
        <w:t>se compone</w:t>
      </w:r>
      <w:r w:rsidRPr="000F5F46">
        <w:t xml:space="preserve"> por la Tendencia del Empleo en las Manufacturas, Momento Adecuado para Invertir del sector manufacturero </w:t>
      </w:r>
      <w:r w:rsidR="005946AE">
        <w:t>(</w:t>
      </w:r>
      <w:r w:rsidRPr="000F5F46">
        <w:t>que se desprende del Indicador de Confianza Empresarial</w:t>
      </w:r>
      <w:r w:rsidR="005946AE">
        <w:t>)</w:t>
      </w:r>
      <w:r w:rsidRPr="000F5F46">
        <w:t xml:space="preserve">, el Índice de Precios y Cotizaciones de la Bolsa Mexicana de Valores en términos reales, el Tipo de Cambio Real Bilateral México-EUA, la Tasa de Interés Interbancaria de Equilibrio y el Índice Standard &amp; </w:t>
      </w:r>
      <w:proofErr w:type="spellStart"/>
      <w:r w:rsidRPr="000F5F46">
        <w:t>Poor</w:t>
      </w:r>
      <w:r w:rsidR="001866EE">
        <w:t>’</w:t>
      </w:r>
      <w:r w:rsidR="001866EE" w:rsidRPr="000F5F46">
        <w:t>s</w:t>
      </w:r>
      <w:proofErr w:type="spellEnd"/>
      <w:r w:rsidRPr="000F5F46">
        <w:t xml:space="preserve"> 500 (índice bursátil de Estados Unidos</w:t>
      </w:r>
      <w:r w:rsidR="005946AE">
        <w:t xml:space="preserve"> de América</w:t>
      </w:r>
      <w:r w:rsidRPr="000F5F46">
        <w:t>)</w:t>
      </w:r>
      <w:r w:rsidR="00226BE5" w:rsidRPr="00091E91">
        <w:t>.</w:t>
      </w:r>
    </w:p>
    <w:p w14:paraId="152E6FD0" w14:textId="77777777" w:rsidR="00226BE5" w:rsidRPr="00091E91" w:rsidRDefault="00634B43" w:rsidP="00226BE5">
      <w:pPr>
        <w:tabs>
          <w:tab w:val="center" w:pos="3348"/>
        </w:tabs>
        <w:spacing w:before="160" w:after="160"/>
      </w:pPr>
      <w:r w:rsidRPr="00634B43">
        <w:t>La Tendencia del Empleo se construye con los resultados de la Encuesta Mensual de Actividad Económica Regional (EMAER) del Banco de México y toma la pregunta que considera las expectativas de</w:t>
      </w:r>
      <w:r w:rsidR="00752367">
        <w:t xml:space="preserve"> las y</w:t>
      </w:r>
      <w:r w:rsidRPr="00634B43">
        <w:t xml:space="preserve"> los empresarios respecto al número de trabajadores en el último mes: aumentó, permaneció igual o disminuyó. La Tendencia del empleo se calcula como la diferencia entre el porcentaje de</w:t>
      </w:r>
      <w:r w:rsidR="00752367">
        <w:t xml:space="preserve"> las y</w:t>
      </w:r>
      <w:r w:rsidRPr="00634B43">
        <w:t xml:space="preserve"> los empresarios que opinaron que el número de trabajadores aumentó y el porcentaje que </w:t>
      </w:r>
      <w:r w:rsidR="00093C74" w:rsidRPr="00634B43">
        <w:t>opin</w:t>
      </w:r>
      <w:r w:rsidR="00093C74">
        <w:t>ó</w:t>
      </w:r>
      <w:r w:rsidR="00093C74" w:rsidRPr="00634B43">
        <w:t xml:space="preserve"> </w:t>
      </w:r>
      <w:r w:rsidRPr="00634B43">
        <w:t>que disminuyó</w:t>
      </w:r>
      <w:r w:rsidR="00226BE5" w:rsidRPr="00091E91">
        <w:t>.</w:t>
      </w:r>
    </w:p>
    <w:p w14:paraId="318432A4" w14:textId="271F94E4" w:rsidR="00226BE5" w:rsidRPr="00091E91" w:rsidRDefault="000D0C3C" w:rsidP="00226BE5">
      <w:pPr>
        <w:tabs>
          <w:tab w:val="center" w:pos="3348"/>
        </w:tabs>
        <w:spacing w:before="160" w:after="160"/>
        <w:rPr>
          <w:rFonts w:cs="Times New Roman"/>
          <w:szCs w:val="20"/>
          <w:lang w:val="es-MX"/>
        </w:rPr>
      </w:pPr>
      <w:r w:rsidRPr="000D0C3C">
        <w:rPr>
          <w:rFonts w:cs="Times New Roman"/>
          <w:szCs w:val="20"/>
          <w:lang w:val="es-MX"/>
        </w:rPr>
        <w:t>El Sistema de Indicadores Cíclicos</w:t>
      </w:r>
      <w:r w:rsidR="00B055CA">
        <w:rPr>
          <w:rFonts w:cs="Times New Roman"/>
          <w:szCs w:val="20"/>
          <w:lang w:val="es-MX"/>
        </w:rPr>
        <w:t>,</w:t>
      </w:r>
      <w:r w:rsidRPr="000D0C3C">
        <w:rPr>
          <w:rFonts w:cs="Times New Roman"/>
          <w:szCs w:val="20"/>
          <w:lang w:val="es-MX"/>
        </w:rPr>
        <w:t xml:space="preserve"> Coincidente y Adelantado</w:t>
      </w:r>
      <w:r w:rsidR="00B055CA">
        <w:rPr>
          <w:rFonts w:cs="Times New Roman"/>
          <w:szCs w:val="20"/>
          <w:lang w:val="es-MX"/>
        </w:rPr>
        <w:t>,</w:t>
      </w:r>
      <w:r w:rsidRPr="000D0C3C">
        <w:rPr>
          <w:rFonts w:cs="Times New Roman"/>
          <w:szCs w:val="20"/>
          <w:lang w:val="es-MX"/>
        </w:rPr>
        <w:t xml:space="preserve"> se basa en la metodología que utiliza la OCDE</w:t>
      </w:r>
      <w:r w:rsidR="00236C6F">
        <w:rPr>
          <w:rFonts w:cs="Times New Roman"/>
          <w:szCs w:val="20"/>
          <w:lang w:val="es-MX"/>
        </w:rPr>
        <w:t>.</w:t>
      </w:r>
      <w:r w:rsidRPr="000D0C3C">
        <w:rPr>
          <w:rFonts w:cs="Times New Roman"/>
          <w:szCs w:val="20"/>
          <w:lang w:val="es-MX"/>
        </w:rPr>
        <w:t xml:space="preserve"> </w:t>
      </w:r>
      <w:r w:rsidR="00236C6F">
        <w:rPr>
          <w:rFonts w:cs="Times New Roman"/>
          <w:szCs w:val="20"/>
          <w:lang w:val="es-MX"/>
        </w:rPr>
        <w:t>Este</w:t>
      </w:r>
      <w:r w:rsidR="00236C6F" w:rsidRPr="000D0C3C">
        <w:rPr>
          <w:rFonts w:cs="Times New Roman"/>
          <w:szCs w:val="20"/>
          <w:lang w:val="es-MX"/>
        </w:rPr>
        <w:t xml:space="preserve"> </w:t>
      </w:r>
      <w:r w:rsidRPr="000D0C3C">
        <w:rPr>
          <w:rFonts w:cs="Times New Roman"/>
          <w:szCs w:val="20"/>
          <w:lang w:val="es-MX"/>
        </w:rPr>
        <w:t xml:space="preserve">consiste en obtener los ciclos de cada componente mediante la aplicación del filtro Hodrick-Prescott </w:t>
      </w:r>
      <w:r w:rsidR="00236C6F">
        <w:rPr>
          <w:rFonts w:cs="Times New Roman"/>
          <w:szCs w:val="20"/>
          <w:lang w:val="es-MX"/>
        </w:rPr>
        <w:t>a partir de</w:t>
      </w:r>
      <w:r w:rsidRPr="000D0C3C">
        <w:rPr>
          <w:rFonts w:cs="Times New Roman"/>
          <w:szCs w:val="20"/>
          <w:lang w:val="es-MX"/>
        </w:rPr>
        <w:t xml:space="preserve"> series desestacionalizadas de las variables seleccionadas </w:t>
      </w:r>
      <w:r w:rsidR="007A3766">
        <w:rPr>
          <w:rFonts w:cs="Times New Roman"/>
          <w:szCs w:val="20"/>
          <w:lang w:val="es-MX"/>
        </w:rPr>
        <w:t xml:space="preserve">y </w:t>
      </w:r>
      <w:r w:rsidRPr="000D0C3C">
        <w:rPr>
          <w:rFonts w:cs="Times New Roman"/>
          <w:szCs w:val="20"/>
          <w:lang w:val="es-MX"/>
        </w:rPr>
        <w:t>corregidas por observaciones atípicas</w:t>
      </w:r>
      <w:r w:rsidR="00226BE5" w:rsidRPr="00091E91">
        <w:rPr>
          <w:rFonts w:cs="Times New Roman"/>
          <w:szCs w:val="20"/>
          <w:lang w:val="es-MX"/>
        </w:rPr>
        <w:t>.</w:t>
      </w:r>
    </w:p>
    <w:p w14:paraId="37977A45" w14:textId="77777777"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El filtro Hodrick-Prescott se aplica dos veces: en la primera se calcula la tendencia de largo plazo para obtener el componente cíclico de cada variable al comparar la serie desestacionalizada respecto a su tendencia</w:t>
      </w:r>
      <w:r w:rsidR="00B04749">
        <w:rPr>
          <w:rFonts w:cs="Times New Roman"/>
          <w:szCs w:val="20"/>
          <w:lang w:val="es-MX"/>
        </w:rPr>
        <w:t>.</w:t>
      </w:r>
      <w:r w:rsidRPr="00F22863">
        <w:rPr>
          <w:rFonts w:cs="Times New Roman"/>
          <w:szCs w:val="20"/>
          <w:lang w:val="es-MX"/>
        </w:rPr>
        <w:t xml:space="preserve"> </w:t>
      </w:r>
      <w:r w:rsidR="00B04749">
        <w:rPr>
          <w:rFonts w:cs="Times New Roman"/>
          <w:szCs w:val="20"/>
          <w:lang w:val="es-MX"/>
        </w:rPr>
        <w:t>E</w:t>
      </w:r>
      <w:r w:rsidRPr="00F22863">
        <w:rPr>
          <w:rFonts w:cs="Times New Roman"/>
          <w:szCs w:val="20"/>
          <w:lang w:val="es-MX"/>
        </w:rPr>
        <w:t>n la segunda</w:t>
      </w:r>
      <w:r w:rsidR="00B04749">
        <w:rPr>
          <w:rFonts w:cs="Times New Roman"/>
          <w:szCs w:val="20"/>
          <w:lang w:val="es-MX"/>
        </w:rPr>
        <w:t>,</w:t>
      </w:r>
      <w:r w:rsidRPr="00F22863">
        <w:rPr>
          <w:rFonts w:cs="Times New Roman"/>
          <w:szCs w:val="20"/>
          <w:lang w:val="es-MX"/>
        </w:rPr>
        <w:t xml:space="preserve"> se elimina la variabilidad de corto plazo en el componente cíclico obtenido previamente</w:t>
      </w:r>
      <w:r w:rsidR="00226BE5" w:rsidRPr="00091E91">
        <w:rPr>
          <w:rFonts w:cs="Times New Roman"/>
          <w:szCs w:val="20"/>
          <w:lang w:val="es-MX"/>
        </w:rPr>
        <w:t>.</w:t>
      </w:r>
    </w:p>
    <w:p w14:paraId="493A87DA" w14:textId="284A3A56"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De este proceso resultan ciclos suavizados de las variables que después se estandarizan para igualar la volatilidad entre ellas, ya que algunas pueden mostrar más volatilidad que otras. Finalmente, se obtiene el indicador cíclico</w:t>
      </w:r>
      <w:r w:rsidRPr="00E73A96">
        <w:rPr>
          <w:rFonts w:cs="Times New Roman"/>
          <w:color w:val="FF0000"/>
          <w:szCs w:val="20"/>
          <w:lang w:val="es-MX"/>
        </w:rPr>
        <w:t xml:space="preserve"> </w:t>
      </w:r>
      <w:r w:rsidRPr="00F22863">
        <w:rPr>
          <w:rFonts w:cs="Times New Roman"/>
          <w:szCs w:val="20"/>
          <w:lang w:val="es-MX"/>
        </w:rPr>
        <w:t>mediante el promedio de los cambios mensuales de sus componentes (en términos de ciclos suavizados estandarizados)</w:t>
      </w:r>
      <w:r w:rsidR="00226BE5" w:rsidRPr="00091E91">
        <w:rPr>
          <w:rFonts w:cs="Times New Roman"/>
          <w:szCs w:val="20"/>
          <w:lang w:val="es-MX"/>
        </w:rPr>
        <w:t>.</w:t>
      </w:r>
    </w:p>
    <w:p w14:paraId="657A876A" w14:textId="4F11F687" w:rsidR="00226BE5" w:rsidRPr="00091E91" w:rsidRDefault="00231421" w:rsidP="00226BE5">
      <w:pPr>
        <w:tabs>
          <w:tab w:val="center" w:pos="3348"/>
        </w:tabs>
        <w:spacing w:before="160" w:after="160"/>
        <w:rPr>
          <w:rFonts w:cs="Times New Roman"/>
          <w:szCs w:val="20"/>
          <w:lang w:val="es-MX"/>
        </w:rPr>
      </w:pPr>
      <w:r w:rsidRPr="00231421">
        <w:rPr>
          <w:rFonts w:cs="Times New Roman"/>
          <w:szCs w:val="20"/>
          <w:lang w:val="es-MX"/>
        </w:rPr>
        <w:t>Para definir los componentes del Indicador Coincidente se seleccionó una serie de referencia: el I</w:t>
      </w:r>
      <w:r w:rsidR="00F124F9">
        <w:rPr>
          <w:rFonts w:cs="Times New Roman"/>
          <w:szCs w:val="20"/>
          <w:lang w:val="es-MX"/>
        </w:rPr>
        <w:t>GAE</w:t>
      </w:r>
      <w:r w:rsidRPr="00231421">
        <w:rPr>
          <w:rFonts w:cs="Times New Roman"/>
          <w:szCs w:val="20"/>
          <w:lang w:val="es-MX"/>
        </w:rPr>
        <w:t>. A partir de esta variable, que representa una medida aproximada del comportamiento cíclico de la economía agregada, se seleccionan otras cuyos picos o valles coincidan con los de la serie de</w:t>
      </w:r>
      <w:r>
        <w:rPr>
          <w:rFonts w:cs="Times New Roman"/>
          <w:szCs w:val="20"/>
          <w:lang w:val="es-MX"/>
        </w:rPr>
        <w:t xml:space="preserve"> </w:t>
      </w:r>
      <w:r w:rsidRPr="00231421">
        <w:rPr>
          <w:rFonts w:cs="Times New Roman"/>
          <w:szCs w:val="20"/>
          <w:lang w:val="es-MX"/>
        </w:rPr>
        <w:t xml:space="preserve">referencia. Estas variables o componentes deben tener relevancia económica, frecuencia mensual, ser oportunos y de longitud considerable para dar cuenta de la evolución de los ciclos económicos. </w:t>
      </w:r>
      <w:r w:rsidR="009C213A">
        <w:rPr>
          <w:rFonts w:cs="Times New Roman"/>
          <w:szCs w:val="20"/>
          <w:lang w:val="es-MX"/>
        </w:rPr>
        <w:t>L</w:t>
      </w:r>
      <w:r w:rsidRPr="00231421">
        <w:rPr>
          <w:rFonts w:cs="Times New Roman"/>
          <w:szCs w:val="20"/>
          <w:lang w:val="es-MX"/>
        </w:rPr>
        <w:t xml:space="preserve">a tarea de definir los componentes de un indicador compuesto involucra el análisis de una gran cantidad de series </w:t>
      </w:r>
      <w:r w:rsidR="00B055CA">
        <w:rPr>
          <w:rFonts w:cs="Times New Roman"/>
          <w:szCs w:val="20"/>
          <w:lang w:val="es-MX"/>
        </w:rPr>
        <w:t xml:space="preserve">que pertenecen </w:t>
      </w:r>
      <w:r w:rsidRPr="00231421">
        <w:rPr>
          <w:rFonts w:cs="Times New Roman"/>
          <w:szCs w:val="20"/>
          <w:lang w:val="es-MX"/>
        </w:rPr>
        <w:t>a los distintos sectores de la actividad económica</w:t>
      </w:r>
      <w:r w:rsidR="00226BE5" w:rsidRPr="00091E91">
        <w:rPr>
          <w:rFonts w:cs="Times New Roman"/>
          <w:szCs w:val="20"/>
          <w:lang w:val="es-MX"/>
        </w:rPr>
        <w:t>.</w:t>
      </w:r>
    </w:p>
    <w:p w14:paraId="35B9B695" w14:textId="77777777" w:rsidR="009726A0" w:rsidRDefault="009726A0" w:rsidP="00226BE5">
      <w:pPr>
        <w:tabs>
          <w:tab w:val="center" w:pos="3348"/>
        </w:tabs>
        <w:spacing w:before="160" w:after="160"/>
        <w:rPr>
          <w:rFonts w:cs="Times New Roman"/>
          <w:szCs w:val="20"/>
          <w:lang w:val="es-MX"/>
        </w:rPr>
      </w:pPr>
    </w:p>
    <w:p w14:paraId="28A9E9D1" w14:textId="413F5557" w:rsidR="00226BE5" w:rsidRPr="00091E91" w:rsidRDefault="00A1371E" w:rsidP="00226BE5">
      <w:pPr>
        <w:tabs>
          <w:tab w:val="center" w:pos="3348"/>
        </w:tabs>
        <w:spacing w:before="160" w:after="160"/>
        <w:rPr>
          <w:rFonts w:cs="Times New Roman"/>
          <w:szCs w:val="20"/>
          <w:lang w:val="es-MX"/>
        </w:rPr>
      </w:pPr>
      <w:r w:rsidRPr="00A1371E">
        <w:rPr>
          <w:rFonts w:cs="Times New Roman"/>
          <w:szCs w:val="20"/>
          <w:lang w:val="es-MX"/>
        </w:rPr>
        <w:t>Para el Indicador Adelantado y sus componentes se utiliza el Indicador Coincidente como serie de referencia y se seleccionan las variables que anticipan sus picos o valles</w:t>
      </w:r>
      <w:r w:rsidR="00226BE5" w:rsidRPr="00091E91">
        <w:rPr>
          <w:rFonts w:cs="Times New Roman"/>
          <w:szCs w:val="20"/>
          <w:lang w:val="es-MX"/>
        </w:rPr>
        <w:t>.</w:t>
      </w:r>
    </w:p>
    <w:p w14:paraId="197BB784" w14:textId="0AA428EB" w:rsidR="00226BE5" w:rsidRPr="00091E91" w:rsidRDefault="00242950" w:rsidP="00226BE5">
      <w:pPr>
        <w:spacing w:before="160" w:after="160"/>
        <w:rPr>
          <w:rFonts w:cs="Times New Roman"/>
          <w:szCs w:val="20"/>
          <w:lang w:val="es-MX"/>
        </w:rPr>
      </w:pPr>
      <w:r>
        <w:rPr>
          <w:rFonts w:cs="Times New Roman"/>
          <w:szCs w:val="20"/>
          <w:lang w:val="es-MX"/>
        </w:rPr>
        <w:t>E</w:t>
      </w:r>
      <w:r w:rsidR="00A1371E" w:rsidRPr="00A1371E">
        <w:rPr>
          <w:rFonts w:cs="Times New Roman"/>
          <w:szCs w:val="20"/>
          <w:lang w:val="es-MX"/>
        </w:rPr>
        <w:t>n la construcción de indicadores compuestos, los componentes que presentan un comportamiento cíclico contrario al de la actividad económica</w:t>
      </w:r>
      <w:r w:rsidR="00B055CA">
        <w:rPr>
          <w:rFonts w:cs="Times New Roman"/>
          <w:szCs w:val="20"/>
          <w:lang w:val="es-MX"/>
        </w:rPr>
        <w:t xml:space="preserve"> —como </w:t>
      </w:r>
      <w:r w:rsidR="00A1371E" w:rsidRPr="00A1371E">
        <w:rPr>
          <w:rFonts w:cs="Times New Roman"/>
          <w:szCs w:val="20"/>
          <w:lang w:val="es-MX"/>
        </w:rPr>
        <w:t>la Tasa de Desocupación Urbana, el Tipo de Cambio Real Bilateral México-EUA y la Tasa de Interés Interbancaria de Equilibrio</w:t>
      </w:r>
      <w:r w:rsidR="00B055CA">
        <w:rPr>
          <w:rFonts w:cs="Times New Roman"/>
          <w:szCs w:val="20"/>
          <w:lang w:val="es-MX"/>
        </w:rPr>
        <w:t xml:space="preserve">— se </w:t>
      </w:r>
      <w:r w:rsidR="00A1371E" w:rsidRPr="00A1371E">
        <w:rPr>
          <w:rFonts w:cs="Times New Roman"/>
          <w:szCs w:val="20"/>
          <w:lang w:val="es-MX"/>
        </w:rPr>
        <w:t>consideran de forma inversa al momento de incorporarlos al indicador compuesto</w:t>
      </w:r>
      <w:r w:rsidR="00226BE5" w:rsidRPr="00091E91">
        <w:rPr>
          <w:rFonts w:cs="Times New Roman"/>
          <w:szCs w:val="20"/>
          <w:lang w:val="es-MX"/>
        </w:rPr>
        <w:t>.</w:t>
      </w:r>
    </w:p>
    <w:p w14:paraId="3A3C0C75" w14:textId="77777777" w:rsidR="00226BE5" w:rsidRPr="00091E91" w:rsidRDefault="00775C08" w:rsidP="00226BE5">
      <w:pPr>
        <w:tabs>
          <w:tab w:val="center" w:pos="3348"/>
        </w:tabs>
        <w:spacing w:before="160" w:after="160"/>
        <w:rPr>
          <w:rFonts w:cs="Times New Roman"/>
          <w:szCs w:val="20"/>
          <w:lang w:val="es-MX"/>
        </w:rPr>
      </w:pPr>
      <w:r>
        <w:rPr>
          <w:rFonts w:cs="Times New Roman"/>
          <w:szCs w:val="20"/>
          <w:lang w:val="es-MX"/>
        </w:rPr>
        <w:t>C</w:t>
      </w:r>
      <w:r w:rsidRPr="00195362">
        <w:rPr>
          <w:rFonts w:cs="Times New Roman"/>
          <w:szCs w:val="20"/>
          <w:lang w:val="es-MX"/>
        </w:rPr>
        <w:t>onsid</w:t>
      </w:r>
      <w:r>
        <w:rPr>
          <w:rFonts w:cs="Times New Roman"/>
          <w:szCs w:val="20"/>
          <w:lang w:val="es-MX"/>
        </w:rPr>
        <w:t>é</w:t>
      </w:r>
      <w:r w:rsidRPr="00195362">
        <w:rPr>
          <w:rFonts w:cs="Times New Roman"/>
          <w:szCs w:val="20"/>
          <w:lang w:val="es-MX"/>
        </w:rPr>
        <w:t>r</w:t>
      </w:r>
      <w:r>
        <w:rPr>
          <w:rFonts w:cs="Times New Roman"/>
          <w:szCs w:val="20"/>
          <w:lang w:val="es-MX"/>
        </w:rPr>
        <w:t>e</w:t>
      </w:r>
      <w:r w:rsidRPr="00195362">
        <w:rPr>
          <w:rFonts w:cs="Times New Roman"/>
          <w:szCs w:val="20"/>
          <w:lang w:val="es-MX"/>
        </w:rPr>
        <w:t>se</w:t>
      </w:r>
      <w:r w:rsidR="00195362" w:rsidRPr="00195362">
        <w:rPr>
          <w:rFonts w:cs="Times New Roman"/>
          <w:szCs w:val="20"/>
          <w:lang w:val="es-MX"/>
        </w:rPr>
        <w:t xml:space="preserve"> que los indicadores compuestos están sujetos a cambios en la medida en que se actualice la información, debido a las revisiones en la información básica, al uso de series desestacionalizadas para su cálculo y a los filtros que se utilizan</w:t>
      </w:r>
      <w:r w:rsidR="00226BE5" w:rsidRPr="00091E91">
        <w:rPr>
          <w:rFonts w:cs="Times New Roman"/>
          <w:szCs w:val="20"/>
          <w:lang w:val="es-MX"/>
        </w:rPr>
        <w:t>.</w:t>
      </w:r>
    </w:p>
    <w:p w14:paraId="2CB6C59D" w14:textId="77777777" w:rsidR="00226BE5" w:rsidRPr="00091E91" w:rsidRDefault="009D1AD8" w:rsidP="00226BE5">
      <w:pPr>
        <w:spacing w:before="240" w:after="240"/>
        <w:rPr>
          <w:szCs w:val="20"/>
        </w:rPr>
      </w:pPr>
      <w:r w:rsidRPr="009D1AD8">
        <w:rPr>
          <w:szCs w:val="20"/>
        </w:rPr>
        <w:t>Además, al incorporar la información de un nuevo mes en el cálculo de los indicadores cíclicos</w:t>
      </w:r>
      <w:r w:rsidR="00DF399D">
        <w:rPr>
          <w:szCs w:val="20"/>
        </w:rPr>
        <w:t>,</w:t>
      </w:r>
      <w:r w:rsidRPr="009D1AD8">
        <w:rPr>
          <w:szCs w:val="20"/>
        </w:rPr>
        <w:t xml:space="preserve"> se pueden modificar los datos de los </w:t>
      </w:r>
      <w:r w:rsidR="000D37DC">
        <w:rPr>
          <w:szCs w:val="20"/>
        </w:rPr>
        <w:t>periodos anteriores</w:t>
      </w:r>
      <w:r w:rsidRPr="009D1AD8">
        <w:rPr>
          <w:szCs w:val="20"/>
        </w:rPr>
        <w:t>. Esto se debe a que</w:t>
      </w:r>
      <w:r w:rsidR="00DF399D">
        <w:rPr>
          <w:szCs w:val="20"/>
        </w:rPr>
        <w:t>,</w:t>
      </w:r>
      <w:r w:rsidRPr="009D1AD8">
        <w:rPr>
          <w:szCs w:val="20"/>
        </w:rPr>
        <w:t xml:space="preserve"> para obtener el resultado del indicador cíclico de un mes</w:t>
      </w:r>
      <w:r w:rsidR="00DF399D">
        <w:rPr>
          <w:szCs w:val="20"/>
        </w:rPr>
        <w:t>,</w:t>
      </w:r>
      <w:r w:rsidRPr="009D1AD8">
        <w:rPr>
          <w:szCs w:val="20"/>
        </w:rPr>
        <w:t xml:space="preserve"> influyen también los meses anteriores y posteriores al mes en cuestión</w:t>
      </w:r>
      <w:r w:rsidR="00226BE5" w:rsidRPr="00091E91">
        <w:rPr>
          <w:szCs w:val="20"/>
        </w:rPr>
        <w:t xml:space="preserve">. </w:t>
      </w:r>
    </w:p>
    <w:p w14:paraId="7AC7DB18" w14:textId="77777777" w:rsidR="00226BE5" w:rsidRPr="00091E91" w:rsidRDefault="009D1AD8" w:rsidP="00226BE5">
      <w:pPr>
        <w:spacing w:before="240" w:after="240"/>
        <w:rPr>
          <w:szCs w:val="20"/>
          <w:highlight w:val="green"/>
        </w:rPr>
      </w:pPr>
      <w:r w:rsidRPr="009D1AD8">
        <w:rPr>
          <w:szCs w:val="20"/>
        </w:rPr>
        <w:t xml:space="preserve">La magnitud de esa revisión depende de si la nueva información que se incorpora tiene un comportamiento similar al </w:t>
      </w:r>
      <w:r w:rsidR="00CA42E0">
        <w:rPr>
          <w:szCs w:val="20"/>
        </w:rPr>
        <w:t>de</w:t>
      </w:r>
      <w:r w:rsidRPr="009D1AD8">
        <w:rPr>
          <w:szCs w:val="20"/>
        </w:rPr>
        <w:t xml:space="preserve"> los datos anteriores o muy diferente. </w:t>
      </w:r>
      <w:r w:rsidR="00CA42E0">
        <w:rPr>
          <w:szCs w:val="20"/>
        </w:rPr>
        <w:t>S</w:t>
      </w:r>
      <w:r w:rsidRPr="009D1AD8">
        <w:rPr>
          <w:szCs w:val="20"/>
        </w:rPr>
        <w:t xml:space="preserve">i los datos anteriores registran un crecimiento y el nuevo dato tiene un crecimiento similar, las revisiones serán pequeñas, pero si el dato nuevo tiene crecimiento muy superior o </w:t>
      </w:r>
      <w:r w:rsidR="00CA42E0">
        <w:rPr>
          <w:szCs w:val="20"/>
        </w:rPr>
        <w:t>cae</w:t>
      </w:r>
      <w:r w:rsidRPr="009D1AD8">
        <w:rPr>
          <w:szCs w:val="20"/>
        </w:rPr>
        <w:t>, entonces las revisiones serán más significativas. Por el contrario, si los datos anteriores muestran disminución y el dato nuevo presenta crecimiento, la magnitud de</w:t>
      </w:r>
      <w:r w:rsidR="00CA42E0">
        <w:rPr>
          <w:szCs w:val="20"/>
        </w:rPr>
        <w:t>l segundo determinará</w:t>
      </w:r>
      <w:r w:rsidR="00631E8E">
        <w:rPr>
          <w:szCs w:val="20"/>
        </w:rPr>
        <w:t xml:space="preserve"> que se revisen o no</w:t>
      </w:r>
      <w:r w:rsidR="00631E8E" w:rsidRPr="009D1AD8">
        <w:rPr>
          <w:szCs w:val="20"/>
        </w:rPr>
        <w:t xml:space="preserve"> los </w:t>
      </w:r>
      <w:r w:rsidR="00631E8E">
        <w:rPr>
          <w:szCs w:val="20"/>
        </w:rPr>
        <w:t>primeros,</w:t>
      </w:r>
      <w:r w:rsidRPr="009D1AD8">
        <w:rPr>
          <w:szCs w:val="20"/>
        </w:rPr>
        <w:t xml:space="preserve"> pudiendo cambiar su trayectoria</w:t>
      </w:r>
      <w:r w:rsidR="00226BE5" w:rsidRPr="00091E91">
        <w:rPr>
          <w:szCs w:val="20"/>
        </w:rPr>
        <w:t>.</w:t>
      </w:r>
    </w:p>
    <w:p w14:paraId="602D175C" w14:textId="77777777" w:rsidR="00226BE5" w:rsidRPr="008A340F" w:rsidRDefault="00226BE5" w:rsidP="00226BE5">
      <w:pPr>
        <w:keepNext/>
        <w:spacing w:before="480" w:after="120"/>
        <w:ind w:right="902"/>
        <w:rPr>
          <w:rFonts w:cs="Times New Roman"/>
          <w:b/>
          <w:i/>
          <w:smallCaps/>
          <w:szCs w:val="20"/>
          <w:lang w:val="es-MX"/>
        </w:rPr>
      </w:pPr>
      <w:r w:rsidRPr="008A340F">
        <w:rPr>
          <w:rFonts w:cs="Times New Roman"/>
          <w:b/>
          <w:i/>
          <w:smallCaps/>
          <w:szCs w:val="20"/>
          <w:lang w:val="es-MX"/>
        </w:rPr>
        <w:t>Enfoque del ciclo clásico o de negocios</w:t>
      </w:r>
    </w:p>
    <w:p w14:paraId="3CE61723" w14:textId="305D9D06" w:rsidR="005F56DF" w:rsidRPr="00091E91" w:rsidRDefault="0094622D" w:rsidP="00226BE5">
      <w:pPr>
        <w:tabs>
          <w:tab w:val="center" w:pos="3348"/>
        </w:tabs>
        <w:spacing w:before="200" w:after="200"/>
        <w:rPr>
          <w:szCs w:val="20"/>
        </w:rPr>
      </w:pPr>
      <w:r w:rsidRPr="0094622D">
        <w:rPr>
          <w:szCs w:val="20"/>
        </w:rPr>
        <w:t>El Indicador Coincidente con el enfoque de negocios</w:t>
      </w:r>
      <w:r w:rsidR="00F0512A">
        <w:rPr>
          <w:szCs w:val="20"/>
        </w:rPr>
        <w:t>,</w:t>
      </w:r>
      <w:r w:rsidRPr="0094622D">
        <w:rPr>
          <w:szCs w:val="20"/>
        </w:rPr>
        <w:t xml:space="preserve"> o clásico</w:t>
      </w:r>
      <w:r w:rsidR="00F0512A">
        <w:rPr>
          <w:szCs w:val="20"/>
        </w:rPr>
        <w:t>,</w:t>
      </w:r>
      <w:r w:rsidRPr="0094622D">
        <w:rPr>
          <w:szCs w:val="20"/>
        </w:rPr>
        <w:t xml:space="preserve"> utiliza los mismos componentes que el indicador del ciclo de crecimiento</w:t>
      </w:r>
      <w:r w:rsidR="004C28BC">
        <w:rPr>
          <w:szCs w:val="20"/>
        </w:rPr>
        <w:t>.</w:t>
      </w:r>
      <w:r w:rsidRPr="0094622D">
        <w:rPr>
          <w:szCs w:val="20"/>
        </w:rPr>
        <w:t xml:space="preserve"> </w:t>
      </w:r>
      <w:r w:rsidR="004C28BC">
        <w:rPr>
          <w:szCs w:val="20"/>
        </w:rPr>
        <w:t>S</w:t>
      </w:r>
      <w:r w:rsidRPr="0094622D">
        <w:rPr>
          <w:szCs w:val="20"/>
        </w:rPr>
        <w:t xml:space="preserve">e obtiene agregando las variaciones estandarizadas de las series </w:t>
      </w:r>
      <w:r w:rsidR="004C28BC">
        <w:rPr>
          <w:szCs w:val="20"/>
        </w:rPr>
        <w:t>ajustadas por estacionalidad</w:t>
      </w:r>
      <w:r w:rsidRPr="0094622D">
        <w:rPr>
          <w:szCs w:val="20"/>
        </w:rPr>
        <w:t xml:space="preserve"> de dichos componentes. Este indicador se estandariza y se ajusta para que su tendencia y su amplitud sean comparables con las del </w:t>
      </w:r>
      <w:r w:rsidR="00F0512A">
        <w:rPr>
          <w:szCs w:val="20"/>
        </w:rPr>
        <w:t>IGAE</w:t>
      </w:r>
      <w:r w:rsidRPr="0094622D">
        <w:rPr>
          <w:szCs w:val="20"/>
        </w:rPr>
        <w:t>. Para eliminar la variabilidad de corto plazo se aplica un filtro Hodrick-Prescott</w:t>
      </w:r>
      <w:r w:rsidR="00226BE5" w:rsidRPr="00091E91">
        <w:rPr>
          <w:szCs w:val="20"/>
        </w:rPr>
        <w:t xml:space="preserve">. </w:t>
      </w:r>
    </w:p>
    <w:p w14:paraId="62127713" w14:textId="000505E4" w:rsidR="00C15B01" w:rsidRDefault="00C15B01" w:rsidP="00C15B01">
      <w:pPr>
        <w:tabs>
          <w:tab w:val="center" w:pos="3348"/>
        </w:tabs>
        <w:spacing w:before="240"/>
        <w:rPr>
          <w:rStyle w:val="Hipervnculo"/>
          <w:color w:val="auto"/>
        </w:rPr>
      </w:pPr>
      <w:r w:rsidRPr="00091E91">
        <w:t>Para</w:t>
      </w:r>
      <w:r>
        <w:t> más </w:t>
      </w:r>
      <w:r w:rsidRPr="00091E91">
        <w:t>información</w:t>
      </w:r>
      <w:r>
        <w:t>, consúltese </w:t>
      </w:r>
      <w:r w:rsidRPr="00091E91">
        <w:t>la</w:t>
      </w:r>
      <w:r>
        <w:t> </w:t>
      </w:r>
      <w:r w:rsidRPr="00091E91">
        <w:t>siguiente</w:t>
      </w:r>
      <w:r>
        <w:t> </w:t>
      </w:r>
      <w:r w:rsidRPr="00091E91">
        <w:t>liga:</w:t>
      </w:r>
      <w:r>
        <w:rPr>
          <w:rFonts w:ascii="Calibri" w:eastAsiaTheme="minorHAnsi" w:hAnsi="Calibri" w:cs="Times New Roman"/>
          <w:sz w:val="22"/>
          <w:szCs w:val="22"/>
          <w:lang w:val="es-MX" w:eastAsia="es-MX"/>
        </w:rPr>
        <w:t> </w:t>
      </w:r>
      <w:hyperlink r:id="rId47" w:history="1">
        <w:r w:rsidR="00721D03" w:rsidRPr="00721D03">
          <w:rPr>
            <w:rStyle w:val="Hipervnculo"/>
          </w:rPr>
          <w:t>https://www.inegi.org.mx/app/biblioteca/ficha.html?upc=702825073961</w:t>
        </w:r>
      </w:hyperlink>
      <w:r w:rsidR="00721D03">
        <w:rPr>
          <w:rStyle w:val="Hipervnculo"/>
          <w:color w:val="auto"/>
        </w:rPr>
        <w:t xml:space="preserve"> </w:t>
      </w:r>
    </w:p>
    <w:p w14:paraId="796EFA2D" w14:textId="2C2EB265" w:rsidR="00226BE5" w:rsidRPr="00091E91" w:rsidRDefault="00042638" w:rsidP="00226BE5">
      <w:pPr>
        <w:spacing w:before="200" w:after="200"/>
        <w:rPr>
          <w:rFonts w:cs="Times New Roman"/>
          <w:szCs w:val="20"/>
        </w:rPr>
      </w:pPr>
      <w:r w:rsidRPr="00042638">
        <w:rPr>
          <w:rFonts w:cs="Times New Roman"/>
          <w:szCs w:val="20"/>
        </w:rPr>
        <w:t>El Sistema de Indicadores Cíclicos se</w:t>
      </w:r>
      <w:r w:rsidR="006F46D2">
        <w:rPr>
          <w:rFonts w:cs="Times New Roman"/>
          <w:szCs w:val="20"/>
        </w:rPr>
        <w:t xml:space="preserve"> puede</w:t>
      </w:r>
      <w:r w:rsidRPr="00042638">
        <w:rPr>
          <w:rFonts w:cs="Times New Roman"/>
          <w:szCs w:val="20"/>
        </w:rPr>
        <w:t xml:space="preserve"> </w:t>
      </w:r>
      <w:r w:rsidR="006F46D2" w:rsidRPr="00042638">
        <w:rPr>
          <w:rFonts w:cs="Times New Roman"/>
          <w:szCs w:val="20"/>
        </w:rPr>
        <w:t>consulta</w:t>
      </w:r>
      <w:r w:rsidR="006F46D2">
        <w:rPr>
          <w:rFonts w:cs="Times New Roman"/>
          <w:szCs w:val="20"/>
        </w:rPr>
        <w:t>r</w:t>
      </w:r>
      <w:r w:rsidR="006F46D2" w:rsidRPr="00042638">
        <w:rPr>
          <w:rFonts w:cs="Times New Roman"/>
          <w:szCs w:val="20"/>
        </w:rPr>
        <w:t xml:space="preserve"> </w:t>
      </w:r>
      <w:r w:rsidRPr="00042638">
        <w:rPr>
          <w:rFonts w:cs="Times New Roman"/>
          <w:szCs w:val="20"/>
        </w:rPr>
        <w:t>en</w:t>
      </w:r>
      <w:r w:rsidR="006F46D2">
        <w:rPr>
          <w:rFonts w:cs="Times New Roman"/>
          <w:szCs w:val="20"/>
        </w:rPr>
        <w:t>:</w:t>
      </w:r>
      <w:r w:rsidRPr="00042638">
        <w:rPr>
          <w:rFonts w:cs="Times New Roman"/>
          <w:szCs w:val="20"/>
        </w:rPr>
        <w:t xml:space="preserve"> </w:t>
      </w:r>
      <w:r w:rsidR="00721D03" w:rsidRPr="00721D03">
        <w:rPr>
          <w:rFonts w:cs="Times New Roman"/>
          <w:color w:val="0000FF"/>
          <w:szCs w:val="20"/>
          <w:u w:val="single"/>
        </w:rPr>
        <w:t>https://</w:t>
      </w:r>
      <w:hyperlink r:id="rId48" w:history="1">
        <w:r w:rsidR="006F46D2" w:rsidRPr="00721D03">
          <w:rPr>
            <w:rStyle w:val="Hipervnculo"/>
            <w:rFonts w:cs="Times New Roman"/>
            <w:szCs w:val="20"/>
          </w:rPr>
          <w:t>www.inegi.org.mx</w:t>
        </w:r>
      </w:hyperlink>
      <w:r w:rsidR="00721D03" w:rsidRPr="00721D03">
        <w:rPr>
          <w:rStyle w:val="Hipervnculo"/>
          <w:rFonts w:cs="Times New Roman"/>
          <w:szCs w:val="20"/>
          <w:u w:val="none"/>
        </w:rPr>
        <w:t xml:space="preserve"> </w:t>
      </w:r>
      <w:r w:rsidRPr="00042638">
        <w:rPr>
          <w:rFonts w:cs="Times New Roman"/>
          <w:szCs w:val="20"/>
        </w:rPr>
        <w:t xml:space="preserve"> y en el Banco de Información Económica</w:t>
      </w:r>
      <w:r w:rsidR="00F0512A">
        <w:rPr>
          <w:rFonts w:cs="Times New Roman"/>
          <w:szCs w:val="20"/>
        </w:rPr>
        <w:t xml:space="preserve"> (BIE)</w:t>
      </w:r>
      <w:r w:rsidR="00226BE5" w:rsidRPr="00091E91">
        <w:rPr>
          <w:rFonts w:cs="Times New Roman"/>
          <w:szCs w:val="20"/>
        </w:rPr>
        <w:t>.</w:t>
      </w:r>
    </w:p>
    <w:p w14:paraId="31808E3A" w14:textId="77777777" w:rsidR="00226BE5" w:rsidRPr="00091E91" w:rsidRDefault="001F6CCA" w:rsidP="00226BE5">
      <w:pPr>
        <w:spacing w:before="200" w:after="200"/>
        <w:rPr>
          <w:rFonts w:cs="Times New Roman"/>
          <w:szCs w:val="20"/>
        </w:rPr>
      </w:pPr>
      <w:r>
        <w:rPr>
          <w:rFonts w:cs="Times New Roman"/>
          <w:szCs w:val="20"/>
        </w:rPr>
        <w:t>El INEGI genera l</w:t>
      </w:r>
      <w:r w:rsidRPr="00042638">
        <w:rPr>
          <w:rFonts w:cs="Times New Roman"/>
          <w:szCs w:val="20"/>
        </w:rPr>
        <w:t xml:space="preserve">a información </w:t>
      </w:r>
      <w:r w:rsidR="00042638" w:rsidRPr="00042638">
        <w:rPr>
          <w:rFonts w:cs="Times New Roman"/>
          <w:szCs w:val="20"/>
        </w:rPr>
        <w:t xml:space="preserve">contenida en esta nota </w:t>
      </w:r>
      <w:r>
        <w:rPr>
          <w:rFonts w:cs="Times New Roman"/>
          <w:szCs w:val="20"/>
        </w:rPr>
        <w:t>y la</w:t>
      </w:r>
      <w:r w:rsidR="00042638" w:rsidRPr="00042638">
        <w:rPr>
          <w:rFonts w:cs="Times New Roman"/>
          <w:szCs w:val="20"/>
        </w:rPr>
        <w:t xml:space="preserve"> da a conocer en la fecha </w:t>
      </w:r>
      <w:r>
        <w:rPr>
          <w:rFonts w:cs="Times New Roman"/>
          <w:szCs w:val="20"/>
        </w:rPr>
        <w:t xml:space="preserve">que </w:t>
      </w:r>
      <w:r w:rsidRPr="00042638">
        <w:rPr>
          <w:rFonts w:cs="Times New Roman"/>
          <w:szCs w:val="20"/>
        </w:rPr>
        <w:t>establec</w:t>
      </w:r>
      <w:r>
        <w:rPr>
          <w:rFonts w:cs="Times New Roman"/>
          <w:szCs w:val="20"/>
        </w:rPr>
        <w:t>e</w:t>
      </w:r>
      <w:r w:rsidRPr="00042638">
        <w:rPr>
          <w:rFonts w:cs="Times New Roman"/>
          <w:szCs w:val="20"/>
        </w:rPr>
        <w:t xml:space="preserve"> </w:t>
      </w:r>
      <w:r w:rsidR="00042638" w:rsidRPr="00042638">
        <w:rPr>
          <w:rFonts w:cs="Times New Roman"/>
          <w:szCs w:val="20"/>
        </w:rPr>
        <w:t>el Calendario de Difusión de Información Estadística y Geográfica y de Interés Nacional del INEGI</w:t>
      </w:r>
      <w:r w:rsidR="00226BE5" w:rsidRPr="00091E91">
        <w:rPr>
          <w:rFonts w:cs="Times New Roman"/>
          <w:szCs w:val="20"/>
        </w:rPr>
        <w:t>.</w:t>
      </w:r>
    </w:p>
    <w:sectPr w:rsidR="00226BE5" w:rsidRPr="00091E91" w:rsidSect="00B71E0E">
      <w:headerReference w:type="default" r:id="rId49"/>
      <w:footerReference w:type="default" r:id="rId50"/>
      <w:pgSz w:w="12242" w:h="15842" w:code="1"/>
      <w:pgMar w:top="1134" w:right="1418" w:bottom="1134" w:left="1418" w:header="576" w:footer="72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9FA83" w14:textId="77777777" w:rsidR="00E70A93" w:rsidRDefault="00E70A93">
      <w:r>
        <w:separator/>
      </w:r>
    </w:p>
  </w:endnote>
  <w:endnote w:type="continuationSeparator" w:id="0">
    <w:p w14:paraId="0962F5C4" w14:textId="77777777" w:rsidR="00E70A93" w:rsidRDefault="00E70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73247" w14:textId="77777777" w:rsidR="00B67999" w:rsidRPr="00975B1E" w:rsidRDefault="00B67999" w:rsidP="00B67999">
    <w:pPr>
      <w:pStyle w:val="Piedepgina"/>
      <w:jc w:val="center"/>
      <w:rPr>
        <w:b/>
        <w:bCs/>
        <w:color w:val="002060"/>
        <w:sz w:val="20"/>
        <w:szCs w:val="20"/>
      </w:rPr>
    </w:pPr>
    <w:r w:rsidRPr="00975B1E">
      <w:rPr>
        <w:b/>
        <w:bCs/>
        <w:color w:val="002060"/>
        <w:sz w:val="20"/>
        <w:szCs w:val="20"/>
      </w:rPr>
      <w:t>COMUNICACIÓN SOCIAL</w:t>
    </w:r>
  </w:p>
  <w:p w14:paraId="1B3097AD" w14:textId="77777777" w:rsidR="00B67999" w:rsidRPr="007B4B63" w:rsidRDefault="00B67999" w:rsidP="00B67999">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43965" w14:textId="77777777" w:rsidR="00B67999" w:rsidRDefault="00B67999"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52398" w14:textId="77777777" w:rsidR="00E70A93" w:rsidRDefault="00E70A93">
      <w:r>
        <w:separator/>
      </w:r>
    </w:p>
  </w:footnote>
  <w:footnote w:type="continuationSeparator" w:id="0">
    <w:p w14:paraId="77C81597" w14:textId="77777777" w:rsidR="00E70A93" w:rsidRDefault="00E70A93">
      <w:r>
        <w:continuationSeparator/>
      </w:r>
    </w:p>
  </w:footnote>
  <w:footnote w:id="1">
    <w:p w14:paraId="1E9386E8" w14:textId="77777777" w:rsidR="00B67999" w:rsidRPr="008A340F" w:rsidRDefault="00B67999" w:rsidP="00B67999">
      <w:pPr>
        <w:pStyle w:val="Textonotapie"/>
        <w:ind w:left="170" w:right="49" w:hanging="170"/>
        <w:rPr>
          <w:sz w:val="16"/>
          <w:szCs w:val="18"/>
        </w:rPr>
      </w:pPr>
      <w:r w:rsidRPr="00091E91">
        <w:rPr>
          <w:rStyle w:val="Refdenotaalpie"/>
          <w:sz w:val="18"/>
          <w:szCs w:val="18"/>
        </w:rPr>
        <w:footnoteRef/>
      </w:r>
      <w:r>
        <w:rPr>
          <w:sz w:val="18"/>
          <w:szCs w:val="18"/>
        </w:rPr>
        <w:tab/>
      </w:r>
      <w:r w:rsidRPr="008A340F">
        <w:rPr>
          <w:sz w:val="16"/>
          <w:szCs w:val="18"/>
        </w:rPr>
        <w:t xml:space="preserve">Los Indicadores Coincidente y Adelantado </w:t>
      </w:r>
      <w:r>
        <w:rPr>
          <w:sz w:val="16"/>
          <w:szCs w:val="18"/>
        </w:rPr>
        <w:t>se constituyen</w:t>
      </w:r>
      <w:r w:rsidRPr="008A340F">
        <w:rPr>
          <w:sz w:val="16"/>
          <w:szCs w:val="18"/>
        </w:rPr>
        <w:t xml:space="preserve"> por los componentes cíclicos de sus variables</w:t>
      </w:r>
      <w:r>
        <w:rPr>
          <w:sz w:val="16"/>
          <w:szCs w:val="18"/>
        </w:rPr>
        <w:t xml:space="preserve"> y se referencian </w:t>
      </w:r>
      <w:r w:rsidRPr="008A340F">
        <w:rPr>
          <w:sz w:val="16"/>
          <w:szCs w:val="18"/>
        </w:rPr>
        <w:t>a sus respectivas tendencias de largo plazo, lo que se conoce como ciclo de crecimiento. Con el objetivo de contribuir al análisis de los ciclos económicos, el INEGI pone a disposición de</w:t>
      </w:r>
      <w:r>
        <w:rPr>
          <w:sz w:val="16"/>
          <w:szCs w:val="18"/>
        </w:rPr>
        <w:t xml:space="preserve"> las y</w:t>
      </w:r>
      <w:r w:rsidRPr="008A340F">
        <w:rPr>
          <w:sz w:val="16"/>
          <w:szCs w:val="18"/>
        </w:rPr>
        <w:t xml:space="preserve"> los usuarios, de manera gráfica, los Indicadores Cíclicos bajo el enfoque del ciclo de negocios o clásico (ver gráficas </w:t>
      </w:r>
      <w:r>
        <w:rPr>
          <w:sz w:val="16"/>
          <w:szCs w:val="18"/>
        </w:rPr>
        <w:t>8</w:t>
      </w:r>
      <w:r w:rsidRPr="008A340F">
        <w:rPr>
          <w:sz w:val="16"/>
          <w:szCs w:val="18"/>
        </w:rPr>
        <w:t xml:space="preserve"> y </w:t>
      </w:r>
      <w:r>
        <w:rPr>
          <w:sz w:val="16"/>
          <w:szCs w:val="18"/>
        </w:rPr>
        <w:t>9 de la Nota Técnica</w:t>
      </w:r>
      <w:r w:rsidRPr="008A340F">
        <w:rPr>
          <w:sz w:val="16"/>
          <w:szCs w:val="18"/>
        </w:rPr>
        <w:t>).</w:t>
      </w:r>
    </w:p>
    <w:p w14:paraId="1CAB2C94" w14:textId="77777777" w:rsidR="00B67999" w:rsidRDefault="00B67999" w:rsidP="00B67999">
      <w:pPr>
        <w:pStyle w:val="Textonotapie"/>
        <w:ind w:left="170" w:right="49" w:hanging="170"/>
        <w:rPr>
          <w:sz w:val="16"/>
          <w:szCs w:val="18"/>
        </w:rPr>
      </w:pPr>
      <w:r w:rsidRPr="00091E91">
        <w:rPr>
          <w:rStyle w:val="Refdenotaalpie"/>
          <w:sz w:val="18"/>
          <w:szCs w:val="18"/>
        </w:rPr>
        <w:t>2</w:t>
      </w:r>
      <w:r>
        <w:tab/>
      </w:r>
      <w:r>
        <w:rPr>
          <w:sz w:val="16"/>
          <w:szCs w:val="18"/>
        </w:rPr>
        <w:t>E</w:t>
      </w:r>
      <w:r w:rsidRPr="008A340F">
        <w:rPr>
          <w:sz w:val="16"/>
          <w:szCs w:val="18"/>
        </w:rPr>
        <w:t xml:space="preserve">l Indicador Coincidente refleja el impacto significativo causado por la pandemia de la COVID-19. Sin embargo, la magnitud de su caída o de su recuperación no debe considerarse como una medida de la contracción o recuperación de la actividad económica, sino como una indicación del grado de certeza sobre el rumbo que </w:t>
      </w:r>
      <w:r w:rsidRPr="00EC4652">
        <w:rPr>
          <w:sz w:val="16"/>
          <w:szCs w:val="18"/>
        </w:rPr>
        <w:t>está presentando.</w:t>
      </w:r>
    </w:p>
    <w:p w14:paraId="6DD9E961" w14:textId="77777777" w:rsidR="00B67999" w:rsidRPr="008A340F" w:rsidRDefault="00B67999" w:rsidP="00B67999">
      <w:pPr>
        <w:pStyle w:val="Textonotapie"/>
        <w:ind w:left="170" w:hanging="170"/>
        <w:rPr>
          <w:sz w:val="16"/>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B103E" w14:textId="10CA4346" w:rsidR="00B67999" w:rsidRPr="00306ECD" w:rsidRDefault="00B67999" w:rsidP="00B67999">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1612AA5C" wp14:editId="651E5693">
          <wp:simplePos x="0" y="0"/>
          <wp:positionH relativeFrom="margin">
            <wp:posOffset>7364</wp:posOffset>
          </wp:positionH>
          <wp:positionV relativeFrom="margin">
            <wp:posOffset>-1092200</wp:posOffset>
          </wp:positionV>
          <wp:extent cx="828000" cy="828000"/>
          <wp:effectExtent l="0" t="0" r="0" b="0"/>
          <wp:wrapSquare wrapText="bothSides"/>
          <wp:docPr id="39" name="Imagen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9B6858">
      <w:rPr>
        <w:b/>
        <w:color w:val="002060"/>
      </w:rPr>
      <w:t>421</w:t>
    </w:r>
    <w:r w:rsidRPr="00306ECD">
      <w:rPr>
        <w:b/>
        <w:color w:val="002060"/>
      </w:rPr>
      <w:t>/2</w:t>
    </w:r>
    <w:r>
      <w:rPr>
        <w:b/>
        <w:color w:val="002060"/>
      </w:rPr>
      <w:t>2</w:t>
    </w:r>
  </w:p>
  <w:p w14:paraId="7E0B0AD6" w14:textId="77777777" w:rsidR="00B67999" w:rsidRPr="00306ECD" w:rsidRDefault="00B67999" w:rsidP="00B67999">
    <w:pPr>
      <w:pStyle w:val="Encabezado"/>
      <w:ind w:left="-567" w:right="49"/>
      <w:jc w:val="right"/>
      <w:rPr>
        <w:b/>
        <w:color w:val="002060"/>
        <w:lang w:val="pt-BR"/>
      </w:rPr>
    </w:pPr>
    <w:r>
      <w:rPr>
        <w:b/>
        <w:color w:val="002060"/>
        <w:lang w:val="pt-BR"/>
      </w:rPr>
      <w:t>2</w:t>
    </w:r>
    <w:r w:rsidRPr="00306ECD">
      <w:rPr>
        <w:b/>
        <w:color w:val="002060"/>
        <w:lang w:val="pt-BR"/>
      </w:rPr>
      <w:t xml:space="preserve"> DE </w:t>
    </w:r>
    <w:r>
      <w:rPr>
        <w:b/>
        <w:color w:val="002060"/>
        <w:lang w:val="pt-BR"/>
      </w:rPr>
      <w:t xml:space="preserve">AGOSTO </w:t>
    </w:r>
    <w:r w:rsidRPr="00306ECD">
      <w:rPr>
        <w:b/>
        <w:color w:val="002060"/>
        <w:lang w:val="pt-BR"/>
      </w:rPr>
      <w:t>DE 202</w:t>
    </w:r>
    <w:r>
      <w:rPr>
        <w:b/>
        <w:color w:val="002060"/>
        <w:lang w:val="pt-BR"/>
      </w:rPr>
      <w:t>2</w:t>
    </w:r>
  </w:p>
  <w:p w14:paraId="08ABBEAA" w14:textId="429F5285" w:rsidR="00B67999" w:rsidRPr="00306ECD" w:rsidRDefault="00B67999" w:rsidP="00B67999">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w:t>
    </w:r>
    <w:r w:rsidR="00AC7AEF">
      <w:rPr>
        <w:b/>
        <w:color w:val="002060"/>
      </w:rPr>
      <w:t>7</w:t>
    </w:r>
  </w:p>
  <w:p w14:paraId="3FBE2A3E" w14:textId="77777777" w:rsidR="00B67999" w:rsidRDefault="00B67999" w:rsidP="00B67999">
    <w:pPr>
      <w:pStyle w:val="Encabezado"/>
      <w:ind w:right="49"/>
      <w:jc w:val="center"/>
    </w:pPr>
  </w:p>
  <w:p w14:paraId="7D6765FC" w14:textId="77777777" w:rsidR="00B67999" w:rsidRDefault="00B67999"/>
  <w:p w14:paraId="02C0701C" w14:textId="77777777" w:rsidR="00B67999" w:rsidRDefault="00B6799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3CBC9" w14:textId="77777777" w:rsidR="003A7D83" w:rsidRDefault="003A7D83" w:rsidP="00B67999">
    <w:pPr>
      <w:pStyle w:val="Encabezado"/>
      <w:jc w:val="center"/>
    </w:pPr>
  </w:p>
  <w:p w14:paraId="59BC49E1" w14:textId="77777777" w:rsidR="003A7D83" w:rsidRDefault="003A7D83" w:rsidP="00B67999">
    <w:pPr>
      <w:pStyle w:val="Encabezado"/>
      <w:jc w:val="center"/>
    </w:pPr>
  </w:p>
  <w:p w14:paraId="538FEEF4" w14:textId="77777777" w:rsidR="003A7D83" w:rsidRDefault="003A7D83" w:rsidP="00B67999">
    <w:pPr>
      <w:pStyle w:val="Encabezado"/>
      <w:jc w:val="center"/>
    </w:pPr>
  </w:p>
  <w:p w14:paraId="42476333" w14:textId="77777777" w:rsidR="003A7D83" w:rsidRDefault="003A7D83" w:rsidP="00B67999">
    <w:pPr>
      <w:pStyle w:val="Encabezado"/>
      <w:jc w:val="center"/>
    </w:pPr>
  </w:p>
  <w:p w14:paraId="6A2FC8BF" w14:textId="53CEDED5" w:rsidR="00B67999" w:rsidRDefault="003A7D83" w:rsidP="00B67999">
    <w:pPr>
      <w:pStyle w:val="Encabezado"/>
      <w:jc w:val="center"/>
    </w:pPr>
    <w:r>
      <w:rPr>
        <w:noProof/>
        <w:lang w:eastAsia="es-MX"/>
      </w:rPr>
      <w:drawing>
        <wp:anchor distT="0" distB="0" distL="114300" distR="114300" simplePos="0" relativeHeight="251663360" behindDoc="0" locked="0" layoutInCell="1" allowOverlap="1" wp14:anchorId="66B27490" wp14:editId="672EAC74">
          <wp:simplePos x="0" y="0"/>
          <wp:positionH relativeFrom="margin">
            <wp:posOffset>2576195</wp:posOffset>
          </wp:positionH>
          <wp:positionV relativeFrom="margin">
            <wp:posOffset>-831215</wp:posOffset>
          </wp:positionV>
          <wp:extent cx="828000" cy="828000"/>
          <wp:effectExtent l="0" t="0" r="0" b="0"/>
          <wp:wrapSquare wrapText="bothSides"/>
          <wp:docPr id="16" name="Imagen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6A675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18" w15:restartNumberingAfterBreak="0">
    <w:nsid w:val="7C4A020E"/>
    <w:multiLevelType w:val="singleLevel"/>
    <w:tmpl w:val="FFFFFFFF"/>
    <w:lvl w:ilvl="0">
      <w:numFmt w:val="decimal"/>
      <w:lvlText w:val="*"/>
      <w:lvlJc w:val="left"/>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240940508">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446465776">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569877399">
    <w:abstractNumId w:val="3"/>
  </w:num>
  <w:num w:numId="4" w16cid:durableId="2059280443">
    <w:abstractNumId w:val="6"/>
  </w:num>
  <w:num w:numId="5" w16cid:durableId="1434008699">
    <w:abstractNumId w:val="8"/>
  </w:num>
  <w:num w:numId="6" w16cid:durableId="1044938469">
    <w:abstractNumId w:val="2"/>
  </w:num>
  <w:num w:numId="7" w16cid:durableId="856433426">
    <w:abstractNumId w:val="4"/>
  </w:num>
  <w:num w:numId="8" w16cid:durableId="957026352">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86594324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536236653">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2116828960">
    <w:abstractNumId w:val="16"/>
  </w:num>
  <w:num w:numId="12" w16cid:durableId="340668189">
    <w:abstractNumId w:val="19"/>
  </w:num>
  <w:num w:numId="13" w16cid:durableId="836306409">
    <w:abstractNumId w:val="20"/>
  </w:num>
  <w:num w:numId="14" w16cid:durableId="181208713">
    <w:abstractNumId w:val="11"/>
  </w:num>
  <w:num w:numId="15" w16cid:durableId="1781486236">
    <w:abstractNumId w:val="9"/>
  </w:num>
  <w:num w:numId="16" w16cid:durableId="1706830511">
    <w:abstractNumId w:val="15"/>
  </w:num>
  <w:num w:numId="17" w16cid:durableId="766852862">
    <w:abstractNumId w:val="10"/>
  </w:num>
  <w:num w:numId="18" w16cid:durableId="1863981784">
    <w:abstractNumId w:val="13"/>
  </w:num>
  <w:num w:numId="19" w16cid:durableId="260452955">
    <w:abstractNumId w:val="5"/>
  </w:num>
  <w:num w:numId="20" w16cid:durableId="1348020795">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16cid:durableId="1061562768">
    <w:abstractNumId w:val="17"/>
  </w:num>
  <w:num w:numId="22" w16cid:durableId="663899709">
    <w:abstractNumId w:val="1"/>
  </w:num>
  <w:num w:numId="23" w16cid:durableId="162815100">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16cid:durableId="933513">
    <w:abstractNumId w:val="7"/>
  </w:num>
  <w:num w:numId="25" w16cid:durableId="595212902">
    <w:abstractNumId w:val="12"/>
  </w:num>
  <w:num w:numId="26" w16cid:durableId="1567063551">
    <w:abstractNumId w:val="18"/>
  </w:num>
  <w:num w:numId="27" w16cid:durableId="83063480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43F"/>
    <w:rsid w:val="000004E5"/>
    <w:rsid w:val="0000098E"/>
    <w:rsid w:val="00000BEA"/>
    <w:rsid w:val="0000180F"/>
    <w:rsid w:val="00002466"/>
    <w:rsid w:val="00002665"/>
    <w:rsid w:val="000027BD"/>
    <w:rsid w:val="00002B26"/>
    <w:rsid w:val="00003666"/>
    <w:rsid w:val="0000384D"/>
    <w:rsid w:val="00003A40"/>
    <w:rsid w:val="00003C25"/>
    <w:rsid w:val="00003C68"/>
    <w:rsid w:val="00004203"/>
    <w:rsid w:val="00004291"/>
    <w:rsid w:val="0000458A"/>
    <w:rsid w:val="00004929"/>
    <w:rsid w:val="00004CE1"/>
    <w:rsid w:val="000050C6"/>
    <w:rsid w:val="000057CE"/>
    <w:rsid w:val="00005940"/>
    <w:rsid w:val="00005B9D"/>
    <w:rsid w:val="00006B5A"/>
    <w:rsid w:val="00006B7B"/>
    <w:rsid w:val="000078B1"/>
    <w:rsid w:val="00007A1A"/>
    <w:rsid w:val="00010A59"/>
    <w:rsid w:val="000112A7"/>
    <w:rsid w:val="00011463"/>
    <w:rsid w:val="0001151F"/>
    <w:rsid w:val="00011737"/>
    <w:rsid w:val="000117A9"/>
    <w:rsid w:val="00011840"/>
    <w:rsid w:val="00011AC0"/>
    <w:rsid w:val="00011BD3"/>
    <w:rsid w:val="00012278"/>
    <w:rsid w:val="0001248B"/>
    <w:rsid w:val="00012623"/>
    <w:rsid w:val="000129DA"/>
    <w:rsid w:val="00012A27"/>
    <w:rsid w:val="00012D75"/>
    <w:rsid w:val="00012DD8"/>
    <w:rsid w:val="00012E16"/>
    <w:rsid w:val="0001302A"/>
    <w:rsid w:val="000132A4"/>
    <w:rsid w:val="00013319"/>
    <w:rsid w:val="000133BD"/>
    <w:rsid w:val="00013E55"/>
    <w:rsid w:val="00013F4E"/>
    <w:rsid w:val="00014340"/>
    <w:rsid w:val="0001447E"/>
    <w:rsid w:val="000144D6"/>
    <w:rsid w:val="000144ED"/>
    <w:rsid w:val="00014FBD"/>
    <w:rsid w:val="00015302"/>
    <w:rsid w:val="00015B80"/>
    <w:rsid w:val="0001636B"/>
    <w:rsid w:val="00016590"/>
    <w:rsid w:val="00016B4E"/>
    <w:rsid w:val="00016D3A"/>
    <w:rsid w:val="0001718D"/>
    <w:rsid w:val="000176AC"/>
    <w:rsid w:val="00020037"/>
    <w:rsid w:val="00020905"/>
    <w:rsid w:val="00021178"/>
    <w:rsid w:val="000211B5"/>
    <w:rsid w:val="000213F5"/>
    <w:rsid w:val="00021432"/>
    <w:rsid w:val="00021492"/>
    <w:rsid w:val="000216A3"/>
    <w:rsid w:val="00021A9E"/>
    <w:rsid w:val="00021BB2"/>
    <w:rsid w:val="000226B4"/>
    <w:rsid w:val="000228C4"/>
    <w:rsid w:val="00022CA3"/>
    <w:rsid w:val="00022DF0"/>
    <w:rsid w:val="00023473"/>
    <w:rsid w:val="00024037"/>
    <w:rsid w:val="0002404E"/>
    <w:rsid w:val="000246CD"/>
    <w:rsid w:val="0002488E"/>
    <w:rsid w:val="00024B81"/>
    <w:rsid w:val="00025651"/>
    <w:rsid w:val="00025E3D"/>
    <w:rsid w:val="000260EE"/>
    <w:rsid w:val="00026B3C"/>
    <w:rsid w:val="00026B52"/>
    <w:rsid w:val="0002720E"/>
    <w:rsid w:val="0002790D"/>
    <w:rsid w:val="00027B79"/>
    <w:rsid w:val="00030288"/>
    <w:rsid w:val="00030480"/>
    <w:rsid w:val="000305BE"/>
    <w:rsid w:val="0003065F"/>
    <w:rsid w:val="00030D10"/>
    <w:rsid w:val="00031231"/>
    <w:rsid w:val="000314D3"/>
    <w:rsid w:val="00031BCF"/>
    <w:rsid w:val="00031D11"/>
    <w:rsid w:val="00031FAF"/>
    <w:rsid w:val="000323E2"/>
    <w:rsid w:val="00032629"/>
    <w:rsid w:val="00032B16"/>
    <w:rsid w:val="00032C87"/>
    <w:rsid w:val="00032F1B"/>
    <w:rsid w:val="00033603"/>
    <w:rsid w:val="00033A14"/>
    <w:rsid w:val="00034237"/>
    <w:rsid w:val="0003447A"/>
    <w:rsid w:val="00034990"/>
    <w:rsid w:val="00034BC3"/>
    <w:rsid w:val="00034D80"/>
    <w:rsid w:val="000353CA"/>
    <w:rsid w:val="000353F3"/>
    <w:rsid w:val="000355EE"/>
    <w:rsid w:val="00035600"/>
    <w:rsid w:val="00035B2D"/>
    <w:rsid w:val="00035DA7"/>
    <w:rsid w:val="00035F08"/>
    <w:rsid w:val="00035F85"/>
    <w:rsid w:val="00036538"/>
    <w:rsid w:val="00036D72"/>
    <w:rsid w:val="00036F25"/>
    <w:rsid w:val="00037089"/>
    <w:rsid w:val="00037177"/>
    <w:rsid w:val="00037753"/>
    <w:rsid w:val="00037CC4"/>
    <w:rsid w:val="00037D12"/>
    <w:rsid w:val="0004066E"/>
    <w:rsid w:val="000407B4"/>
    <w:rsid w:val="00040A18"/>
    <w:rsid w:val="00040C70"/>
    <w:rsid w:val="00040F75"/>
    <w:rsid w:val="00041897"/>
    <w:rsid w:val="00041CCA"/>
    <w:rsid w:val="00041FF7"/>
    <w:rsid w:val="0004225C"/>
    <w:rsid w:val="00042594"/>
    <w:rsid w:val="00042638"/>
    <w:rsid w:val="00042824"/>
    <w:rsid w:val="00043040"/>
    <w:rsid w:val="00043091"/>
    <w:rsid w:val="000430F3"/>
    <w:rsid w:val="0004348A"/>
    <w:rsid w:val="00043535"/>
    <w:rsid w:val="00043743"/>
    <w:rsid w:val="000437E1"/>
    <w:rsid w:val="0004388A"/>
    <w:rsid w:val="00043B32"/>
    <w:rsid w:val="00043E2B"/>
    <w:rsid w:val="00044296"/>
    <w:rsid w:val="00044699"/>
    <w:rsid w:val="00044700"/>
    <w:rsid w:val="000447E8"/>
    <w:rsid w:val="00044C5E"/>
    <w:rsid w:val="00044F76"/>
    <w:rsid w:val="0004593B"/>
    <w:rsid w:val="0004596A"/>
    <w:rsid w:val="00045AF1"/>
    <w:rsid w:val="00045D40"/>
    <w:rsid w:val="00045E9B"/>
    <w:rsid w:val="00045EF5"/>
    <w:rsid w:val="00046139"/>
    <w:rsid w:val="000462D0"/>
    <w:rsid w:val="000465BF"/>
    <w:rsid w:val="00046822"/>
    <w:rsid w:val="0004697B"/>
    <w:rsid w:val="00046AB6"/>
    <w:rsid w:val="00046B06"/>
    <w:rsid w:val="00046B9B"/>
    <w:rsid w:val="00046D06"/>
    <w:rsid w:val="00046D96"/>
    <w:rsid w:val="00046F38"/>
    <w:rsid w:val="000470AE"/>
    <w:rsid w:val="000471CD"/>
    <w:rsid w:val="00047233"/>
    <w:rsid w:val="0004735D"/>
    <w:rsid w:val="0004777C"/>
    <w:rsid w:val="00047F11"/>
    <w:rsid w:val="000501E0"/>
    <w:rsid w:val="00050221"/>
    <w:rsid w:val="00050934"/>
    <w:rsid w:val="00050FB5"/>
    <w:rsid w:val="00051729"/>
    <w:rsid w:val="00051C72"/>
    <w:rsid w:val="00051D1C"/>
    <w:rsid w:val="00051D9E"/>
    <w:rsid w:val="0005269E"/>
    <w:rsid w:val="000527C3"/>
    <w:rsid w:val="00052F04"/>
    <w:rsid w:val="00052F1E"/>
    <w:rsid w:val="000536D2"/>
    <w:rsid w:val="0005387E"/>
    <w:rsid w:val="00053B2C"/>
    <w:rsid w:val="00053BEE"/>
    <w:rsid w:val="00053EB7"/>
    <w:rsid w:val="00054343"/>
    <w:rsid w:val="00054A27"/>
    <w:rsid w:val="00054A4F"/>
    <w:rsid w:val="00054AF2"/>
    <w:rsid w:val="00054B9C"/>
    <w:rsid w:val="00054C60"/>
    <w:rsid w:val="00054F99"/>
    <w:rsid w:val="00055047"/>
    <w:rsid w:val="000556E2"/>
    <w:rsid w:val="00055B54"/>
    <w:rsid w:val="000563D6"/>
    <w:rsid w:val="00056870"/>
    <w:rsid w:val="00056CC6"/>
    <w:rsid w:val="00056F51"/>
    <w:rsid w:val="000570AD"/>
    <w:rsid w:val="000571DD"/>
    <w:rsid w:val="00057361"/>
    <w:rsid w:val="000573F5"/>
    <w:rsid w:val="00057577"/>
    <w:rsid w:val="000576A7"/>
    <w:rsid w:val="0005780D"/>
    <w:rsid w:val="00057DFE"/>
    <w:rsid w:val="00057E19"/>
    <w:rsid w:val="00057F37"/>
    <w:rsid w:val="000602B0"/>
    <w:rsid w:val="0006056C"/>
    <w:rsid w:val="00060F0F"/>
    <w:rsid w:val="0006157C"/>
    <w:rsid w:val="00061A8D"/>
    <w:rsid w:val="00061ACF"/>
    <w:rsid w:val="00061D4D"/>
    <w:rsid w:val="00061FA5"/>
    <w:rsid w:val="00062023"/>
    <w:rsid w:val="00062109"/>
    <w:rsid w:val="0006228A"/>
    <w:rsid w:val="000622AB"/>
    <w:rsid w:val="000623E2"/>
    <w:rsid w:val="00062455"/>
    <w:rsid w:val="00062976"/>
    <w:rsid w:val="000634A5"/>
    <w:rsid w:val="00063614"/>
    <w:rsid w:val="00063838"/>
    <w:rsid w:val="000638D5"/>
    <w:rsid w:val="000639A1"/>
    <w:rsid w:val="00063C80"/>
    <w:rsid w:val="00063E42"/>
    <w:rsid w:val="00063EF6"/>
    <w:rsid w:val="00063FAA"/>
    <w:rsid w:val="0006415C"/>
    <w:rsid w:val="0006433F"/>
    <w:rsid w:val="000646BA"/>
    <w:rsid w:val="00064BBC"/>
    <w:rsid w:val="00064E75"/>
    <w:rsid w:val="00064E9D"/>
    <w:rsid w:val="00064F81"/>
    <w:rsid w:val="00064FDB"/>
    <w:rsid w:val="00065106"/>
    <w:rsid w:val="000651F1"/>
    <w:rsid w:val="00065277"/>
    <w:rsid w:val="00065708"/>
    <w:rsid w:val="00065828"/>
    <w:rsid w:val="00065A07"/>
    <w:rsid w:val="00065BC1"/>
    <w:rsid w:val="00065BCD"/>
    <w:rsid w:val="00066638"/>
    <w:rsid w:val="00066A08"/>
    <w:rsid w:val="00066D4C"/>
    <w:rsid w:val="00066DA0"/>
    <w:rsid w:val="00066EA7"/>
    <w:rsid w:val="00066EC5"/>
    <w:rsid w:val="000672ED"/>
    <w:rsid w:val="00067AE6"/>
    <w:rsid w:val="00067BCA"/>
    <w:rsid w:val="00067DC8"/>
    <w:rsid w:val="0007009E"/>
    <w:rsid w:val="0007012A"/>
    <w:rsid w:val="0007017F"/>
    <w:rsid w:val="00070180"/>
    <w:rsid w:val="00070431"/>
    <w:rsid w:val="000707FF"/>
    <w:rsid w:val="00070864"/>
    <w:rsid w:val="00070D02"/>
    <w:rsid w:val="0007145A"/>
    <w:rsid w:val="00071F33"/>
    <w:rsid w:val="000723B7"/>
    <w:rsid w:val="000724D4"/>
    <w:rsid w:val="000725AC"/>
    <w:rsid w:val="00072759"/>
    <w:rsid w:val="00072B18"/>
    <w:rsid w:val="00072BCC"/>
    <w:rsid w:val="000730F3"/>
    <w:rsid w:val="00073491"/>
    <w:rsid w:val="000739D2"/>
    <w:rsid w:val="00073A1A"/>
    <w:rsid w:val="00073EF4"/>
    <w:rsid w:val="0007440D"/>
    <w:rsid w:val="00074645"/>
    <w:rsid w:val="00074D24"/>
    <w:rsid w:val="000750DA"/>
    <w:rsid w:val="000753EC"/>
    <w:rsid w:val="0007567F"/>
    <w:rsid w:val="00075B3A"/>
    <w:rsid w:val="00075DEC"/>
    <w:rsid w:val="00076234"/>
    <w:rsid w:val="00076275"/>
    <w:rsid w:val="000762EC"/>
    <w:rsid w:val="000767F7"/>
    <w:rsid w:val="00076ABA"/>
    <w:rsid w:val="00076B01"/>
    <w:rsid w:val="00076C81"/>
    <w:rsid w:val="00076EE9"/>
    <w:rsid w:val="000771A3"/>
    <w:rsid w:val="00077C46"/>
    <w:rsid w:val="00077F0F"/>
    <w:rsid w:val="0008027F"/>
    <w:rsid w:val="000802FF"/>
    <w:rsid w:val="0008084D"/>
    <w:rsid w:val="00080A22"/>
    <w:rsid w:val="000814ED"/>
    <w:rsid w:val="0008165B"/>
    <w:rsid w:val="0008175A"/>
    <w:rsid w:val="0008195B"/>
    <w:rsid w:val="000820C3"/>
    <w:rsid w:val="0008223E"/>
    <w:rsid w:val="000826F7"/>
    <w:rsid w:val="00082F11"/>
    <w:rsid w:val="00083115"/>
    <w:rsid w:val="0008325D"/>
    <w:rsid w:val="000834DD"/>
    <w:rsid w:val="00084329"/>
    <w:rsid w:val="00084687"/>
    <w:rsid w:val="000848E4"/>
    <w:rsid w:val="00084A57"/>
    <w:rsid w:val="00084BED"/>
    <w:rsid w:val="00084DE0"/>
    <w:rsid w:val="00084EDB"/>
    <w:rsid w:val="00084FF2"/>
    <w:rsid w:val="0008524D"/>
    <w:rsid w:val="000856E9"/>
    <w:rsid w:val="00085A79"/>
    <w:rsid w:val="00086295"/>
    <w:rsid w:val="000869AE"/>
    <w:rsid w:val="0008756B"/>
    <w:rsid w:val="000875E1"/>
    <w:rsid w:val="00087DB7"/>
    <w:rsid w:val="00087EB1"/>
    <w:rsid w:val="0009025D"/>
    <w:rsid w:val="00090B9C"/>
    <w:rsid w:val="00090D47"/>
    <w:rsid w:val="00090D4D"/>
    <w:rsid w:val="00090D7B"/>
    <w:rsid w:val="00090E0A"/>
    <w:rsid w:val="00091474"/>
    <w:rsid w:val="000915F7"/>
    <w:rsid w:val="00091E6F"/>
    <w:rsid w:val="00091E91"/>
    <w:rsid w:val="000920B0"/>
    <w:rsid w:val="000924E6"/>
    <w:rsid w:val="00092764"/>
    <w:rsid w:val="00092780"/>
    <w:rsid w:val="0009292F"/>
    <w:rsid w:val="00092F4C"/>
    <w:rsid w:val="00093617"/>
    <w:rsid w:val="00093C74"/>
    <w:rsid w:val="000941BB"/>
    <w:rsid w:val="000943A0"/>
    <w:rsid w:val="00094496"/>
    <w:rsid w:val="0009467D"/>
    <w:rsid w:val="000950E7"/>
    <w:rsid w:val="00095360"/>
    <w:rsid w:val="000955AA"/>
    <w:rsid w:val="000956AB"/>
    <w:rsid w:val="000957BC"/>
    <w:rsid w:val="00095E33"/>
    <w:rsid w:val="00095FE9"/>
    <w:rsid w:val="00096335"/>
    <w:rsid w:val="00096737"/>
    <w:rsid w:val="0009788A"/>
    <w:rsid w:val="00097924"/>
    <w:rsid w:val="00097C0A"/>
    <w:rsid w:val="000A0344"/>
    <w:rsid w:val="000A0703"/>
    <w:rsid w:val="000A0823"/>
    <w:rsid w:val="000A0C98"/>
    <w:rsid w:val="000A1641"/>
    <w:rsid w:val="000A1A22"/>
    <w:rsid w:val="000A1F1A"/>
    <w:rsid w:val="000A21D6"/>
    <w:rsid w:val="000A23C8"/>
    <w:rsid w:val="000A2F4F"/>
    <w:rsid w:val="000A31EF"/>
    <w:rsid w:val="000A3354"/>
    <w:rsid w:val="000A36A7"/>
    <w:rsid w:val="000A3733"/>
    <w:rsid w:val="000A43B0"/>
    <w:rsid w:val="000A44BD"/>
    <w:rsid w:val="000A4548"/>
    <w:rsid w:val="000A4986"/>
    <w:rsid w:val="000A4B1A"/>
    <w:rsid w:val="000A5078"/>
    <w:rsid w:val="000A53E6"/>
    <w:rsid w:val="000A574B"/>
    <w:rsid w:val="000A583E"/>
    <w:rsid w:val="000A5A05"/>
    <w:rsid w:val="000A5B04"/>
    <w:rsid w:val="000A5E2A"/>
    <w:rsid w:val="000A61EF"/>
    <w:rsid w:val="000A62B4"/>
    <w:rsid w:val="000A6324"/>
    <w:rsid w:val="000A643B"/>
    <w:rsid w:val="000A707A"/>
    <w:rsid w:val="000A7861"/>
    <w:rsid w:val="000A78BA"/>
    <w:rsid w:val="000A7C80"/>
    <w:rsid w:val="000A7F29"/>
    <w:rsid w:val="000B01F1"/>
    <w:rsid w:val="000B0710"/>
    <w:rsid w:val="000B1B96"/>
    <w:rsid w:val="000B1C11"/>
    <w:rsid w:val="000B1D13"/>
    <w:rsid w:val="000B1D68"/>
    <w:rsid w:val="000B21E6"/>
    <w:rsid w:val="000B29B8"/>
    <w:rsid w:val="000B2A27"/>
    <w:rsid w:val="000B2FCD"/>
    <w:rsid w:val="000B3C9A"/>
    <w:rsid w:val="000B4A6A"/>
    <w:rsid w:val="000B50FB"/>
    <w:rsid w:val="000B515D"/>
    <w:rsid w:val="000B5A74"/>
    <w:rsid w:val="000B5FA3"/>
    <w:rsid w:val="000B60B0"/>
    <w:rsid w:val="000B6194"/>
    <w:rsid w:val="000B691A"/>
    <w:rsid w:val="000B6AF6"/>
    <w:rsid w:val="000B6E60"/>
    <w:rsid w:val="000B70D6"/>
    <w:rsid w:val="000B7C18"/>
    <w:rsid w:val="000B7DCD"/>
    <w:rsid w:val="000B7F32"/>
    <w:rsid w:val="000B7F75"/>
    <w:rsid w:val="000C0063"/>
    <w:rsid w:val="000C0A9F"/>
    <w:rsid w:val="000C1051"/>
    <w:rsid w:val="000C1F04"/>
    <w:rsid w:val="000C226D"/>
    <w:rsid w:val="000C2892"/>
    <w:rsid w:val="000C2B3C"/>
    <w:rsid w:val="000C30D7"/>
    <w:rsid w:val="000C3105"/>
    <w:rsid w:val="000C32ED"/>
    <w:rsid w:val="000C340D"/>
    <w:rsid w:val="000C34DD"/>
    <w:rsid w:val="000C3572"/>
    <w:rsid w:val="000C37BC"/>
    <w:rsid w:val="000C41DC"/>
    <w:rsid w:val="000C482F"/>
    <w:rsid w:val="000C4873"/>
    <w:rsid w:val="000C4992"/>
    <w:rsid w:val="000C513C"/>
    <w:rsid w:val="000C5299"/>
    <w:rsid w:val="000C53E5"/>
    <w:rsid w:val="000C5468"/>
    <w:rsid w:val="000C55CC"/>
    <w:rsid w:val="000C5852"/>
    <w:rsid w:val="000C5D0E"/>
    <w:rsid w:val="000C69E7"/>
    <w:rsid w:val="000C6A4A"/>
    <w:rsid w:val="000C6AFD"/>
    <w:rsid w:val="000C6C4E"/>
    <w:rsid w:val="000C7411"/>
    <w:rsid w:val="000D06FA"/>
    <w:rsid w:val="000D0C3C"/>
    <w:rsid w:val="000D0DDA"/>
    <w:rsid w:val="000D0ED5"/>
    <w:rsid w:val="000D113E"/>
    <w:rsid w:val="000D1169"/>
    <w:rsid w:val="000D15C5"/>
    <w:rsid w:val="000D169E"/>
    <w:rsid w:val="000D1FFD"/>
    <w:rsid w:val="000D254A"/>
    <w:rsid w:val="000D269B"/>
    <w:rsid w:val="000D28A5"/>
    <w:rsid w:val="000D31C1"/>
    <w:rsid w:val="000D3539"/>
    <w:rsid w:val="000D36B2"/>
    <w:rsid w:val="000D37DC"/>
    <w:rsid w:val="000D39FD"/>
    <w:rsid w:val="000D3DF8"/>
    <w:rsid w:val="000D4382"/>
    <w:rsid w:val="000D4619"/>
    <w:rsid w:val="000D4833"/>
    <w:rsid w:val="000D49D2"/>
    <w:rsid w:val="000D4A34"/>
    <w:rsid w:val="000D4A88"/>
    <w:rsid w:val="000D4BBC"/>
    <w:rsid w:val="000D4CC4"/>
    <w:rsid w:val="000D4D90"/>
    <w:rsid w:val="000D4E26"/>
    <w:rsid w:val="000D4EC5"/>
    <w:rsid w:val="000D5176"/>
    <w:rsid w:val="000D5EDB"/>
    <w:rsid w:val="000D61C6"/>
    <w:rsid w:val="000D64A3"/>
    <w:rsid w:val="000D6C0F"/>
    <w:rsid w:val="000D6D82"/>
    <w:rsid w:val="000D6F1E"/>
    <w:rsid w:val="000D7A95"/>
    <w:rsid w:val="000D7BBD"/>
    <w:rsid w:val="000D7CEB"/>
    <w:rsid w:val="000D7ED7"/>
    <w:rsid w:val="000E03C0"/>
    <w:rsid w:val="000E0654"/>
    <w:rsid w:val="000E0F0F"/>
    <w:rsid w:val="000E10BA"/>
    <w:rsid w:val="000E134F"/>
    <w:rsid w:val="000E19B3"/>
    <w:rsid w:val="000E2064"/>
    <w:rsid w:val="000E220C"/>
    <w:rsid w:val="000E2469"/>
    <w:rsid w:val="000E267E"/>
    <w:rsid w:val="000E2970"/>
    <w:rsid w:val="000E2E17"/>
    <w:rsid w:val="000E3039"/>
    <w:rsid w:val="000E326F"/>
    <w:rsid w:val="000E344A"/>
    <w:rsid w:val="000E3CC1"/>
    <w:rsid w:val="000E40A8"/>
    <w:rsid w:val="000E4770"/>
    <w:rsid w:val="000E5331"/>
    <w:rsid w:val="000E5526"/>
    <w:rsid w:val="000E5D6B"/>
    <w:rsid w:val="000E5F93"/>
    <w:rsid w:val="000E5FE0"/>
    <w:rsid w:val="000E6078"/>
    <w:rsid w:val="000E68BB"/>
    <w:rsid w:val="000E6D5D"/>
    <w:rsid w:val="000E70E8"/>
    <w:rsid w:val="000E7E28"/>
    <w:rsid w:val="000F05D5"/>
    <w:rsid w:val="000F15BE"/>
    <w:rsid w:val="000F19AF"/>
    <w:rsid w:val="000F1DEB"/>
    <w:rsid w:val="000F2204"/>
    <w:rsid w:val="000F30A2"/>
    <w:rsid w:val="000F339F"/>
    <w:rsid w:val="000F3491"/>
    <w:rsid w:val="000F3938"/>
    <w:rsid w:val="000F3DE6"/>
    <w:rsid w:val="000F3FFC"/>
    <w:rsid w:val="000F44E7"/>
    <w:rsid w:val="000F4537"/>
    <w:rsid w:val="000F48C1"/>
    <w:rsid w:val="000F49F1"/>
    <w:rsid w:val="000F4C41"/>
    <w:rsid w:val="000F4FA7"/>
    <w:rsid w:val="000F536A"/>
    <w:rsid w:val="000F541D"/>
    <w:rsid w:val="000F5AD1"/>
    <w:rsid w:val="000F5C03"/>
    <w:rsid w:val="000F5CC9"/>
    <w:rsid w:val="000F5EA0"/>
    <w:rsid w:val="000F5EDB"/>
    <w:rsid w:val="000F5F46"/>
    <w:rsid w:val="000F6153"/>
    <w:rsid w:val="000F6817"/>
    <w:rsid w:val="000F69FA"/>
    <w:rsid w:val="000F6AF4"/>
    <w:rsid w:val="000F7135"/>
    <w:rsid w:val="000F7577"/>
    <w:rsid w:val="000F7633"/>
    <w:rsid w:val="000F7974"/>
    <w:rsid w:val="000F7DB3"/>
    <w:rsid w:val="000F7ECD"/>
    <w:rsid w:val="000F7FB5"/>
    <w:rsid w:val="00100317"/>
    <w:rsid w:val="001011EC"/>
    <w:rsid w:val="001017C1"/>
    <w:rsid w:val="00101E60"/>
    <w:rsid w:val="00101E92"/>
    <w:rsid w:val="00101F40"/>
    <w:rsid w:val="00102122"/>
    <w:rsid w:val="00102B4F"/>
    <w:rsid w:val="00103847"/>
    <w:rsid w:val="00103913"/>
    <w:rsid w:val="0010394C"/>
    <w:rsid w:val="00103BC7"/>
    <w:rsid w:val="001049D1"/>
    <w:rsid w:val="00105234"/>
    <w:rsid w:val="00105A31"/>
    <w:rsid w:val="00105E2B"/>
    <w:rsid w:val="0010619C"/>
    <w:rsid w:val="0010664D"/>
    <w:rsid w:val="00106B2C"/>
    <w:rsid w:val="00106D1F"/>
    <w:rsid w:val="00107590"/>
    <w:rsid w:val="00107722"/>
    <w:rsid w:val="00110510"/>
    <w:rsid w:val="0011076D"/>
    <w:rsid w:val="00110B6C"/>
    <w:rsid w:val="00110DB1"/>
    <w:rsid w:val="00110DF0"/>
    <w:rsid w:val="00110E6A"/>
    <w:rsid w:val="001114D0"/>
    <w:rsid w:val="00111703"/>
    <w:rsid w:val="00111AA3"/>
    <w:rsid w:val="00111F29"/>
    <w:rsid w:val="00113348"/>
    <w:rsid w:val="00113404"/>
    <w:rsid w:val="001134B4"/>
    <w:rsid w:val="00113C81"/>
    <w:rsid w:val="00113CFD"/>
    <w:rsid w:val="00113DE8"/>
    <w:rsid w:val="0011424C"/>
    <w:rsid w:val="0011478A"/>
    <w:rsid w:val="00114B56"/>
    <w:rsid w:val="00114B8D"/>
    <w:rsid w:val="00114B96"/>
    <w:rsid w:val="00114E47"/>
    <w:rsid w:val="00115A20"/>
    <w:rsid w:val="00116647"/>
    <w:rsid w:val="00116A4F"/>
    <w:rsid w:val="00116F84"/>
    <w:rsid w:val="00116F89"/>
    <w:rsid w:val="00117270"/>
    <w:rsid w:val="00117AEF"/>
    <w:rsid w:val="00117D7A"/>
    <w:rsid w:val="00120098"/>
    <w:rsid w:val="00120112"/>
    <w:rsid w:val="00120C5B"/>
    <w:rsid w:val="00120CC4"/>
    <w:rsid w:val="00120EA1"/>
    <w:rsid w:val="001212C8"/>
    <w:rsid w:val="001216AF"/>
    <w:rsid w:val="0012181E"/>
    <w:rsid w:val="00122048"/>
    <w:rsid w:val="001221ED"/>
    <w:rsid w:val="00122378"/>
    <w:rsid w:val="001228A0"/>
    <w:rsid w:val="00122AF8"/>
    <w:rsid w:val="00122D25"/>
    <w:rsid w:val="00123683"/>
    <w:rsid w:val="001236BC"/>
    <w:rsid w:val="001237DD"/>
    <w:rsid w:val="00123E2F"/>
    <w:rsid w:val="00123EFF"/>
    <w:rsid w:val="001241F7"/>
    <w:rsid w:val="001242E0"/>
    <w:rsid w:val="00124402"/>
    <w:rsid w:val="00124D1A"/>
    <w:rsid w:val="001250B0"/>
    <w:rsid w:val="001250DB"/>
    <w:rsid w:val="001251AF"/>
    <w:rsid w:val="00125654"/>
    <w:rsid w:val="00125D0D"/>
    <w:rsid w:val="00125D9D"/>
    <w:rsid w:val="001260FD"/>
    <w:rsid w:val="001263E8"/>
    <w:rsid w:val="00126DA6"/>
    <w:rsid w:val="00127343"/>
    <w:rsid w:val="00127810"/>
    <w:rsid w:val="001301E6"/>
    <w:rsid w:val="001304F2"/>
    <w:rsid w:val="00130918"/>
    <w:rsid w:val="00130A27"/>
    <w:rsid w:val="00130C4C"/>
    <w:rsid w:val="00130D0C"/>
    <w:rsid w:val="001312A1"/>
    <w:rsid w:val="001313EB"/>
    <w:rsid w:val="00131595"/>
    <w:rsid w:val="0013222E"/>
    <w:rsid w:val="0013226C"/>
    <w:rsid w:val="0013286F"/>
    <w:rsid w:val="00132CEE"/>
    <w:rsid w:val="001333BC"/>
    <w:rsid w:val="00133464"/>
    <w:rsid w:val="0013366D"/>
    <w:rsid w:val="001343A9"/>
    <w:rsid w:val="001347FE"/>
    <w:rsid w:val="0013487D"/>
    <w:rsid w:val="0013489A"/>
    <w:rsid w:val="001348F0"/>
    <w:rsid w:val="00134904"/>
    <w:rsid w:val="001349AB"/>
    <w:rsid w:val="00134F4E"/>
    <w:rsid w:val="00134FB0"/>
    <w:rsid w:val="001350AC"/>
    <w:rsid w:val="001350C3"/>
    <w:rsid w:val="001352EC"/>
    <w:rsid w:val="00135C36"/>
    <w:rsid w:val="00135E0B"/>
    <w:rsid w:val="00135E41"/>
    <w:rsid w:val="001361A8"/>
    <w:rsid w:val="001362ED"/>
    <w:rsid w:val="001365A5"/>
    <w:rsid w:val="001366F0"/>
    <w:rsid w:val="001368CC"/>
    <w:rsid w:val="0013700F"/>
    <w:rsid w:val="001372CA"/>
    <w:rsid w:val="00137A7E"/>
    <w:rsid w:val="00137AFD"/>
    <w:rsid w:val="00140107"/>
    <w:rsid w:val="0014012A"/>
    <w:rsid w:val="00140689"/>
    <w:rsid w:val="00140718"/>
    <w:rsid w:val="00140AD8"/>
    <w:rsid w:val="00140BE4"/>
    <w:rsid w:val="00140CA0"/>
    <w:rsid w:val="001411DE"/>
    <w:rsid w:val="00141399"/>
    <w:rsid w:val="00141694"/>
    <w:rsid w:val="00141A0B"/>
    <w:rsid w:val="00141AF4"/>
    <w:rsid w:val="00141AF8"/>
    <w:rsid w:val="00141B0B"/>
    <w:rsid w:val="00141C1E"/>
    <w:rsid w:val="0014231A"/>
    <w:rsid w:val="00142991"/>
    <w:rsid w:val="00142E09"/>
    <w:rsid w:val="001433E9"/>
    <w:rsid w:val="00143614"/>
    <w:rsid w:val="0014377B"/>
    <w:rsid w:val="001437CD"/>
    <w:rsid w:val="0014385A"/>
    <w:rsid w:val="00143D3A"/>
    <w:rsid w:val="00143DCF"/>
    <w:rsid w:val="00144E21"/>
    <w:rsid w:val="00144E79"/>
    <w:rsid w:val="001451F5"/>
    <w:rsid w:val="001454AF"/>
    <w:rsid w:val="0014557C"/>
    <w:rsid w:val="00145E7D"/>
    <w:rsid w:val="00145F65"/>
    <w:rsid w:val="001460E0"/>
    <w:rsid w:val="0014689D"/>
    <w:rsid w:val="00146902"/>
    <w:rsid w:val="00146DFA"/>
    <w:rsid w:val="00147BD2"/>
    <w:rsid w:val="00147CFC"/>
    <w:rsid w:val="0015018D"/>
    <w:rsid w:val="00150228"/>
    <w:rsid w:val="001502C3"/>
    <w:rsid w:val="001502D7"/>
    <w:rsid w:val="001504E8"/>
    <w:rsid w:val="00150536"/>
    <w:rsid w:val="00150B45"/>
    <w:rsid w:val="00150CDA"/>
    <w:rsid w:val="00150DA3"/>
    <w:rsid w:val="00150FFB"/>
    <w:rsid w:val="00151F6E"/>
    <w:rsid w:val="001529A7"/>
    <w:rsid w:val="0015330F"/>
    <w:rsid w:val="001533B2"/>
    <w:rsid w:val="001534CA"/>
    <w:rsid w:val="0015369A"/>
    <w:rsid w:val="0015386A"/>
    <w:rsid w:val="00153ED0"/>
    <w:rsid w:val="00153FA6"/>
    <w:rsid w:val="001540F9"/>
    <w:rsid w:val="001541B8"/>
    <w:rsid w:val="00154B23"/>
    <w:rsid w:val="00154E90"/>
    <w:rsid w:val="001551BC"/>
    <w:rsid w:val="001557A9"/>
    <w:rsid w:val="00155878"/>
    <w:rsid w:val="00155906"/>
    <w:rsid w:val="0015599D"/>
    <w:rsid w:val="00155A36"/>
    <w:rsid w:val="00155A9F"/>
    <w:rsid w:val="00155EAE"/>
    <w:rsid w:val="00156520"/>
    <w:rsid w:val="00157298"/>
    <w:rsid w:val="0015737B"/>
    <w:rsid w:val="0015755C"/>
    <w:rsid w:val="001600C9"/>
    <w:rsid w:val="00160308"/>
    <w:rsid w:val="00160478"/>
    <w:rsid w:val="0016052B"/>
    <w:rsid w:val="00160957"/>
    <w:rsid w:val="00160B56"/>
    <w:rsid w:val="0016114F"/>
    <w:rsid w:val="001614D8"/>
    <w:rsid w:val="00161535"/>
    <w:rsid w:val="00161564"/>
    <w:rsid w:val="0016159C"/>
    <w:rsid w:val="00161833"/>
    <w:rsid w:val="00161E62"/>
    <w:rsid w:val="001620DF"/>
    <w:rsid w:val="0016269A"/>
    <w:rsid w:val="001626B6"/>
    <w:rsid w:val="00162797"/>
    <w:rsid w:val="00162A20"/>
    <w:rsid w:val="001640DA"/>
    <w:rsid w:val="001641B8"/>
    <w:rsid w:val="0016458F"/>
    <w:rsid w:val="00164CD1"/>
    <w:rsid w:val="0016556B"/>
    <w:rsid w:val="001655BD"/>
    <w:rsid w:val="00165810"/>
    <w:rsid w:val="0016594B"/>
    <w:rsid w:val="00165B3E"/>
    <w:rsid w:val="00165E36"/>
    <w:rsid w:val="0016614B"/>
    <w:rsid w:val="001665FD"/>
    <w:rsid w:val="00166D9B"/>
    <w:rsid w:val="001670BF"/>
    <w:rsid w:val="00167518"/>
    <w:rsid w:val="001678AA"/>
    <w:rsid w:val="00167A72"/>
    <w:rsid w:val="00167BB6"/>
    <w:rsid w:val="0017080F"/>
    <w:rsid w:val="001708E8"/>
    <w:rsid w:val="00170972"/>
    <w:rsid w:val="00170BD4"/>
    <w:rsid w:val="00170F33"/>
    <w:rsid w:val="001711E3"/>
    <w:rsid w:val="00171610"/>
    <w:rsid w:val="00171634"/>
    <w:rsid w:val="00171CDA"/>
    <w:rsid w:val="00171F36"/>
    <w:rsid w:val="00171F6E"/>
    <w:rsid w:val="00172464"/>
    <w:rsid w:val="00172562"/>
    <w:rsid w:val="00172600"/>
    <w:rsid w:val="00172614"/>
    <w:rsid w:val="00172786"/>
    <w:rsid w:val="001727B2"/>
    <w:rsid w:val="00172AA4"/>
    <w:rsid w:val="00172FBA"/>
    <w:rsid w:val="0017308E"/>
    <w:rsid w:val="00173298"/>
    <w:rsid w:val="00173309"/>
    <w:rsid w:val="0017338B"/>
    <w:rsid w:val="0017357E"/>
    <w:rsid w:val="001735A8"/>
    <w:rsid w:val="0017371D"/>
    <w:rsid w:val="001737F2"/>
    <w:rsid w:val="00173881"/>
    <w:rsid w:val="00173D6B"/>
    <w:rsid w:val="00173F1D"/>
    <w:rsid w:val="00173F31"/>
    <w:rsid w:val="001740E5"/>
    <w:rsid w:val="00174118"/>
    <w:rsid w:val="001741DC"/>
    <w:rsid w:val="00174515"/>
    <w:rsid w:val="00174540"/>
    <w:rsid w:val="00174587"/>
    <w:rsid w:val="0017474C"/>
    <w:rsid w:val="00174783"/>
    <w:rsid w:val="00174B89"/>
    <w:rsid w:val="001754D4"/>
    <w:rsid w:val="00175CF4"/>
    <w:rsid w:val="0017616E"/>
    <w:rsid w:val="001763FA"/>
    <w:rsid w:val="001763FC"/>
    <w:rsid w:val="00176592"/>
    <w:rsid w:val="00176AB4"/>
    <w:rsid w:val="00176E7D"/>
    <w:rsid w:val="00177026"/>
    <w:rsid w:val="00177028"/>
    <w:rsid w:val="00177187"/>
    <w:rsid w:val="0017724B"/>
    <w:rsid w:val="0017733C"/>
    <w:rsid w:val="001773BC"/>
    <w:rsid w:val="001776A6"/>
    <w:rsid w:val="00177D17"/>
    <w:rsid w:val="00177EF8"/>
    <w:rsid w:val="00180765"/>
    <w:rsid w:val="00180887"/>
    <w:rsid w:val="00180A83"/>
    <w:rsid w:val="001813AB"/>
    <w:rsid w:val="001819C6"/>
    <w:rsid w:val="00181B78"/>
    <w:rsid w:val="0018211C"/>
    <w:rsid w:val="001821F8"/>
    <w:rsid w:val="00182CBE"/>
    <w:rsid w:val="001830F2"/>
    <w:rsid w:val="001831B3"/>
    <w:rsid w:val="00183351"/>
    <w:rsid w:val="00183A99"/>
    <w:rsid w:val="00183FD4"/>
    <w:rsid w:val="001845FA"/>
    <w:rsid w:val="00184D5F"/>
    <w:rsid w:val="0018522B"/>
    <w:rsid w:val="001854A8"/>
    <w:rsid w:val="00185D40"/>
    <w:rsid w:val="001861CF"/>
    <w:rsid w:val="001866EE"/>
    <w:rsid w:val="001869EB"/>
    <w:rsid w:val="00186C17"/>
    <w:rsid w:val="00187EA4"/>
    <w:rsid w:val="00190180"/>
    <w:rsid w:val="00190498"/>
    <w:rsid w:val="001904AC"/>
    <w:rsid w:val="001907B0"/>
    <w:rsid w:val="00190A43"/>
    <w:rsid w:val="00190D0B"/>
    <w:rsid w:val="001912FB"/>
    <w:rsid w:val="00191608"/>
    <w:rsid w:val="00191664"/>
    <w:rsid w:val="00191B38"/>
    <w:rsid w:val="00191F65"/>
    <w:rsid w:val="00192065"/>
    <w:rsid w:val="001929FD"/>
    <w:rsid w:val="00192ABA"/>
    <w:rsid w:val="00193551"/>
    <w:rsid w:val="00193865"/>
    <w:rsid w:val="0019387D"/>
    <w:rsid w:val="00193F26"/>
    <w:rsid w:val="00194110"/>
    <w:rsid w:val="001941AA"/>
    <w:rsid w:val="00194D15"/>
    <w:rsid w:val="00194F73"/>
    <w:rsid w:val="00195362"/>
    <w:rsid w:val="00195962"/>
    <w:rsid w:val="00195EC2"/>
    <w:rsid w:val="00195F99"/>
    <w:rsid w:val="00197B60"/>
    <w:rsid w:val="00197FC0"/>
    <w:rsid w:val="001A016C"/>
    <w:rsid w:val="001A0422"/>
    <w:rsid w:val="001A0556"/>
    <w:rsid w:val="001A0607"/>
    <w:rsid w:val="001A102F"/>
    <w:rsid w:val="001A132E"/>
    <w:rsid w:val="001A1730"/>
    <w:rsid w:val="001A18A0"/>
    <w:rsid w:val="001A1A27"/>
    <w:rsid w:val="001A1B69"/>
    <w:rsid w:val="001A1D59"/>
    <w:rsid w:val="001A1ED0"/>
    <w:rsid w:val="001A1F98"/>
    <w:rsid w:val="001A2138"/>
    <w:rsid w:val="001A22AE"/>
    <w:rsid w:val="001A2465"/>
    <w:rsid w:val="001A35A6"/>
    <w:rsid w:val="001A35DA"/>
    <w:rsid w:val="001A368A"/>
    <w:rsid w:val="001A3963"/>
    <w:rsid w:val="001A3A98"/>
    <w:rsid w:val="001A3F4E"/>
    <w:rsid w:val="001A3F50"/>
    <w:rsid w:val="001A41DF"/>
    <w:rsid w:val="001A43F5"/>
    <w:rsid w:val="001A4685"/>
    <w:rsid w:val="001A4C2B"/>
    <w:rsid w:val="001A4C58"/>
    <w:rsid w:val="001A4E0E"/>
    <w:rsid w:val="001A4E8C"/>
    <w:rsid w:val="001A4EF7"/>
    <w:rsid w:val="001A4F6E"/>
    <w:rsid w:val="001A4F70"/>
    <w:rsid w:val="001A510A"/>
    <w:rsid w:val="001A5904"/>
    <w:rsid w:val="001A5ABD"/>
    <w:rsid w:val="001A5B14"/>
    <w:rsid w:val="001A5CE0"/>
    <w:rsid w:val="001A60D7"/>
    <w:rsid w:val="001A60E2"/>
    <w:rsid w:val="001A69F0"/>
    <w:rsid w:val="001A6F00"/>
    <w:rsid w:val="001A709B"/>
    <w:rsid w:val="001A714F"/>
    <w:rsid w:val="001A7502"/>
    <w:rsid w:val="001A7843"/>
    <w:rsid w:val="001A79AA"/>
    <w:rsid w:val="001A7F95"/>
    <w:rsid w:val="001B00A6"/>
    <w:rsid w:val="001B07B0"/>
    <w:rsid w:val="001B0992"/>
    <w:rsid w:val="001B0AC4"/>
    <w:rsid w:val="001B1120"/>
    <w:rsid w:val="001B152B"/>
    <w:rsid w:val="001B15E2"/>
    <w:rsid w:val="001B163A"/>
    <w:rsid w:val="001B1ABA"/>
    <w:rsid w:val="001B24B6"/>
    <w:rsid w:val="001B253D"/>
    <w:rsid w:val="001B277C"/>
    <w:rsid w:val="001B2C6A"/>
    <w:rsid w:val="001B2F19"/>
    <w:rsid w:val="001B33CD"/>
    <w:rsid w:val="001B35ED"/>
    <w:rsid w:val="001B369D"/>
    <w:rsid w:val="001B450E"/>
    <w:rsid w:val="001B46DB"/>
    <w:rsid w:val="001B492E"/>
    <w:rsid w:val="001B4F75"/>
    <w:rsid w:val="001B5391"/>
    <w:rsid w:val="001B57CE"/>
    <w:rsid w:val="001B57F3"/>
    <w:rsid w:val="001B5DDB"/>
    <w:rsid w:val="001B6070"/>
    <w:rsid w:val="001B62D3"/>
    <w:rsid w:val="001B63EB"/>
    <w:rsid w:val="001B6AD3"/>
    <w:rsid w:val="001B74F4"/>
    <w:rsid w:val="001B75DC"/>
    <w:rsid w:val="001B7AD8"/>
    <w:rsid w:val="001B7D18"/>
    <w:rsid w:val="001C0136"/>
    <w:rsid w:val="001C05CD"/>
    <w:rsid w:val="001C0A6E"/>
    <w:rsid w:val="001C0AD1"/>
    <w:rsid w:val="001C0BCC"/>
    <w:rsid w:val="001C0E8F"/>
    <w:rsid w:val="001C117D"/>
    <w:rsid w:val="001C1F9C"/>
    <w:rsid w:val="001C21A1"/>
    <w:rsid w:val="001C226A"/>
    <w:rsid w:val="001C236E"/>
    <w:rsid w:val="001C2736"/>
    <w:rsid w:val="001C2969"/>
    <w:rsid w:val="001C29E7"/>
    <w:rsid w:val="001C2A01"/>
    <w:rsid w:val="001C2F5B"/>
    <w:rsid w:val="001C32C6"/>
    <w:rsid w:val="001C346E"/>
    <w:rsid w:val="001C38F9"/>
    <w:rsid w:val="001C3E2D"/>
    <w:rsid w:val="001C4041"/>
    <w:rsid w:val="001C421D"/>
    <w:rsid w:val="001C42F5"/>
    <w:rsid w:val="001C450E"/>
    <w:rsid w:val="001C48C7"/>
    <w:rsid w:val="001C492A"/>
    <w:rsid w:val="001C4A9E"/>
    <w:rsid w:val="001C4B55"/>
    <w:rsid w:val="001C556E"/>
    <w:rsid w:val="001C634C"/>
    <w:rsid w:val="001C6AC7"/>
    <w:rsid w:val="001C6CAB"/>
    <w:rsid w:val="001C6CC1"/>
    <w:rsid w:val="001C6FAA"/>
    <w:rsid w:val="001C7129"/>
    <w:rsid w:val="001C7130"/>
    <w:rsid w:val="001C74BA"/>
    <w:rsid w:val="001C7B9F"/>
    <w:rsid w:val="001C7E70"/>
    <w:rsid w:val="001D0068"/>
    <w:rsid w:val="001D01C6"/>
    <w:rsid w:val="001D092F"/>
    <w:rsid w:val="001D09D4"/>
    <w:rsid w:val="001D0C41"/>
    <w:rsid w:val="001D1069"/>
    <w:rsid w:val="001D109C"/>
    <w:rsid w:val="001D1AEF"/>
    <w:rsid w:val="001D1B56"/>
    <w:rsid w:val="001D1E6C"/>
    <w:rsid w:val="001D2234"/>
    <w:rsid w:val="001D244E"/>
    <w:rsid w:val="001D24F1"/>
    <w:rsid w:val="001D2B71"/>
    <w:rsid w:val="001D3AD1"/>
    <w:rsid w:val="001D4196"/>
    <w:rsid w:val="001D478B"/>
    <w:rsid w:val="001D483A"/>
    <w:rsid w:val="001D4970"/>
    <w:rsid w:val="001D49B2"/>
    <w:rsid w:val="001D5F02"/>
    <w:rsid w:val="001D6186"/>
    <w:rsid w:val="001D62AF"/>
    <w:rsid w:val="001D637E"/>
    <w:rsid w:val="001D649F"/>
    <w:rsid w:val="001D6652"/>
    <w:rsid w:val="001D69E5"/>
    <w:rsid w:val="001D6B3D"/>
    <w:rsid w:val="001D7104"/>
    <w:rsid w:val="001D7232"/>
    <w:rsid w:val="001E06AC"/>
    <w:rsid w:val="001E075F"/>
    <w:rsid w:val="001E0933"/>
    <w:rsid w:val="001E14E8"/>
    <w:rsid w:val="001E1627"/>
    <w:rsid w:val="001E18BD"/>
    <w:rsid w:val="001E1A2E"/>
    <w:rsid w:val="001E1DBA"/>
    <w:rsid w:val="001E1EF2"/>
    <w:rsid w:val="001E290B"/>
    <w:rsid w:val="001E2AA6"/>
    <w:rsid w:val="001E37DD"/>
    <w:rsid w:val="001E385F"/>
    <w:rsid w:val="001E3942"/>
    <w:rsid w:val="001E39E4"/>
    <w:rsid w:val="001E3D76"/>
    <w:rsid w:val="001E490C"/>
    <w:rsid w:val="001E4C68"/>
    <w:rsid w:val="001E4EF0"/>
    <w:rsid w:val="001E50FD"/>
    <w:rsid w:val="001E5310"/>
    <w:rsid w:val="001E538D"/>
    <w:rsid w:val="001E59DC"/>
    <w:rsid w:val="001E5DD7"/>
    <w:rsid w:val="001E5EEE"/>
    <w:rsid w:val="001E695A"/>
    <w:rsid w:val="001E69DB"/>
    <w:rsid w:val="001E7358"/>
    <w:rsid w:val="001E7C72"/>
    <w:rsid w:val="001E7EDD"/>
    <w:rsid w:val="001F02CD"/>
    <w:rsid w:val="001F0593"/>
    <w:rsid w:val="001F0B7F"/>
    <w:rsid w:val="001F0CCA"/>
    <w:rsid w:val="001F0CD0"/>
    <w:rsid w:val="001F0E76"/>
    <w:rsid w:val="001F0F71"/>
    <w:rsid w:val="001F10A5"/>
    <w:rsid w:val="001F1258"/>
    <w:rsid w:val="001F14EA"/>
    <w:rsid w:val="001F19D1"/>
    <w:rsid w:val="001F1B69"/>
    <w:rsid w:val="001F1D29"/>
    <w:rsid w:val="001F1D9A"/>
    <w:rsid w:val="001F1E84"/>
    <w:rsid w:val="001F23B0"/>
    <w:rsid w:val="001F24B1"/>
    <w:rsid w:val="001F2706"/>
    <w:rsid w:val="001F2740"/>
    <w:rsid w:val="001F29C7"/>
    <w:rsid w:val="001F2C3A"/>
    <w:rsid w:val="001F2E0B"/>
    <w:rsid w:val="001F31C8"/>
    <w:rsid w:val="001F3531"/>
    <w:rsid w:val="001F3696"/>
    <w:rsid w:val="001F38EF"/>
    <w:rsid w:val="001F40AC"/>
    <w:rsid w:val="001F42FF"/>
    <w:rsid w:val="001F44B4"/>
    <w:rsid w:val="001F44D3"/>
    <w:rsid w:val="001F4510"/>
    <w:rsid w:val="001F495E"/>
    <w:rsid w:val="001F4A7B"/>
    <w:rsid w:val="001F4D0B"/>
    <w:rsid w:val="001F5584"/>
    <w:rsid w:val="001F58D3"/>
    <w:rsid w:val="001F5ACD"/>
    <w:rsid w:val="001F63B8"/>
    <w:rsid w:val="001F65A4"/>
    <w:rsid w:val="001F65E0"/>
    <w:rsid w:val="001F6B9E"/>
    <w:rsid w:val="001F6CCA"/>
    <w:rsid w:val="001F6EE3"/>
    <w:rsid w:val="001F7060"/>
    <w:rsid w:val="001F7362"/>
    <w:rsid w:val="001F7AE9"/>
    <w:rsid w:val="001F7B26"/>
    <w:rsid w:val="001F7C23"/>
    <w:rsid w:val="001F7CFD"/>
    <w:rsid w:val="00200175"/>
    <w:rsid w:val="00200CE6"/>
    <w:rsid w:val="00200E2E"/>
    <w:rsid w:val="002011D5"/>
    <w:rsid w:val="00201A3E"/>
    <w:rsid w:val="00201C2D"/>
    <w:rsid w:val="00201EAC"/>
    <w:rsid w:val="0020201C"/>
    <w:rsid w:val="0020256B"/>
    <w:rsid w:val="00202590"/>
    <w:rsid w:val="00202AED"/>
    <w:rsid w:val="00202E25"/>
    <w:rsid w:val="00203095"/>
    <w:rsid w:val="00203367"/>
    <w:rsid w:val="00204425"/>
    <w:rsid w:val="00204438"/>
    <w:rsid w:val="00204A44"/>
    <w:rsid w:val="002050CE"/>
    <w:rsid w:val="00205F79"/>
    <w:rsid w:val="00206147"/>
    <w:rsid w:val="00206280"/>
    <w:rsid w:val="002064F3"/>
    <w:rsid w:val="00206910"/>
    <w:rsid w:val="0020698B"/>
    <w:rsid w:val="002069A8"/>
    <w:rsid w:val="00206EE7"/>
    <w:rsid w:val="002071C2"/>
    <w:rsid w:val="002072C7"/>
    <w:rsid w:val="00207860"/>
    <w:rsid w:val="0020789A"/>
    <w:rsid w:val="00207C83"/>
    <w:rsid w:val="00207FF6"/>
    <w:rsid w:val="00210869"/>
    <w:rsid w:val="00210FA1"/>
    <w:rsid w:val="00211207"/>
    <w:rsid w:val="002116AD"/>
    <w:rsid w:val="00211814"/>
    <w:rsid w:val="00211999"/>
    <w:rsid w:val="00211A8D"/>
    <w:rsid w:val="00212361"/>
    <w:rsid w:val="002123A4"/>
    <w:rsid w:val="002125BA"/>
    <w:rsid w:val="002125F1"/>
    <w:rsid w:val="002126CD"/>
    <w:rsid w:val="00212842"/>
    <w:rsid w:val="00213402"/>
    <w:rsid w:val="00213556"/>
    <w:rsid w:val="00213773"/>
    <w:rsid w:val="00213782"/>
    <w:rsid w:val="00213B0E"/>
    <w:rsid w:val="00213CBC"/>
    <w:rsid w:val="002141FB"/>
    <w:rsid w:val="002146CA"/>
    <w:rsid w:val="002147D6"/>
    <w:rsid w:val="00215113"/>
    <w:rsid w:val="00215534"/>
    <w:rsid w:val="0021575B"/>
    <w:rsid w:val="00215783"/>
    <w:rsid w:val="00215A1A"/>
    <w:rsid w:val="00215F54"/>
    <w:rsid w:val="00215FD0"/>
    <w:rsid w:val="00216097"/>
    <w:rsid w:val="002162D1"/>
    <w:rsid w:val="0021669B"/>
    <w:rsid w:val="00216876"/>
    <w:rsid w:val="00216A0F"/>
    <w:rsid w:val="00217101"/>
    <w:rsid w:val="002171DA"/>
    <w:rsid w:val="0021730F"/>
    <w:rsid w:val="002175EC"/>
    <w:rsid w:val="002177E5"/>
    <w:rsid w:val="00217EB5"/>
    <w:rsid w:val="0022018A"/>
    <w:rsid w:val="0022042A"/>
    <w:rsid w:val="00220A95"/>
    <w:rsid w:val="00220A9C"/>
    <w:rsid w:val="00220ADA"/>
    <w:rsid w:val="00220B7B"/>
    <w:rsid w:val="00220D04"/>
    <w:rsid w:val="0022113E"/>
    <w:rsid w:val="00221349"/>
    <w:rsid w:val="0022180E"/>
    <w:rsid w:val="002219AE"/>
    <w:rsid w:val="002220BA"/>
    <w:rsid w:val="002225E1"/>
    <w:rsid w:val="002227B3"/>
    <w:rsid w:val="00222AD6"/>
    <w:rsid w:val="00222CE3"/>
    <w:rsid w:val="0022330F"/>
    <w:rsid w:val="002235D7"/>
    <w:rsid w:val="0022375A"/>
    <w:rsid w:val="002239A3"/>
    <w:rsid w:val="002239C4"/>
    <w:rsid w:val="00223A7F"/>
    <w:rsid w:val="00223ABD"/>
    <w:rsid w:val="002244F9"/>
    <w:rsid w:val="0022454E"/>
    <w:rsid w:val="002245E4"/>
    <w:rsid w:val="00224617"/>
    <w:rsid w:val="002246F3"/>
    <w:rsid w:val="00224EDC"/>
    <w:rsid w:val="00225591"/>
    <w:rsid w:val="00225690"/>
    <w:rsid w:val="0022574F"/>
    <w:rsid w:val="0022593A"/>
    <w:rsid w:val="00225B52"/>
    <w:rsid w:val="00225CE3"/>
    <w:rsid w:val="002260D7"/>
    <w:rsid w:val="00226B17"/>
    <w:rsid w:val="00226BE5"/>
    <w:rsid w:val="0022712B"/>
    <w:rsid w:val="0022729F"/>
    <w:rsid w:val="00227343"/>
    <w:rsid w:val="002275EA"/>
    <w:rsid w:val="002276A4"/>
    <w:rsid w:val="00227843"/>
    <w:rsid w:val="00227A99"/>
    <w:rsid w:val="00227C66"/>
    <w:rsid w:val="00227C8B"/>
    <w:rsid w:val="00227F63"/>
    <w:rsid w:val="002300E9"/>
    <w:rsid w:val="002307C5"/>
    <w:rsid w:val="00230A44"/>
    <w:rsid w:val="00230A52"/>
    <w:rsid w:val="00230C3F"/>
    <w:rsid w:val="00230E90"/>
    <w:rsid w:val="00230FA5"/>
    <w:rsid w:val="00231131"/>
    <w:rsid w:val="00231421"/>
    <w:rsid w:val="002315C4"/>
    <w:rsid w:val="0023170E"/>
    <w:rsid w:val="00231839"/>
    <w:rsid w:val="00231CA5"/>
    <w:rsid w:val="00231E31"/>
    <w:rsid w:val="0023209F"/>
    <w:rsid w:val="0023262B"/>
    <w:rsid w:val="00232A4E"/>
    <w:rsid w:val="00232B9F"/>
    <w:rsid w:val="00233090"/>
    <w:rsid w:val="002332A4"/>
    <w:rsid w:val="00233852"/>
    <w:rsid w:val="002338F5"/>
    <w:rsid w:val="00233A7D"/>
    <w:rsid w:val="00233F63"/>
    <w:rsid w:val="0023482B"/>
    <w:rsid w:val="0023482C"/>
    <w:rsid w:val="00234A67"/>
    <w:rsid w:val="00234AA4"/>
    <w:rsid w:val="00234C7F"/>
    <w:rsid w:val="00234E62"/>
    <w:rsid w:val="00234F8F"/>
    <w:rsid w:val="0023502F"/>
    <w:rsid w:val="002359D2"/>
    <w:rsid w:val="0023658F"/>
    <w:rsid w:val="00236872"/>
    <w:rsid w:val="00236890"/>
    <w:rsid w:val="002368C0"/>
    <w:rsid w:val="0023696D"/>
    <w:rsid w:val="00236BD9"/>
    <w:rsid w:val="00236C6F"/>
    <w:rsid w:val="00236CC2"/>
    <w:rsid w:val="00236CDE"/>
    <w:rsid w:val="0023763A"/>
    <w:rsid w:val="00237AED"/>
    <w:rsid w:val="00237CEE"/>
    <w:rsid w:val="00237D7D"/>
    <w:rsid w:val="00237F14"/>
    <w:rsid w:val="002404D1"/>
    <w:rsid w:val="002405C8"/>
    <w:rsid w:val="00240C0F"/>
    <w:rsid w:val="00240ECB"/>
    <w:rsid w:val="002415DA"/>
    <w:rsid w:val="00241857"/>
    <w:rsid w:val="00241C74"/>
    <w:rsid w:val="0024285E"/>
    <w:rsid w:val="00242950"/>
    <w:rsid w:val="00242C2C"/>
    <w:rsid w:val="00242CB3"/>
    <w:rsid w:val="00242CCB"/>
    <w:rsid w:val="00242E74"/>
    <w:rsid w:val="00242F79"/>
    <w:rsid w:val="00242FA8"/>
    <w:rsid w:val="00243066"/>
    <w:rsid w:val="0024310E"/>
    <w:rsid w:val="00243204"/>
    <w:rsid w:val="002432D7"/>
    <w:rsid w:val="00243AC5"/>
    <w:rsid w:val="00243C80"/>
    <w:rsid w:val="0024405D"/>
    <w:rsid w:val="00244516"/>
    <w:rsid w:val="00244CF8"/>
    <w:rsid w:val="00244D49"/>
    <w:rsid w:val="00244E83"/>
    <w:rsid w:val="002454F0"/>
    <w:rsid w:val="00245AB1"/>
    <w:rsid w:val="00245B9E"/>
    <w:rsid w:val="00245E04"/>
    <w:rsid w:val="0024603E"/>
    <w:rsid w:val="002465AC"/>
    <w:rsid w:val="002465EC"/>
    <w:rsid w:val="00246614"/>
    <w:rsid w:val="002466F6"/>
    <w:rsid w:val="0024689B"/>
    <w:rsid w:val="00246907"/>
    <w:rsid w:val="00246C0E"/>
    <w:rsid w:val="00246EC9"/>
    <w:rsid w:val="00246FE9"/>
    <w:rsid w:val="00247130"/>
    <w:rsid w:val="0024723E"/>
    <w:rsid w:val="00247760"/>
    <w:rsid w:val="002477B9"/>
    <w:rsid w:val="00247C22"/>
    <w:rsid w:val="00247E6F"/>
    <w:rsid w:val="00247F10"/>
    <w:rsid w:val="00247FD9"/>
    <w:rsid w:val="0025003A"/>
    <w:rsid w:val="00250260"/>
    <w:rsid w:val="00250FD5"/>
    <w:rsid w:val="00251167"/>
    <w:rsid w:val="002511BA"/>
    <w:rsid w:val="002516AE"/>
    <w:rsid w:val="002526B9"/>
    <w:rsid w:val="00252DD3"/>
    <w:rsid w:val="00252F2E"/>
    <w:rsid w:val="00253130"/>
    <w:rsid w:val="00253215"/>
    <w:rsid w:val="0025344C"/>
    <w:rsid w:val="002537E6"/>
    <w:rsid w:val="0025394F"/>
    <w:rsid w:val="00253ACA"/>
    <w:rsid w:val="00253B97"/>
    <w:rsid w:val="002544CB"/>
    <w:rsid w:val="00254724"/>
    <w:rsid w:val="00254EE7"/>
    <w:rsid w:val="002557C0"/>
    <w:rsid w:val="00255D2E"/>
    <w:rsid w:val="00255D8E"/>
    <w:rsid w:val="002561E5"/>
    <w:rsid w:val="00256584"/>
    <w:rsid w:val="00256C48"/>
    <w:rsid w:val="00256EF8"/>
    <w:rsid w:val="002570D5"/>
    <w:rsid w:val="00257177"/>
    <w:rsid w:val="00257730"/>
    <w:rsid w:val="00257803"/>
    <w:rsid w:val="00257B74"/>
    <w:rsid w:val="00257CD8"/>
    <w:rsid w:val="00257DE7"/>
    <w:rsid w:val="00260678"/>
    <w:rsid w:val="00260692"/>
    <w:rsid w:val="00260A22"/>
    <w:rsid w:val="00260ADA"/>
    <w:rsid w:val="00260AE5"/>
    <w:rsid w:val="002610D8"/>
    <w:rsid w:val="0026138D"/>
    <w:rsid w:val="00261A6C"/>
    <w:rsid w:val="00261BF7"/>
    <w:rsid w:val="00261C49"/>
    <w:rsid w:val="0026208D"/>
    <w:rsid w:val="002629E2"/>
    <w:rsid w:val="00262BA8"/>
    <w:rsid w:val="00262BC8"/>
    <w:rsid w:val="00262F54"/>
    <w:rsid w:val="002630E1"/>
    <w:rsid w:val="002630EA"/>
    <w:rsid w:val="00263202"/>
    <w:rsid w:val="00263681"/>
    <w:rsid w:val="00263687"/>
    <w:rsid w:val="002641D9"/>
    <w:rsid w:val="002643C5"/>
    <w:rsid w:val="002648D4"/>
    <w:rsid w:val="00264917"/>
    <w:rsid w:val="00264C25"/>
    <w:rsid w:val="00264FCB"/>
    <w:rsid w:val="002651EC"/>
    <w:rsid w:val="002654A7"/>
    <w:rsid w:val="00265AC1"/>
    <w:rsid w:val="00265BA4"/>
    <w:rsid w:val="00265DC2"/>
    <w:rsid w:val="00265E30"/>
    <w:rsid w:val="0026638C"/>
    <w:rsid w:val="00266A0A"/>
    <w:rsid w:val="00266C98"/>
    <w:rsid w:val="00266F00"/>
    <w:rsid w:val="002670EF"/>
    <w:rsid w:val="00267111"/>
    <w:rsid w:val="002671A2"/>
    <w:rsid w:val="002673F5"/>
    <w:rsid w:val="002675D3"/>
    <w:rsid w:val="002677AE"/>
    <w:rsid w:val="00267A38"/>
    <w:rsid w:val="00267A4C"/>
    <w:rsid w:val="00267EBF"/>
    <w:rsid w:val="00267F5F"/>
    <w:rsid w:val="00270965"/>
    <w:rsid w:val="00270CBE"/>
    <w:rsid w:val="00271E5D"/>
    <w:rsid w:val="00271F70"/>
    <w:rsid w:val="00271F95"/>
    <w:rsid w:val="00272082"/>
    <w:rsid w:val="00272DEE"/>
    <w:rsid w:val="00272F46"/>
    <w:rsid w:val="0027319F"/>
    <w:rsid w:val="0027349D"/>
    <w:rsid w:val="00273516"/>
    <w:rsid w:val="00273985"/>
    <w:rsid w:val="002739A9"/>
    <w:rsid w:val="00273B82"/>
    <w:rsid w:val="00273E7A"/>
    <w:rsid w:val="002741A7"/>
    <w:rsid w:val="00274372"/>
    <w:rsid w:val="00274480"/>
    <w:rsid w:val="0027475A"/>
    <w:rsid w:val="002759AF"/>
    <w:rsid w:val="00275F56"/>
    <w:rsid w:val="0027645A"/>
    <w:rsid w:val="0027647C"/>
    <w:rsid w:val="002765B7"/>
    <w:rsid w:val="002767C3"/>
    <w:rsid w:val="00276A97"/>
    <w:rsid w:val="00276CFB"/>
    <w:rsid w:val="00276EAA"/>
    <w:rsid w:val="0027709D"/>
    <w:rsid w:val="00277713"/>
    <w:rsid w:val="00277DBC"/>
    <w:rsid w:val="00277F16"/>
    <w:rsid w:val="00277F64"/>
    <w:rsid w:val="00280550"/>
    <w:rsid w:val="0028079D"/>
    <w:rsid w:val="00281003"/>
    <w:rsid w:val="00281063"/>
    <w:rsid w:val="0028120B"/>
    <w:rsid w:val="0028123F"/>
    <w:rsid w:val="0028136E"/>
    <w:rsid w:val="00281676"/>
    <w:rsid w:val="002819E8"/>
    <w:rsid w:val="00281D64"/>
    <w:rsid w:val="00281E32"/>
    <w:rsid w:val="0028211E"/>
    <w:rsid w:val="00282479"/>
    <w:rsid w:val="0028276E"/>
    <w:rsid w:val="002827F3"/>
    <w:rsid w:val="00282960"/>
    <w:rsid w:val="002829BD"/>
    <w:rsid w:val="00282A2B"/>
    <w:rsid w:val="00282B3E"/>
    <w:rsid w:val="00282C1F"/>
    <w:rsid w:val="00282C6C"/>
    <w:rsid w:val="00283B7F"/>
    <w:rsid w:val="00284255"/>
    <w:rsid w:val="0028468D"/>
    <w:rsid w:val="0028470C"/>
    <w:rsid w:val="00284B5F"/>
    <w:rsid w:val="00285462"/>
    <w:rsid w:val="002854A3"/>
    <w:rsid w:val="002856C9"/>
    <w:rsid w:val="0028596B"/>
    <w:rsid w:val="00285FB9"/>
    <w:rsid w:val="00286219"/>
    <w:rsid w:val="0028669B"/>
    <w:rsid w:val="00286A03"/>
    <w:rsid w:val="00286F27"/>
    <w:rsid w:val="0028711B"/>
    <w:rsid w:val="00287514"/>
    <w:rsid w:val="00287796"/>
    <w:rsid w:val="0028791B"/>
    <w:rsid w:val="00287E44"/>
    <w:rsid w:val="00287F79"/>
    <w:rsid w:val="002900A9"/>
    <w:rsid w:val="00290518"/>
    <w:rsid w:val="002908FA"/>
    <w:rsid w:val="00290C43"/>
    <w:rsid w:val="00290C90"/>
    <w:rsid w:val="00290E8C"/>
    <w:rsid w:val="00290EEC"/>
    <w:rsid w:val="002916DB"/>
    <w:rsid w:val="0029190A"/>
    <w:rsid w:val="00293271"/>
    <w:rsid w:val="0029351F"/>
    <w:rsid w:val="00293587"/>
    <w:rsid w:val="00293896"/>
    <w:rsid w:val="00293CD3"/>
    <w:rsid w:val="00293ED1"/>
    <w:rsid w:val="002941A5"/>
    <w:rsid w:val="0029420F"/>
    <w:rsid w:val="0029498C"/>
    <w:rsid w:val="00294A06"/>
    <w:rsid w:val="00294FFB"/>
    <w:rsid w:val="002954FD"/>
    <w:rsid w:val="00295B86"/>
    <w:rsid w:val="00296109"/>
    <w:rsid w:val="00296242"/>
    <w:rsid w:val="00296819"/>
    <w:rsid w:val="00296CE6"/>
    <w:rsid w:val="0029706E"/>
    <w:rsid w:val="002973DF"/>
    <w:rsid w:val="00297D6A"/>
    <w:rsid w:val="002A0190"/>
    <w:rsid w:val="002A0983"/>
    <w:rsid w:val="002A0BF5"/>
    <w:rsid w:val="002A0D1C"/>
    <w:rsid w:val="002A0D32"/>
    <w:rsid w:val="002A1128"/>
    <w:rsid w:val="002A1369"/>
    <w:rsid w:val="002A158C"/>
    <w:rsid w:val="002A24EB"/>
    <w:rsid w:val="002A2C5E"/>
    <w:rsid w:val="002A2D66"/>
    <w:rsid w:val="002A4256"/>
    <w:rsid w:val="002A428E"/>
    <w:rsid w:val="002A4587"/>
    <w:rsid w:val="002A46FA"/>
    <w:rsid w:val="002A5227"/>
    <w:rsid w:val="002A57BC"/>
    <w:rsid w:val="002A581C"/>
    <w:rsid w:val="002A5E2D"/>
    <w:rsid w:val="002A6242"/>
    <w:rsid w:val="002A6376"/>
    <w:rsid w:val="002A6D2F"/>
    <w:rsid w:val="002A6D58"/>
    <w:rsid w:val="002A6E42"/>
    <w:rsid w:val="002A7BB6"/>
    <w:rsid w:val="002A7E2E"/>
    <w:rsid w:val="002A7FF9"/>
    <w:rsid w:val="002B00FE"/>
    <w:rsid w:val="002B0A14"/>
    <w:rsid w:val="002B0CCD"/>
    <w:rsid w:val="002B0E27"/>
    <w:rsid w:val="002B10B6"/>
    <w:rsid w:val="002B10D3"/>
    <w:rsid w:val="002B1113"/>
    <w:rsid w:val="002B1867"/>
    <w:rsid w:val="002B1D40"/>
    <w:rsid w:val="002B1EA3"/>
    <w:rsid w:val="002B21B0"/>
    <w:rsid w:val="002B227D"/>
    <w:rsid w:val="002B2707"/>
    <w:rsid w:val="002B2897"/>
    <w:rsid w:val="002B2A55"/>
    <w:rsid w:val="002B2DA9"/>
    <w:rsid w:val="002B2FF7"/>
    <w:rsid w:val="002B30C8"/>
    <w:rsid w:val="002B31FA"/>
    <w:rsid w:val="002B3389"/>
    <w:rsid w:val="002B33D5"/>
    <w:rsid w:val="002B377B"/>
    <w:rsid w:val="002B3A06"/>
    <w:rsid w:val="002B42D1"/>
    <w:rsid w:val="002B43E2"/>
    <w:rsid w:val="002B440F"/>
    <w:rsid w:val="002B4552"/>
    <w:rsid w:val="002B46DC"/>
    <w:rsid w:val="002B48C6"/>
    <w:rsid w:val="002B4C84"/>
    <w:rsid w:val="002B50C1"/>
    <w:rsid w:val="002B5746"/>
    <w:rsid w:val="002B5E71"/>
    <w:rsid w:val="002B6046"/>
    <w:rsid w:val="002B63D3"/>
    <w:rsid w:val="002B6578"/>
    <w:rsid w:val="002B6815"/>
    <w:rsid w:val="002B6AB1"/>
    <w:rsid w:val="002B71D1"/>
    <w:rsid w:val="002B7F97"/>
    <w:rsid w:val="002C0144"/>
    <w:rsid w:val="002C0310"/>
    <w:rsid w:val="002C05BA"/>
    <w:rsid w:val="002C05E1"/>
    <w:rsid w:val="002C0CAC"/>
    <w:rsid w:val="002C10C6"/>
    <w:rsid w:val="002C1789"/>
    <w:rsid w:val="002C1B4C"/>
    <w:rsid w:val="002C1F28"/>
    <w:rsid w:val="002C2414"/>
    <w:rsid w:val="002C254B"/>
    <w:rsid w:val="002C25DE"/>
    <w:rsid w:val="002C27E8"/>
    <w:rsid w:val="002C2980"/>
    <w:rsid w:val="002C29C8"/>
    <w:rsid w:val="002C2ACB"/>
    <w:rsid w:val="002C2F60"/>
    <w:rsid w:val="002C2FF9"/>
    <w:rsid w:val="002C3E6E"/>
    <w:rsid w:val="002C4163"/>
    <w:rsid w:val="002C41CB"/>
    <w:rsid w:val="002C46A9"/>
    <w:rsid w:val="002C4A48"/>
    <w:rsid w:val="002C5C58"/>
    <w:rsid w:val="002C5CA0"/>
    <w:rsid w:val="002C6A1A"/>
    <w:rsid w:val="002C6B67"/>
    <w:rsid w:val="002C73EE"/>
    <w:rsid w:val="002C7660"/>
    <w:rsid w:val="002C7718"/>
    <w:rsid w:val="002C77DB"/>
    <w:rsid w:val="002C77F7"/>
    <w:rsid w:val="002C78F8"/>
    <w:rsid w:val="002C7AEB"/>
    <w:rsid w:val="002C7CD4"/>
    <w:rsid w:val="002D02EA"/>
    <w:rsid w:val="002D0321"/>
    <w:rsid w:val="002D095E"/>
    <w:rsid w:val="002D0E7A"/>
    <w:rsid w:val="002D1222"/>
    <w:rsid w:val="002D138E"/>
    <w:rsid w:val="002D14FE"/>
    <w:rsid w:val="002D155B"/>
    <w:rsid w:val="002D1753"/>
    <w:rsid w:val="002D1AD3"/>
    <w:rsid w:val="002D1C60"/>
    <w:rsid w:val="002D30D4"/>
    <w:rsid w:val="002D3939"/>
    <w:rsid w:val="002D40A5"/>
    <w:rsid w:val="002D48E1"/>
    <w:rsid w:val="002D50C9"/>
    <w:rsid w:val="002D56FA"/>
    <w:rsid w:val="002D61C8"/>
    <w:rsid w:val="002D629E"/>
    <w:rsid w:val="002D65AB"/>
    <w:rsid w:val="002D684C"/>
    <w:rsid w:val="002D6D2C"/>
    <w:rsid w:val="002D6E9A"/>
    <w:rsid w:val="002D726B"/>
    <w:rsid w:val="002D746A"/>
    <w:rsid w:val="002D75DB"/>
    <w:rsid w:val="002D7CC3"/>
    <w:rsid w:val="002D7CFE"/>
    <w:rsid w:val="002E0067"/>
    <w:rsid w:val="002E02D0"/>
    <w:rsid w:val="002E0489"/>
    <w:rsid w:val="002E04C0"/>
    <w:rsid w:val="002E0544"/>
    <w:rsid w:val="002E0F01"/>
    <w:rsid w:val="002E11A9"/>
    <w:rsid w:val="002E1BA4"/>
    <w:rsid w:val="002E1DF4"/>
    <w:rsid w:val="002E203E"/>
    <w:rsid w:val="002E2179"/>
    <w:rsid w:val="002E2361"/>
    <w:rsid w:val="002E23B0"/>
    <w:rsid w:val="002E26DC"/>
    <w:rsid w:val="002E2706"/>
    <w:rsid w:val="002E2A21"/>
    <w:rsid w:val="002E2C3B"/>
    <w:rsid w:val="002E39F9"/>
    <w:rsid w:val="002E3A23"/>
    <w:rsid w:val="002E3A9E"/>
    <w:rsid w:val="002E3C37"/>
    <w:rsid w:val="002E3C3D"/>
    <w:rsid w:val="002E3CB5"/>
    <w:rsid w:val="002E40C6"/>
    <w:rsid w:val="002E42C5"/>
    <w:rsid w:val="002E47B1"/>
    <w:rsid w:val="002E4BA7"/>
    <w:rsid w:val="002E4D3D"/>
    <w:rsid w:val="002E5C58"/>
    <w:rsid w:val="002E5CA7"/>
    <w:rsid w:val="002E5D12"/>
    <w:rsid w:val="002E668B"/>
    <w:rsid w:val="002E6948"/>
    <w:rsid w:val="002E6E92"/>
    <w:rsid w:val="002E7103"/>
    <w:rsid w:val="002E7204"/>
    <w:rsid w:val="002E7235"/>
    <w:rsid w:val="002E7D24"/>
    <w:rsid w:val="002E7DEA"/>
    <w:rsid w:val="002E7E06"/>
    <w:rsid w:val="002F0276"/>
    <w:rsid w:val="002F0278"/>
    <w:rsid w:val="002F0982"/>
    <w:rsid w:val="002F10E7"/>
    <w:rsid w:val="002F11F9"/>
    <w:rsid w:val="002F1274"/>
    <w:rsid w:val="002F13E0"/>
    <w:rsid w:val="002F16CB"/>
    <w:rsid w:val="002F1742"/>
    <w:rsid w:val="002F1AB0"/>
    <w:rsid w:val="002F1D80"/>
    <w:rsid w:val="002F2ADF"/>
    <w:rsid w:val="002F2C9E"/>
    <w:rsid w:val="002F34CA"/>
    <w:rsid w:val="002F36CA"/>
    <w:rsid w:val="002F3C64"/>
    <w:rsid w:val="002F3D45"/>
    <w:rsid w:val="002F428C"/>
    <w:rsid w:val="002F429D"/>
    <w:rsid w:val="002F4431"/>
    <w:rsid w:val="002F47E7"/>
    <w:rsid w:val="002F4CE3"/>
    <w:rsid w:val="002F4D0F"/>
    <w:rsid w:val="002F510D"/>
    <w:rsid w:val="002F5F61"/>
    <w:rsid w:val="002F6631"/>
    <w:rsid w:val="002F6A75"/>
    <w:rsid w:val="002F6C30"/>
    <w:rsid w:val="002F798D"/>
    <w:rsid w:val="002F7C5C"/>
    <w:rsid w:val="002F7C62"/>
    <w:rsid w:val="00300081"/>
    <w:rsid w:val="003000EB"/>
    <w:rsid w:val="0030017E"/>
    <w:rsid w:val="0030023E"/>
    <w:rsid w:val="00300348"/>
    <w:rsid w:val="0030059B"/>
    <w:rsid w:val="00300FC5"/>
    <w:rsid w:val="0030113E"/>
    <w:rsid w:val="00301277"/>
    <w:rsid w:val="00301604"/>
    <w:rsid w:val="003017FF"/>
    <w:rsid w:val="00301837"/>
    <w:rsid w:val="003019CD"/>
    <w:rsid w:val="00301F4F"/>
    <w:rsid w:val="0030322E"/>
    <w:rsid w:val="0030341B"/>
    <w:rsid w:val="00303469"/>
    <w:rsid w:val="003034D2"/>
    <w:rsid w:val="0030373E"/>
    <w:rsid w:val="00303A1B"/>
    <w:rsid w:val="00304185"/>
    <w:rsid w:val="00304324"/>
    <w:rsid w:val="003045BE"/>
    <w:rsid w:val="00305127"/>
    <w:rsid w:val="00305989"/>
    <w:rsid w:val="00305F53"/>
    <w:rsid w:val="003060F3"/>
    <w:rsid w:val="0030612A"/>
    <w:rsid w:val="003067FC"/>
    <w:rsid w:val="003068EC"/>
    <w:rsid w:val="00306C01"/>
    <w:rsid w:val="00306E3B"/>
    <w:rsid w:val="0030735B"/>
    <w:rsid w:val="0030759B"/>
    <w:rsid w:val="003076C4"/>
    <w:rsid w:val="003079A6"/>
    <w:rsid w:val="003079C0"/>
    <w:rsid w:val="003106C8"/>
    <w:rsid w:val="00310815"/>
    <w:rsid w:val="00310E3F"/>
    <w:rsid w:val="00311270"/>
    <w:rsid w:val="0031129F"/>
    <w:rsid w:val="0031175D"/>
    <w:rsid w:val="003119DD"/>
    <w:rsid w:val="00311EC3"/>
    <w:rsid w:val="00311EC8"/>
    <w:rsid w:val="00312293"/>
    <w:rsid w:val="00312297"/>
    <w:rsid w:val="00313367"/>
    <w:rsid w:val="0031354F"/>
    <w:rsid w:val="003141A9"/>
    <w:rsid w:val="00314614"/>
    <w:rsid w:val="00314739"/>
    <w:rsid w:val="00314773"/>
    <w:rsid w:val="00314908"/>
    <w:rsid w:val="00314F8A"/>
    <w:rsid w:val="003151F3"/>
    <w:rsid w:val="003152FA"/>
    <w:rsid w:val="003154DB"/>
    <w:rsid w:val="00315C8D"/>
    <w:rsid w:val="00316099"/>
    <w:rsid w:val="00316779"/>
    <w:rsid w:val="0031708B"/>
    <w:rsid w:val="003171DF"/>
    <w:rsid w:val="00317AEF"/>
    <w:rsid w:val="00317DA5"/>
    <w:rsid w:val="003201D0"/>
    <w:rsid w:val="003205E0"/>
    <w:rsid w:val="003208EE"/>
    <w:rsid w:val="00320C94"/>
    <w:rsid w:val="00321034"/>
    <w:rsid w:val="00321386"/>
    <w:rsid w:val="00321788"/>
    <w:rsid w:val="00321848"/>
    <w:rsid w:val="00321CB3"/>
    <w:rsid w:val="00322341"/>
    <w:rsid w:val="00322AFB"/>
    <w:rsid w:val="00322C8F"/>
    <w:rsid w:val="00323457"/>
    <w:rsid w:val="0032345B"/>
    <w:rsid w:val="003235FE"/>
    <w:rsid w:val="0032436A"/>
    <w:rsid w:val="00324798"/>
    <w:rsid w:val="00324AF7"/>
    <w:rsid w:val="00324EC4"/>
    <w:rsid w:val="00324FF5"/>
    <w:rsid w:val="003254D1"/>
    <w:rsid w:val="003256A0"/>
    <w:rsid w:val="003256D7"/>
    <w:rsid w:val="00325DF9"/>
    <w:rsid w:val="003265DE"/>
    <w:rsid w:val="00326A08"/>
    <w:rsid w:val="00326DF6"/>
    <w:rsid w:val="00327484"/>
    <w:rsid w:val="003275D6"/>
    <w:rsid w:val="0032767E"/>
    <w:rsid w:val="003277C6"/>
    <w:rsid w:val="00327845"/>
    <w:rsid w:val="00327B0E"/>
    <w:rsid w:val="00327E54"/>
    <w:rsid w:val="003302CF"/>
    <w:rsid w:val="00330365"/>
    <w:rsid w:val="0033054F"/>
    <w:rsid w:val="00330559"/>
    <w:rsid w:val="00330A46"/>
    <w:rsid w:val="00330B86"/>
    <w:rsid w:val="00330DB5"/>
    <w:rsid w:val="00331306"/>
    <w:rsid w:val="00331659"/>
    <w:rsid w:val="003319B9"/>
    <w:rsid w:val="003319C5"/>
    <w:rsid w:val="00331A58"/>
    <w:rsid w:val="003320F9"/>
    <w:rsid w:val="003327BD"/>
    <w:rsid w:val="00332A82"/>
    <w:rsid w:val="0033323A"/>
    <w:rsid w:val="0033363F"/>
    <w:rsid w:val="003338CF"/>
    <w:rsid w:val="003338EB"/>
    <w:rsid w:val="00333FF2"/>
    <w:rsid w:val="00334446"/>
    <w:rsid w:val="0033444C"/>
    <w:rsid w:val="00334725"/>
    <w:rsid w:val="003348E9"/>
    <w:rsid w:val="00334A38"/>
    <w:rsid w:val="00334AF1"/>
    <w:rsid w:val="00334D67"/>
    <w:rsid w:val="003353CA"/>
    <w:rsid w:val="003353D5"/>
    <w:rsid w:val="00335A53"/>
    <w:rsid w:val="00335B5C"/>
    <w:rsid w:val="003360BF"/>
    <w:rsid w:val="00337032"/>
    <w:rsid w:val="003371A4"/>
    <w:rsid w:val="0033753E"/>
    <w:rsid w:val="003379A4"/>
    <w:rsid w:val="00337BB0"/>
    <w:rsid w:val="00337CA6"/>
    <w:rsid w:val="00337CB6"/>
    <w:rsid w:val="003403AE"/>
    <w:rsid w:val="003405AE"/>
    <w:rsid w:val="003407F3"/>
    <w:rsid w:val="003409BD"/>
    <w:rsid w:val="0034111B"/>
    <w:rsid w:val="00341244"/>
    <w:rsid w:val="00341790"/>
    <w:rsid w:val="00341DB2"/>
    <w:rsid w:val="00342268"/>
    <w:rsid w:val="0034237B"/>
    <w:rsid w:val="00342437"/>
    <w:rsid w:val="00342559"/>
    <w:rsid w:val="003425F9"/>
    <w:rsid w:val="003428E9"/>
    <w:rsid w:val="00342D1A"/>
    <w:rsid w:val="00342FF3"/>
    <w:rsid w:val="0034339B"/>
    <w:rsid w:val="00343860"/>
    <w:rsid w:val="00343AB5"/>
    <w:rsid w:val="00343C2F"/>
    <w:rsid w:val="00343C51"/>
    <w:rsid w:val="00344CEF"/>
    <w:rsid w:val="00344E87"/>
    <w:rsid w:val="00344F44"/>
    <w:rsid w:val="0034511C"/>
    <w:rsid w:val="00345191"/>
    <w:rsid w:val="0034550A"/>
    <w:rsid w:val="00345624"/>
    <w:rsid w:val="00345A31"/>
    <w:rsid w:val="00345B7B"/>
    <w:rsid w:val="0034620C"/>
    <w:rsid w:val="00346320"/>
    <w:rsid w:val="0034651C"/>
    <w:rsid w:val="00346579"/>
    <w:rsid w:val="003467C1"/>
    <w:rsid w:val="00346B51"/>
    <w:rsid w:val="00346C50"/>
    <w:rsid w:val="00346C8D"/>
    <w:rsid w:val="003472E6"/>
    <w:rsid w:val="003474B3"/>
    <w:rsid w:val="003474CA"/>
    <w:rsid w:val="00347A1B"/>
    <w:rsid w:val="00347BB4"/>
    <w:rsid w:val="00347BB6"/>
    <w:rsid w:val="00347BD9"/>
    <w:rsid w:val="00347CA3"/>
    <w:rsid w:val="00347F9F"/>
    <w:rsid w:val="003500CE"/>
    <w:rsid w:val="003501B1"/>
    <w:rsid w:val="00350354"/>
    <w:rsid w:val="00350F58"/>
    <w:rsid w:val="00351032"/>
    <w:rsid w:val="0035149A"/>
    <w:rsid w:val="00351668"/>
    <w:rsid w:val="003519C3"/>
    <w:rsid w:val="00352365"/>
    <w:rsid w:val="003524A1"/>
    <w:rsid w:val="00352775"/>
    <w:rsid w:val="00352F14"/>
    <w:rsid w:val="003530B3"/>
    <w:rsid w:val="0035331C"/>
    <w:rsid w:val="003535D5"/>
    <w:rsid w:val="0035360F"/>
    <w:rsid w:val="00353C97"/>
    <w:rsid w:val="003543CD"/>
    <w:rsid w:val="00354E50"/>
    <w:rsid w:val="0035546F"/>
    <w:rsid w:val="003554BD"/>
    <w:rsid w:val="003554CE"/>
    <w:rsid w:val="00355665"/>
    <w:rsid w:val="00355BA3"/>
    <w:rsid w:val="003561C2"/>
    <w:rsid w:val="00356586"/>
    <w:rsid w:val="00356792"/>
    <w:rsid w:val="00356ED7"/>
    <w:rsid w:val="003571E2"/>
    <w:rsid w:val="00357444"/>
    <w:rsid w:val="00360060"/>
    <w:rsid w:val="003605F8"/>
    <w:rsid w:val="00360669"/>
    <w:rsid w:val="00360A82"/>
    <w:rsid w:val="00360AE3"/>
    <w:rsid w:val="00361062"/>
    <w:rsid w:val="003610F5"/>
    <w:rsid w:val="003611C3"/>
    <w:rsid w:val="003616F4"/>
    <w:rsid w:val="00361D07"/>
    <w:rsid w:val="00361E46"/>
    <w:rsid w:val="003624C2"/>
    <w:rsid w:val="00362620"/>
    <w:rsid w:val="00362B5E"/>
    <w:rsid w:val="00362FD5"/>
    <w:rsid w:val="003638E9"/>
    <w:rsid w:val="003639E5"/>
    <w:rsid w:val="003643A5"/>
    <w:rsid w:val="00364887"/>
    <w:rsid w:val="00364D97"/>
    <w:rsid w:val="00364DA2"/>
    <w:rsid w:val="00365282"/>
    <w:rsid w:val="0036533F"/>
    <w:rsid w:val="00365370"/>
    <w:rsid w:val="003659FD"/>
    <w:rsid w:val="00365A20"/>
    <w:rsid w:val="003661C9"/>
    <w:rsid w:val="0036693A"/>
    <w:rsid w:val="00366AFA"/>
    <w:rsid w:val="00366C31"/>
    <w:rsid w:val="00366E4E"/>
    <w:rsid w:val="003676E5"/>
    <w:rsid w:val="003676EA"/>
    <w:rsid w:val="00367886"/>
    <w:rsid w:val="00367AD9"/>
    <w:rsid w:val="00367CC7"/>
    <w:rsid w:val="00367DDE"/>
    <w:rsid w:val="00370219"/>
    <w:rsid w:val="0037051E"/>
    <w:rsid w:val="00370859"/>
    <w:rsid w:val="00371208"/>
    <w:rsid w:val="003718D9"/>
    <w:rsid w:val="0037199A"/>
    <w:rsid w:val="00371B79"/>
    <w:rsid w:val="00371C90"/>
    <w:rsid w:val="0037207D"/>
    <w:rsid w:val="00372389"/>
    <w:rsid w:val="00372564"/>
    <w:rsid w:val="00372644"/>
    <w:rsid w:val="00372CDF"/>
    <w:rsid w:val="00372CEC"/>
    <w:rsid w:val="00372F6C"/>
    <w:rsid w:val="0037334A"/>
    <w:rsid w:val="003734B3"/>
    <w:rsid w:val="00373C7F"/>
    <w:rsid w:val="0037443B"/>
    <w:rsid w:val="00374D3E"/>
    <w:rsid w:val="0037519B"/>
    <w:rsid w:val="003753D8"/>
    <w:rsid w:val="00375820"/>
    <w:rsid w:val="00375895"/>
    <w:rsid w:val="00375B14"/>
    <w:rsid w:val="00375D85"/>
    <w:rsid w:val="003760FD"/>
    <w:rsid w:val="003769D5"/>
    <w:rsid w:val="00377283"/>
    <w:rsid w:val="00377475"/>
    <w:rsid w:val="0037761B"/>
    <w:rsid w:val="00377A8C"/>
    <w:rsid w:val="00377B8D"/>
    <w:rsid w:val="00377F0E"/>
    <w:rsid w:val="003803B2"/>
    <w:rsid w:val="0038054C"/>
    <w:rsid w:val="0038061C"/>
    <w:rsid w:val="00381024"/>
    <w:rsid w:val="0038112B"/>
    <w:rsid w:val="00381168"/>
    <w:rsid w:val="00381AA2"/>
    <w:rsid w:val="00381E3D"/>
    <w:rsid w:val="00381FE0"/>
    <w:rsid w:val="003825F4"/>
    <w:rsid w:val="0038279A"/>
    <w:rsid w:val="00383181"/>
    <w:rsid w:val="003831C2"/>
    <w:rsid w:val="00383325"/>
    <w:rsid w:val="00383338"/>
    <w:rsid w:val="0038333A"/>
    <w:rsid w:val="0038339B"/>
    <w:rsid w:val="00383701"/>
    <w:rsid w:val="00383922"/>
    <w:rsid w:val="00383DB4"/>
    <w:rsid w:val="00383FBD"/>
    <w:rsid w:val="003840B4"/>
    <w:rsid w:val="00384187"/>
    <w:rsid w:val="0038458A"/>
    <w:rsid w:val="00384744"/>
    <w:rsid w:val="003848CF"/>
    <w:rsid w:val="00384900"/>
    <w:rsid w:val="00384D8F"/>
    <w:rsid w:val="00384DCE"/>
    <w:rsid w:val="00384EF8"/>
    <w:rsid w:val="00385118"/>
    <w:rsid w:val="00385370"/>
    <w:rsid w:val="003855FF"/>
    <w:rsid w:val="00385FF0"/>
    <w:rsid w:val="003861AA"/>
    <w:rsid w:val="00386436"/>
    <w:rsid w:val="003864A4"/>
    <w:rsid w:val="0038655F"/>
    <w:rsid w:val="00386746"/>
    <w:rsid w:val="00386891"/>
    <w:rsid w:val="00386A21"/>
    <w:rsid w:val="00386CFC"/>
    <w:rsid w:val="00386EF1"/>
    <w:rsid w:val="003870BF"/>
    <w:rsid w:val="0038735C"/>
    <w:rsid w:val="0038748D"/>
    <w:rsid w:val="003874B4"/>
    <w:rsid w:val="00387631"/>
    <w:rsid w:val="0038766A"/>
    <w:rsid w:val="00387823"/>
    <w:rsid w:val="00390044"/>
    <w:rsid w:val="003903FB"/>
    <w:rsid w:val="00390624"/>
    <w:rsid w:val="00390644"/>
    <w:rsid w:val="0039066F"/>
    <w:rsid w:val="00390D50"/>
    <w:rsid w:val="00390EAD"/>
    <w:rsid w:val="00390EAF"/>
    <w:rsid w:val="0039106F"/>
    <w:rsid w:val="003913C4"/>
    <w:rsid w:val="00391CBB"/>
    <w:rsid w:val="00391D90"/>
    <w:rsid w:val="00391DDE"/>
    <w:rsid w:val="00391F10"/>
    <w:rsid w:val="0039208E"/>
    <w:rsid w:val="003923A6"/>
    <w:rsid w:val="0039257A"/>
    <w:rsid w:val="00392BD2"/>
    <w:rsid w:val="00393231"/>
    <w:rsid w:val="0039372B"/>
    <w:rsid w:val="0039372E"/>
    <w:rsid w:val="0039383D"/>
    <w:rsid w:val="00394BB2"/>
    <w:rsid w:val="00394BCB"/>
    <w:rsid w:val="00394FE8"/>
    <w:rsid w:val="00395069"/>
    <w:rsid w:val="00395303"/>
    <w:rsid w:val="003955AD"/>
    <w:rsid w:val="00395751"/>
    <w:rsid w:val="00395A0A"/>
    <w:rsid w:val="003963C8"/>
    <w:rsid w:val="00396C46"/>
    <w:rsid w:val="00397B79"/>
    <w:rsid w:val="00397BF1"/>
    <w:rsid w:val="00397CD6"/>
    <w:rsid w:val="00397ED9"/>
    <w:rsid w:val="003A03AF"/>
    <w:rsid w:val="003A0A67"/>
    <w:rsid w:val="003A0DCA"/>
    <w:rsid w:val="003A117C"/>
    <w:rsid w:val="003A1273"/>
    <w:rsid w:val="003A12D6"/>
    <w:rsid w:val="003A1596"/>
    <w:rsid w:val="003A1AD3"/>
    <w:rsid w:val="003A1B4B"/>
    <w:rsid w:val="003A1FEA"/>
    <w:rsid w:val="003A2E53"/>
    <w:rsid w:val="003A344A"/>
    <w:rsid w:val="003A3622"/>
    <w:rsid w:val="003A36D4"/>
    <w:rsid w:val="003A3974"/>
    <w:rsid w:val="003A3BE6"/>
    <w:rsid w:val="003A4139"/>
    <w:rsid w:val="003A495B"/>
    <w:rsid w:val="003A4B2F"/>
    <w:rsid w:val="003A4C4A"/>
    <w:rsid w:val="003A4F9E"/>
    <w:rsid w:val="003A5033"/>
    <w:rsid w:val="003A53AA"/>
    <w:rsid w:val="003A5EEB"/>
    <w:rsid w:val="003A61AE"/>
    <w:rsid w:val="003A642D"/>
    <w:rsid w:val="003A701E"/>
    <w:rsid w:val="003A7161"/>
    <w:rsid w:val="003A7200"/>
    <w:rsid w:val="003A75C6"/>
    <w:rsid w:val="003A78D4"/>
    <w:rsid w:val="003A79FF"/>
    <w:rsid w:val="003A7D83"/>
    <w:rsid w:val="003A7DFF"/>
    <w:rsid w:val="003B00E9"/>
    <w:rsid w:val="003B02DF"/>
    <w:rsid w:val="003B0A8B"/>
    <w:rsid w:val="003B1083"/>
    <w:rsid w:val="003B12DB"/>
    <w:rsid w:val="003B184B"/>
    <w:rsid w:val="003B198C"/>
    <w:rsid w:val="003B1C5D"/>
    <w:rsid w:val="003B1EAD"/>
    <w:rsid w:val="003B1F1C"/>
    <w:rsid w:val="003B23A8"/>
    <w:rsid w:val="003B2587"/>
    <w:rsid w:val="003B3598"/>
    <w:rsid w:val="003B3822"/>
    <w:rsid w:val="003B3BAD"/>
    <w:rsid w:val="003B3D43"/>
    <w:rsid w:val="003B3F02"/>
    <w:rsid w:val="003B3F64"/>
    <w:rsid w:val="003B45EF"/>
    <w:rsid w:val="003B4644"/>
    <w:rsid w:val="003B4B26"/>
    <w:rsid w:val="003B4BE6"/>
    <w:rsid w:val="003B4E29"/>
    <w:rsid w:val="003B5306"/>
    <w:rsid w:val="003B54B4"/>
    <w:rsid w:val="003B5757"/>
    <w:rsid w:val="003B589E"/>
    <w:rsid w:val="003B5E21"/>
    <w:rsid w:val="003B5FBC"/>
    <w:rsid w:val="003B6179"/>
    <w:rsid w:val="003B69D0"/>
    <w:rsid w:val="003B783F"/>
    <w:rsid w:val="003B7B4D"/>
    <w:rsid w:val="003C0125"/>
    <w:rsid w:val="003C01EF"/>
    <w:rsid w:val="003C03F7"/>
    <w:rsid w:val="003C05CD"/>
    <w:rsid w:val="003C0FE5"/>
    <w:rsid w:val="003C1176"/>
    <w:rsid w:val="003C1780"/>
    <w:rsid w:val="003C17FD"/>
    <w:rsid w:val="003C1CAF"/>
    <w:rsid w:val="003C22D4"/>
    <w:rsid w:val="003C25F5"/>
    <w:rsid w:val="003C29AF"/>
    <w:rsid w:val="003C3F73"/>
    <w:rsid w:val="003C40A2"/>
    <w:rsid w:val="003C43D0"/>
    <w:rsid w:val="003C46CE"/>
    <w:rsid w:val="003C4A6F"/>
    <w:rsid w:val="003C4D0E"/>
    <w:rsid w:val="003C5519"/>
    <w:rsid w:val="003C559A"/>
    <w:rsid w:val="003C5909"/>
    <w:rsid w:val="003C5A97"/>
    <w:rsid w:val="003C5D8F"/>
    <w:rsid w:val="003C616B"/>
    <w:rsid w:val="003C681D"/>
    <w:rsid w:val="003C6BED"/>
    <w:rsid w:val="003C77B9"/>
    <w:rsid w:val="003C7965"/>
    <w:rsid w:val="003C7D06"/>
    <w:rsid w:val="003C7DC6"/>
    <w:rsid w:val="003C7EF7"/>
    <w:rsid w:val="003D0217"/>
    <w:rsid w:val="003D0342"/>
    <w:rsid w:val="003D0CEB"/>
    <w:rsid w:val="003D0E1F"/>
    <w:rsid w:val="003D0E3C"/>
    <w:rsid w:val="003D1182"/>
    <w:rsid w:val="003D1268"/>
    <w:rsid w:val="003D1AE0"/>
    <w:rsid w:val="003D22DA"/>
    <w:rsid w:val="003D24E9"/>
    <w:rsid w:val="003D29F1"/>
    <w:rsid w:val="003D2A9E"/>
    <w:rsid w:val="003D2D64"/>
    <w:rsid w:val="003D345B"/>
    <w:rsid w:val="003D3779"/>
    <w:rsid w:val="003D3B8A"/>
    <w:rsid w:val="003D425A"/>
    <w:rsid w:val="003D4348"/>
    <w:rsid w:val="003D4603"/>
    <w:rsid w:val="003D4866"/>
    <w:rsid w:val="003D49AA"/>
    <w:rsid w:val="003D507A"/>
    <w:rsid w:val="003D5CE5"/>
    <w:rsid w:val="003D5DD4"/>
    <w:rsid w:val="003D60A2"/>
    <w:rsid w:val="003D6140"/>
    <w:rsid w:val="003D6280"/>
    <w:rsid w:val="003D66CB"/>
    <w:rsid w:val="003D687A"/>
    <w:rsid w:val="003D6B76"/>
    <w:rsid w:val="003D6D75"/>
    <w:rsid w:val="003D6E45"/>
    <w:rsid w:val="003D74F0"/>
    <w:rsid w:val="003D7A2D"/>
    <w:rsid w:val="003D7C91"/>
    <w:rsid w:val="003E002C"/>
    <w:rsid w:val="003E0142"/>
    <w:rsid w:val="003E01C8"/>
    <w:rsid w:val="003E038A"/>
    <w:rsid w:val="003E043F"/>
    <w:rsid w:val="003E07F1"/>
    <w:rsid w:val="003E0E8C"/>
    <w:rsid w:val="003E113F"/>
    <w:rsid w:val="003E1164"/>
    <w:rsid w:val="003E1418"/>
    <w:rsid w:val="003E190E"/>
    <w:rsid w:val="003E24DB"/>
    <w:rsid w:val="003E27D3"/>
    <w:rsid w:val="003E28D1"/>
    <w:rsid w:val="003E4979"/>
    <w:rsid w:val="003E4B79"/>
    <w:rsid w:val="003E4B85"/>
    <w:rsid w:val="003E4DDB"/>
    <w:rsid w:val="003E4FD6"/>
    <w:rsid w:val="003E52E1"/>
    <w:rsid w:val="003E581F"/>
    <w:rsid w:val="003E5F16"/>
    <w:rsid w:val="003E634D"/>
    <w:rsid w:val="003E64BB"/>
    <w:rsid w:val="003E6AC1"/>
    <w:rsid w:val="003E7992"/>
    <w:rsid w:val="003E799E"/>
    <w:rsid w:val="003E7EEA"/>
    <w:rsid w:val="003F01E1"/>
    <w:rsid w:val="003F01E7"/>
    <w:rsid w:val="003F02C8"/>
    <w:rsid w:val="003F0E85"/>
    <w:rsid w:val="003F0EBC"/>
    <w:rsid w:val="003F13DA"/>
    <w:rsid w:val="003F1692"/>
    <w:rsid w:val="003F18CF"/>
    <w:rsid w:val="003F2BFE"/>
    <w:rsid w:val="003F3A44"/>
    <w:rsid w:val="003F45CB"/>
    <w:rsid w:val="003F4668"/>
    <w:rsid w:val="003F5961"/>
    <w:rsid w:val="003F5F0A"/>
    <w:rsid w:val="003F6DF4"/>
    <w:rsid w:val="003F6FE4"/>
    <w:rsid w:val="003F7022"/>
    <w:rsid w:val="003F7263"/>
    <w:rsid w:val="003F7D77"/>
    <w:rsid w:val="003F7EBA"/>
    <w:rsid w:val="00400427"/>
    <w:rsid w:val="00400A5E"/>
    <w:rsid w:val="00400F15"/>
    <w:rsid w:val="004015B0"/>
    <w:rsid w:val="004016AD"/>
    <w:rsid w:val="00401A15"/>
    <w:rsid w:val="00401C5B"/>
    <w:rsid w:val="00401DB1"/>
    <w:rsid w:val="004020FB"/>
    <w:rsid w:val="0040230D"/>
    <w:rsid w:val="004028D0"/>
    <w:rsid w:val="00402940"/>
    <w:rsid w:val="0040307C"/>
    <w:rsid w:val="00403226"/>
    <w:rsid w:val="00403827"/>
    <w:rsid w:val="00403931"/>
    <w:rsid w:val="00403BE1"/>
    <w:rsid w:val="004040E3"/>
    <w:rsid w:val="00404135"/>
    <w:rsid w:val="00404D4D"/>
    <w:rsid w:val="00405916"/>
    <w:rsid w:val="004066FA"/>
    <w:rsid w:val="00407363"/>
    <w:rsid w:val="00407CDA"/>
    <w:rsid w:val="00407F11"/>
    <w:rsid w:val="004100FD"/>
    <w:rsid w:val="0041029D"/>
    <w:rsid w:val="00410347"/>
    <w:rsid w:val="004104BF"/>
    <w:rsid w:val="0041068A"/>
    <w:rsid w:val="00410DEC"/>
    <w:rsid w:val="00411208"/>
    <w:rsid w:val="0041138F"/>
    <w:rsid w:val="004118D5"/>
    <w:rsid w:val="00411B36"/>
    <w:rsid w:val="004128BD"/>
    <w:rsid w:val="00412EF3"/>
    <w:rsid w:val="004133CD"/>
    <w:rsid w:val="00413549"/>
    <w:rsid w:val="00414538"/>
    <w:rsid w:val="0041479C"/>
    <w:rsid w:val="0041486E"/>
    <w:rsid w:val="00414DD4"/>
    <w:rsid w:val="004156C3"/>
    <w:rsid w:val="00415759"/>
    <w:rsid w:val="00415E88"/>
    <w:rsid w:val="00416735"/>
    <w:rsid w:val="00416787"/>
    <w:rsid w:val="00416AF6"/>
    <w:rsid w:val="00416F6C"/>
    <w:rsid w:val="004178CF"/>
    <w:rsid w:val="00417BAD"/>
    <w:rsid w:val="004203CA"/>
    <w:rsid w:val="004208D7"/>
    <w:rsid w:val="00420CA2"/>
    <w:rsid w:val="00421878"/>
    <w:rsid w:val="00421ACA"/>
    <w:rsid w:val="00421F92"/>
    <w:rsid w:val="0042202C"/>
    <w:rsid w:val="00422049"/>
    <w:rsid w:val="00422392"/>
    <w:rsid w:val="004228EE"/>
    <w:rsid w:val="00422986"/>
    <w:rsid w:val="00422BB1"/>
    <w:rsid w:val="00422D87"/>
    <w:rsid w:val="0042325A"/>
    <w:rsid w:val="0042336F"/>
    <w:rsid w:val="004234EF"/>
    <w:rsid w:val="00423540"/>
    <w:rsid w:val="0042380A"/>
    <w:rsid w:val="004242F2"/>
    <w:rsid w:val="00424764"/>
    <w:rsid w:val="00424833"/>
    <w:rsid w:val="004249DB"/>
    <w:rsid w:val="00424BD9"/>
    <w:rsid w:val="00424C76"/>
    <w:rsid w:val="004253EA"/>
    <w:rsid w:val="00425554"/>
    <w:rsid w:val="0042556A"/>
    <w:rsid w:val="00425955"/>
    <w:rsid w:val="00425B68"/>
    <w:rsid w:val="00425C5E"/>
    <w:rsid w:val="00425C9F"/>
    <w:rsid w:val="004260F9"/>
    <w:rsid w:val="004268A5"/>
    <w:rsid w:val="00426E74"/>
    <w:rsid w:val="00426F6D"/>
    <w:rsid w:val="00427A53"/>
    <w:rsid w:val="004300E1"/>
    <w:rsid w:val="00430294"/>
    <w:rsid w:val="0043041B"/>
    <w:rsid w:val="004305B7"/>
    <w:rsid w:val="004309CF"/>
    <w:rsid w:val="00430B44"/>
    <w:rsid w:val="00430E08"/>
    <w:rsid w:val="00430F27"/>
    <w:rsid w:val="0043104B"/>
    <w:rsid w:val="00431538"/>
    <w:rsid w:val="0043181D"/>
    <w:rsid w:val="004328E4"/>
    <w:rsid w:val="00432937"/>
    <w:rsid w:val="00432EEE"/>
    <w:rsid w:val="0043306E"/>
    <w:rsid w:val="00433460"/>
    <w:rsid w:val="004338C2"/>
    <w:rsid w:val="00433C87"/>
    <w:rsid w:val="00433D87"/>
    <w:rsid w:val="00433ECE"/>
    <w:rsid w:val="004341BF"/>
    <w:rsid w:val="004343A3"/>
    <w:rsid w:val="004347A7"/>
    <w:rsid w:val="00434800"/>
    <w:rsid w:val="00434F9C"/>
    <w:rsid w:val="00435083"/>
    <w:rsid w:val="00435ABA"/>
    <w:rsid w:val="00435F09"/>
    <w:rsid w:val="00435F6F"/>
    <w:rsid w:val="00436548"/>
    <w:rsid w:val="00436C20"/>
    <w:rsid w:val="004373A1"/>
    <w:rsid w:val="00440392"/>
    <w:rsid w:val="00440502"/>
    <w:rsid w:val="00440E73"/>
    <w:rsid w:val="00440ECC"/>
    <w:rsid w:val="004412A4"/>
    <w:rsid w:val="004412E5"/>
    <w:rsid w:val="004415FC"/>
    <w:rsid w:val="0044168F"/>
    <w:rsid w:val="00441989"/>
    <w:rsid w:val="00441A27"/>
    <w:rsid w:val="00442112"/>
    <w:rsid w:val="004422EF"/>
    <w:rsid w:val="004426EB"/>
    <w:rsid w:val="00442822"/>
    <w:rsid w:val="0044373A"/>
    <w:rsid w:val="00443758"/>
    <w:rsid w:val="004437F3"/>
    <w:rsid w:val="00443932"/>
    <w:rsid w:val="00443A3A"/>
    <w:rsid w:val="00443AE0"/>
    <w:rsid w:val="00443AF5"/>
    <w:rsid w:val="00443D1A"/>
    <w:rsid w:val="00443E01"/>
    <w:rsid w:val="00443EEC"/>
    <w:rsid w:val="00443EFB"/>
    <w:rsid w:val="00443FEC"/>
    <w:rsid w:val="004442B1"/>
    <w:rsid w:val="004443FB"/>
    <w:rsid w:val="0044465D"/>
    <w:rsid w:val="0044476D"/>
    <w:rsid w:val="0044488A"/>
    <w:rsid w:val="00444A12"/>
    <w:rsid w:val="00444A2A"/>
    <w:rsid w:val="00444C5F"/>
    <w:rsid w:val="00444CDD"/>
    <w:rsid w:val="00445064"/>
    <w:rsid w:val="00445172"/>
    <w:rsid w:val="00445E7B"/>
    <w:rsid w:val="00446B73"/>
    <w:rsid w:val="00446DE8"/>
    <w:rsid w:val="00447092"/>
    <w:rsid w:val="00447603"/>
    <w:rsid w:val="00447999"/>
    <w:rsid w:val="00447AC5"/>
    <w:rsid w:val="00447BF9"/>
    <w:rsid w:val="00447E0B"/>
    <w:rsid w:val="00447EAD"/>
    <w:rsid w:val="00450123"/>
    <w:rsid w:val="00450480"/>
    <w:rsid w:val="00450496"/>
    <w:rsid w:val="004504A7"/>
    <w:rsid w:val="00450887"/>
    <w:rsid w:val="00450899"/>
    <w:rsid w:val="004508B7"/>
    <w:rsid w:val="00450D79"/>
    <w:rsid w:val="00450DAE"/>
    <w:rsid w:val="00450FE9"/>
    <w:rsid w:val="004511D4"/>
    <w:rsid w:val="00451A7B"/>
    <w:rsid w:val="004522A6"/>
    <w:rsid w:val="004527EE"/>
    <w:rsid w:val="004529D7"/>
    <w:rsid w:val="00452A11"/>
    <w:rsid w:val="00452DDA"/>
    <w:rsid w:val="0045321A"/>
    <w:rsid w:val="00453BF4"/>
    <w:rsid w:val="00454326"/>
    <w:rsid w:val="00454571"/>
    <w:rsid w:val="00454591"/>
    <w:rsid w:val="0045469F"/>
    <w:rsid w:val="00454703"/>
    <w:rsid w:val="0045497B"/>
    <w:rsid w:val="00455AFA"/>
    <w:rsid w:val="00455F38"/>
    <w:rsid w:val="00456110"/>
    <w:rsid w:val="00456308"/>
    <w:rsid w:val="0045639D"/>
    <w:rsid w:val="004566BE"/>
    <w:rsid w:val="00456758"/>
    <w:rsid w:val="0045682E"/>
    <w:rsid w:val="004568B4"/>
    <w:rsid w:val="00456E3B"/>
    <w:rsid w:val="00456EAB"/>
    <w:rsid w:val="00457142"/>
    <w:rsid w:val="004573A4"/>
    <w:rsid w:val="00457493"/>
    <w:rsid w:val="004578DA"/>
    <w:rsid w:val="00457958"/>
    <w:rsid w:val="00457A8A"/>
    <w:rsid w:val="0046115F"/>
    <w:rsid w:val="0046148D"/>
    <w:rsid w:val="00461535"/>
    <w:rsid w:val="00461676"/>
    <w:rsid w:val="00461942"/>
    <w:rsid w:val="00461C45"/>
    <w:rsid w:val="0046237C"/>
    <w:rsid w:val="00462684"/>
    <w:rsid w:val="004627CF"/>
    <w:rsid w:val="00462977"/>
    <w:rsid w:val="00462B28"/>
    <w:rsid w:val="00462DBA"/>
    <w:rsid w:val="004635B7"/>
    <w:rsid w:val="00464027"/>
    <w:rsid w:val="004641CB"/>
    <w:rsid w:val="00464388"/>
    <w:rsid w:val="0046443B"/>
    <w:rsid w:val="00464BA2"/>
    <w:rsid w:val="00464BC7"/>
    <w:rsid w:val="00464C2B"/>
    <w:rsid w:val="004651B8"/>
    <w:rsid w:val="00465580"/>
    <w:rsid w:val="00465972"/>
    <w:rsid w:val="00465E04"/>
    <w:rsid w:val="00465E7E"/>
    <w:rsid w:val="00466056"/>
    <w:rsid w:val="0046655B"/>
    <w:rsid w:val="004669BD"/>
    <w:rsid w:val="00466BB5"/>
    <w:rsid w:val="00466D4A"/>
    <w:rsid w:val="004672E8"/>
    <w:rsid w:val="004677E9"/>
    <w:rsid w:val="00467AB7"/>
    <w:rsid w:val="00467D33"/>
    <w:rsid w:val="004700A3"/>
    <w:rsid w:val="00470535"/>
    <w:rsid w:val="00471183"/>
    <w:rsid w:val="0047123C"/>
    <w:rsid w:val="004714F6"/>
    <w:rsid w:val="00471532"/>
    <w:rsid w:val="00472110"/>
    <w:rsid w:val="0047289C"/>
    <w:rsid w:val="00472A5B"/>
    <w:rsid w:val="00472E22"/>
    <w:rsid w:val="00472F67"/>
    <w:rsid w:val="0047354C"/>
    <w:rsid w:val="004739A1"/>
    <w:rsid w:val="004740F0"/>
    <w:rsid w:val="0047430D"/>
    <w:rsid w:val="00474A7E"/>
    <w:rsid w:val="00474E1E"/>
    <w:rsid w:val="00474FDF"/>
    <w:rsid w:val="0047537A"/>
    <w:rsid w:val="00475688"/>
    <w:rsid w:val="004758E4"/>
    <w:rsid w:val="004758F6"/>
    <w:rsid w:val="004759E3"/>
    <w:rsid w:val="00475C23"/>
    <w:rsid w:val="00475C51"/>
    <w:rsid w:val="00475DA5"/>
    <w:rsid w:val="00476161"/>
    <w:rsid w:val="00476658"/>
    <w:rsid w:val="004768CE"/>
    <w:rsid w:val="004768D6"/>
    <w:rsid w:val="00476988"/>
    <w:rsid w:val="00476AB1"/>
    <w:rsid w:val="00476E34"/>
    <w:rsid w:val="00476EE1"/>
    <w:rsid w:val="00477163"/>
    <w:rsid w:val="00477415"/>
    <w:rsid w:val="00477B0E"/>
    <w:rsid w:val="004806D9"/>
    <w:rsid w:val="00481688"/>
    <w:rsid w:val="0048199F"/>
    <w:rsid w:val="00481EEE"/>
    <w:rsid w:val="004820E0"/>
    <w:rsid w:val="004822CA"/>
    <w:rsid w:val="00482450"/>
    <w:rsid w:val="00483735"/>
    <w:rsid w:val="00483F95"/>
    <w:rsid w:val="00484531"/>
    <w:rsid w:val="0048456A"/>
    <w:rsid w:val="00484994"/>
    <w:rsid w:val="00484C1E"/>
    <w:rsid w:val="00484D20"/>
    <w:rsid w:val="004850C1"/>
    <w:rsid w:val="00485EBA"/>
    <w:rsid w:val="00485F98"/>
    <w:rsid w:val="0048650B"/>
    <w:rsid w:val="00486A2D"/>
    <w:rsid w:val="00486CB7"/>
    <w:rsid w:val="00486F54"/>
    <w:rsid w:val="004870B6"/>
    <w:rsid w:val="004871B4"/>
    <w:rsid w:val="004876DD"/>
    <w:rsid w:val="00487801"/>
    <w:rsid w:val="00487CB9"/>
    <w:rsid w:val="00487CFE"/>
    <w:rsid w:val="00487FEB"/>
    <w:rsid w:val="00490F5E"/>
    <w:rsid w:val="00490FF4"/>
    <w:rsid w:val="004916F3"/>
    <w:rsid w:val="0049178A"/>
    <w:rsid w:val="00491C1D"/>
    <w:rsid w:val="00491DF1"/>
    <w:rsid w:val="00491FDD"/>
    <w:rsid w:val="00492535"/>
    <w:rsid w:val="004927C9"/>
    <w:rsid w:val="004932FE"/>
    <w:rsid w:val="00493435"/>
    <w:rsid w:val="00493500"/>
    <w:rsid w:val="00493F16"/>
    <w:rsid w:val="00494026"/>
    <w:rsid w:val="00494367"/>
    <w:rsid w:val="004943EF"/>
    <w:rsid w:val="004947EE"/>
    <w:rsid w:val="00494908"/>
    <w:rsid w:val="00494B28"/>
    <w:rsid w:val="00494C8E"/>
    <w:rsid w:val="00495293"/>
    <w:rsid w:val="0049572D"/>
    <w:rsid w:val="00495FFF"/>
    <w:rsid w:val="00496A9F"/>
    <w:rsid w:val="00496D68"/>
    <w:rsid w:val="00496FE7"/>
    <w:rsid w:val="00497358"/>
    <w:rsid w:val="00497FA5"/>
    <w:rsid w:val="004A03B3"/>
    <w:rsid w:val="004A04D5"/>
    <w:rsid w:val="004A12C7"/>
    <w:rsid w:val="004A140D"/>
    <w:rsid w:val="004A1B07"/>
    <w:rsid w:val="004A2013"/>
    <w:rsid w:val="004A24B3"/>
    <w:rsid w:val="004A2720"/>
    <w:rsid w:val="004A2905"/>
    <w:rsid w:val="004A2CC6"/>
    <w:rsid w:val="004A2E04"/>
    <w:rsid w:val="004A3226"/>
    <w:rsid w:val="004A330A"/>
    <w:rsid w:val="004A362F"/>
    <w:rsid w:val="004A369A"/>
    <w:rsid w:val="004A399F"/>
    <w:rsid w:val="004A4096"/>
    <w:rsid w:val="004A412F"/>
    <w:rsid w:val="004A4643"/>
    <w:rsid w:val="004A4692"/>
    <w:rsid w:val="004A4A6D"/>
    <w:rsid w:val="004A5102"/>
    <w:rsid w:val="004A5383"/>
    <w:rsid w:val="004A5502"/>
    <w:rsid w:val="004A5615"/>
    <w:rsid w:val="004A6610"/>
    <w:rsid w:val="004A669F"/>
    <w:rsid w:val="004A6842"/>
    <w:rsid w:val="004A718C"/>
    <w:rsid w:val="004A74D7"/>
    <w:rsid w:val="004A767E"/>
    <w:rsid w:val="004A7DBE"/>
    <w:rsid w:val="004A7F17"/>
    <w:rsid w:val="004A7F94"/>
    <w:rsid w:val="004B0518"/>
    <w:rsid w:val="004B083D"/>
    <w:rsid w:val="004B08AC"/>
    <w:rsid w:val="004B08C8"/>
    <w:rsid w:val="004B0D88"/>
    <w:rsid w:val="004B19FB"/>
    <w:rsid w:val="004B206E"/>
    <w:rsid w:val="004B209B"/>
    <w:rsid w:val="004B229E"/>
    <w:rsid w:val="004B2888"/>
    <w:rsid w:val="004B29C2"/>
    <w:rsid w:val="004B29E1"/>
    <w:rsid w:val="004B2B1B"/>
    <w:rsid w:val="004B2B74"/>
    <w:rsid w:val="004B2C1A"/>
    <w:rsid w:val="004B2C52"/>
    <w:rsid w:val="004B2D4A"/>
    <w:rsid w:val="004B2F46"/>
    <w:rsid w:val="004B2FEC"/>
    <w:rsid w:val="004B32E5"/>
    <w:rsid w:val="004B3592"/>
    <w:rsid w:val="004B395D"/>
    <w:rsid w:val="004B3DF9"/>
    <w:rsid w:val="004B4194"/>
    <w:rsid w:val="004B457E"/>
    <w:rsid w:val="004B4852"/>
    <w:rsid w:val="004B502E"/>
    <w:rsid w:val="004B5175"/>
    <w:rsid w:val="004B52F7"/>
    <w:rsid w:val="004B55F0"/>
    <w:rsid w:val="004B56C3"/>
    <w:rsid w:val="004B583F"/>
    <w:rsid w:val="004B5B25"/>
    <w:rsid w:val="004B5ED1"/>
    <w:rsid w:val="004B61EF"/>
    <w:rsid w:val="004B64E2"/>
    <w:rsid w:val="004B6928"/>
    <w:rsid w:val="004B69A7"/>
    <w:rsid w:val="004B6B2B"/>
    <w:rsid w:val="004B6E37"/>
    <w:rsid w:val="004B792E"/>
    <w:rsid w:val="004B79FA"/>
    <w:rsid w:val="004B7D94"/>
    <w:rsid w:val="004B7DEC"/>
    <w:rsid w:val="004C01DD"/>
    <w:rsid w:val="004C05DA"/>
    <w:rsid w:val="004C0A23"/>
    <w:rsid w:val="004C0B2D"/>
    <w:rsid w:val="004C0C61"/>
    <w:rsid w:val="004C0FB7"/>
    <w:rsid w:val="004C104B"/>
    <w:rsid w:val="004C11AE"/>
    <w:rsid w:val="004C164A"/>
    <w:rsid w:val="004C183C"/>
    <w:rsid w:val="004C223D"/>
    <w:rsid w:val="004C27A6"/>
    <w:rsid w:val="004C28BC"/>
    <w:rsid w:val="004C2A63"/>
    <w:rsid w:val="004C2CBA"/>
    <w:rsid w:val="004C2DE2"/>
    <w:rsid w:val="004C2E14"/>
    <w:rsid w:val="004C2FE3"/>
    <w:rsid w:val="004C305A"/>
    <w:rsid w:val="004C30EE"/>
    <w:rsid w:val="004C35EF"/>
    <w:rsid w:val="004C3A7C"/>
    <w:rsid w:val="004C3B49"/>
    <w:rsid w:val="004C3BCF"/>
    <w:rsid w:val="004C4829"/>
    <w:rsid w:val="004C4C62"/>
    <w:rsid w:val="004C4D30"/>
    <w:rsid w:val="004C4EAB"/>
    <w:rsid w:val="004C5456"/>
    <w:rsid w:val="004C5570"/>
    <w:rsid w:val="004C56D5"/>
    <w:rsid w:val="004C5A1A"/>
    <w:rsid w:val="004C5BD0"/>
    <w:rsid w:val="004C5D52"/>
    <w:rsid w:val="004C5DB0"/>
    <w:rsid w:val="004C60D8"/>
    <w:rsid w:val="004C62EE"/>
    <w:rsid w:val="004C66F8"/>
    <w:rsid w:val="004C68E4"/>
    <w:rsid w:val="004C6A0D"/>
    <w:rsid w:val="004C6C2E"/>
    <w:rsid w:val="004C6EC1"/>
    <w:rsid w:val="004C709F"/>
    <w:rsid w:val="004C70B9"/>
    <w:rsid w:val="004C7575"/>
    <w:rsid w:val="004D04D5"/>
    <w:rsid w:val="004D0854"/>
    <w:rsid w:val="004D0C83"/>
    <w:rsid w:val="004D0CB5"/>
    <w:rsid w:val="004D1000"/>
    <w:rsid w:val="004D12A8"/>
    <w:rsid w:val="004D1D27"/>
    <w:rsid w:val="004D1F02"/>
    <w:rsid w:val="004D26A4"/>
    <w:rsid w:val="004D2EC3"/>
    <w:rsid w:val="004D2FF6"/>
    <w:rsid w:val="004D362A"/>
    <w:rsid w:val="004D3FD6"/>
    <w:rsid w:val="004D405F"/>
    <w:rsid w:val="004D4324"/>
    <w:rsid w:val="004D5289"/>
    <w:rsid w:val="004D55CA"/>
    <w:rsid w:val="004D57D7"/>
    <w:rsid w:val="004D59B3"/>
    <w:rsid w:val="004D5A27"/>
    <w:rsid w:val="004D5DC1"/>
    <w:rsid w:val="004D5F0E"/>
    <w:rsid w:val="004D613B"/>
    <w:rsid w:val="004D6626"/>
    <w:rsid w:val="004D6758"/>
    <w:rsid w:val="004D6958"/>
    <w:rsid w:val="004D6BF5"/>
    <w:rsid w:val="004D6D45"/>
    <w:rsid w:val="004D7ADE"/>
    <w:rsid w:val="004D7B1A"/>
    <w:rsid w:val="004D7E7B"/>
    <w:rsid w:val="004E0830"/>
    <w:rsid w:val="004E0AAA"/>
    <w:rsid w:val="004E0B11"/>
    <w:rsid w:val="004E0C41"/>
    <w:rsid w:val="004E0D13"/>
    <w:rsid w:val="004E169C"/>
    <w:rsid w:val="004E1BF0"/>
    <w:rsid w:val="004E1E6A"/>
    <w:rsid w:val="004E28E1"/>
    <w:rsid w:val="004E2B01"/>
    <w:rsid w:val="004E2E2F"/>
    <w:rsid w:val="004E2E3C"/>
    <w:rsid w:val="004E34C7"/>
    <w:rsid w:val="004E356A"/>
    <w:rsid w:val="004E375D"/>
    <w:rsid w:val="004E3850"/>
    <w:rsid w:val="004E3DB5"/>
    <w:rsid w:val="004E3DCA"/>
    <w:rsid w:val="004E3FC1"/>
    <w:rsid w:val="004E47C4"/>
    <w:rsid w:val="004E58EA"/>
    <w:rsid w:val="004E5D55"/>
    <w:rsid w:val="004E5DD6"/>
    <w:rsid w:val="004E5F65"/>
    <w:rsid w:val="004E6C6E"/>
    <w:rsid w:val="004E6C7A"/>
    <w:rsid w:val="004E7186"/>
    <w:rsid w:val="004E74A4"/>
    <w:rsid w:val="004E7615"/>
    <w:rsid w:val="004E7CDF"/>
    <w:rsid w:val="004E7D82"/>
    <w:rsid w:val="004F0275"/>
    <w:rsid w:val="004F0747"/>
    <w:rsid w:val="004F078C"/>
    <w:rsid w:val="004F0C20"/>
    <w:rsid w:val="004F0D18"/>
    <w:rsid w:val="004F0DE2"/>
    <w:rsid w:val="004F1324"/>
    <w:rsid w:val="004F18DF"/>
    <w:rsid w:val="004F1B0B"/>
    <w:rsid w:val="004F1C7D"/>
    <w:rsid w:val="004F1D24"/>
    <w:rsid w:val="004F1EE9"/>
    <w:rsid w:val="004F21D2"/>
    <w:rsid w:val="004F2203"/>
    <w:rsid w:val="004F2641"/>
    <w:rsid w:val="004F26DE"/>
    <w:rsid w:val="004F27F3"/>
    <w:rsid w:val="004F29B9"/>
    <w:rsid w:val="004F2B8E"/>
    <w:rsid w:val="004F2C85"/>
    <w:rsid w:val="004F2CE3"/>
    <w:rsid w:val="004F32BF"/>
    <w:rsid w:val="004F3B3C"/>
    <w:rsid w:val="004F3D67"/>
    <w:rsid w:val="004F3E6A"/>
    <w:rsid w:val="004F4223"/>
    <w:rsid w:val="004F469D"/>
    <w:rsid w:val="004F4A20"/>
    <w:rsid w:val="004F5346"/>
    <w:rsid w:val="004F5C09"/>
    <w:rsid w:val="004F5D13"/>
    <w:rsid w:val="004F5E4E"/>
    <w:rsid w:val="004F5FE2"/>
    <w:rsid w:val="004F6101"/>
    <w:rsid w:val="004F6247"/>
    <w:rsid w:val="004F62C3"/>
    <w:rsid w:val="004F63CC"/>
    <w:rsid w:val="004F65DB"/>
    <w:rsid w:val="004F6678"/>
    <w:rsid w:val="004F6B24"/>
    <w:rsid w:val="004F6B28"/>
    <w:rsid w:val="004F6C65"/>
    <w:rsid w:val="004F6D2E"/>
    <w:rsid w:val="004F6E1B"/>
    <w:rsid w:val="004F753A"/>
    <w:rsid w:val="004F7F0F"/>
    <w:rsid w:val="004F7FBC"/>
    <w:rsid w:val="005001AE"/>
    <w:rsid w:val="0050053D"/>
    <w:rsid w:val="00500784"/>
    <w:rsid w:val="005007E7"/>
    <w:rsid w:val="00500AE9"/>
    <w:rsid w:val="00500C68"/>
    <w:rsid w:val="005012FC"/>
    <w:rsid w:val="0050166B"/>
    <w:rsid w:val="00501EBE"/>
    <w:rsid w:val="0050210F"/>
    <w:rsid w:val="005021FE"/>
    <w:rsid w:val="00502A08"/>
    <w:rsid w:val="00502D91"/>
    <w:rsid w:val="00503551"/>
    <w:rsid w:val="005036E1"/>
    <w:rsid w:val="00503808"/>
    <w:rsid w:val="0050391F"/>
    <w:rsid w:val="00503983"/>
    <w:rsid w:val="00503F38"/>
    <w:rsid w:val="005043FC"/>
    <w:rsid w:val="005044BC"/>
    <w:rsid w:val="0050469E"/>
    <w:rsid w:val="00504A55"/>
    <w:rsid w:val="00504C02"/>
    <w:rsid w:val="00505317"/>
    <w:rsid w:val="00505388"/>
    <w:rsid w:val="00505E6B"/>
    <w:rsid w:val="00505F08"/>
    <w:rsid w:val="00505FEA"/>
    <w:rsid w:val="0050607D"/>
    <w:rsid w:val="00506110"/>
    <w:rsid w:val="005064FF"/>
    <w:rsid w:val="0050671D"/>
    <w:rsid w:val="0050672C"/>
    <w:rsid w:val="00506C4C"/>
    <w:rsid w:val="0050700E"/>
    <w:rsid w:val="0050759E"/>
    <w:rsid w:val="005079D7"/>
    <w:rsid w:val="00507AC4"/>
    <w:rsid w:val="00507B2A"/>
    <w:rsid w:val="00510A22"/>
    <w:rsid w:val="00510A43"/>
    <w:rsid w:val="00510D16"/>
    <w:rsid w:val="00510D8A"/>
    <w:rsid w:val="00510F41"/>
    <w:rsid w:val="005117B2"/>
    <w:rsid w:val="005119B6"/>
    <w:rsid w:val="00511EBC"/>
    <w:rsid w:val="005125D5"/>
    <w:rsid w:val="00512725"/>
    <w:rsid w:val="00512D51"/>
    <w:rsid w:val="00512E95"/>
    <w:rsid w:val="00513198"/>
    <w:rsid w:val="00513408"/>
    <w:rsid w:val="00513427"/>
    <w:rsid w:val="0051368E"/>
    <w:rsid w:val="00513988"/>
    <w:rsid w:val="00513B9D"/>
    <w:rsid w:val="00514609"/>
    <w:rsid w:val="00514674"/>
    <w:rsid w:val="0051477F"/>
    <w:rsid w:val="00514942"/>
    <w:rsid w:val="00514C46"/>
    <w:rsid w:val="005150A6"/>
    <w:rsid w:val="00515163"/>
    <w:rsid w:val="005151EF"/>
    <w:rsid w:val="005153CE"/>
    <w:rsid w:val="005155E0"/>
    <w:rsid w:val="005156FE"/>
    <w:rsid w:val="00515BCF"/>
    <w:rsid w:val="00516083"/>
    <w:rsid w:val="0051635A"/>
    <w:rsid w:val="00516382"/>
    <w:rsid w:val="0051646E"/>
    <w:rsid w:val="005166C3"/>
    <w:rsid w:val="00516EA5"/>
    <w:rsid w:val="0051780F"/>
    <w:rsid w:val="005179DA"/>
    <w:rsid w:val="00517CB0"/>
    <w:rsid w:val="00517E2A"/>
    <w:rsid w:val="005203E1"/>
    <w:rsid w:val="0052064A"/>
    <w:rsid w:val="005209D1"/>
    <w:rsid w:val="00520C1C"/>
    <w:rsid w:val="00521439"/>
    <w:rsid w:val="0052144A"/>
    <w:rsid w:val="0052173F"/>
    <w:rsid w:val="00521AAA"/>
    <w:rsid w:val="00522133"/>
    <w:rsid w:val="0052221E"/>
    <w:rsid w:val="005226F3"/>
    <w:rsid w:val="005227AB"/>
    <w:rsid w:val="0052292E"/>
    <w:rsid w:val="00522B20"/>
    <w:rsid w:val="005232A5"/>
    <w:rsid w:val="005232E0"/>
    <w:rsid w:val="0052347C"/>
    <w:rsid w:val="0052373B"/>
    <w:rsid w:val="00523E00"/>
    <w:rsid w:val="0052439F"/>
    <w:rsid w:val="005243EB"/>
    <w:rsid w:val="00524DF1"/>
    <w:rsid w:val="0052504A"/>
    <w:rsid w:val="005250D9"/>
    <w:rsid w:val="00525770"/>
    <w:rsid w:val="00525789"/>
    <w:rsid w:val="00525890"/>
    <w:rsid w:val="00525D1A"/>
    <w:rsid w:val="00526452"/>
    <w:rsid w:val="00526816"/>
    <w:rsid w:val="00526F09"/>
    <w:rsid w:val="0052720B"/>
    <w:rsid w:val="005272F1"/>
    <w:rsid w:val="00527D00"/>
    <w:rsid w:val="00527F4F"/>
    <w:rsid w:val="0053038E"/>
    <w:rsid w:val="00530512"/>
    <w:rsid w:val="00530756"/>
    <w:rsid w:val="00530799"/>
    <w:rsid w:val="0053109F"/>
    <w:rsid w:val="0053113C"/>
    <w:rsid w:val="005311E8"/>
    <w:rsid w:val="005312C4"/>
    <w:rsid w:val="0053133A"/>
    <w:rsid w:val="00531691"/>
    <w:rsid w:val="00531822"/>
    <w:rsid w:val="005319A5"/>
    <w:rsid w:val="00531B81"/>
    <w:rsid w:val="005326D0"/>
    <w:rsid w:val="005327CB"/>
    <w:rsid w:val="00532800"/>
    <w:rsid w:val="00532A80"/>
    <w:rsid w:val="00532AB1"/>
    <w:rsid w:val="00532FDA"/>
    <w:rsid w:val="00533C66"/>
    <w:rsid w:val="00533EE8"/>
    <w:rsid w:val="00533F52"/>
    <w:rsid w:val="0053417D"/>
    <w:rsid w:val="005344C1"/>
    <w:rsid w:val="0053490C"/>
    <w:rsid w:val="00534D98"/>
    <w:rsid w:val="00535562"/>
    <w:rsid w:val="00535585"/>
    <w:rsid w:val="005361C2"/>
    <w:rsid w:val="00536826"/>
    <w:rsid w:val="005368A6"/>
    <w:rsid w:val="00536A58"/>
    <w:rsid w:val="00536AB4"/>
    <w:rsid w:val="00536DA8"/>
    <w:rsid w:val="005370E9"/>
    <w:rsid w:val="00537127"/>
    <w:rsid w:val="0053764B"/>
    <w:rsid w:val="00537AEE"/>
    <w:rsid w:val="0054000B"/>
    <w:rsid w:val="005400DF"/>
    <w:rsid w:val="0054047F"/>
    <w:rsid w:val="0054069F"/>
    <w:rsid w:val="00540A07"/>
    <w:rsid w:val="00541307"/>
    <w:rsid w:val="005419AA"/>
    <w:rsid w:val="00541B60"/>
    <w:rsid w:val="00541DB8"/>
    <w:rsid w:val="00541F9A"/>
    <w:rsid w:val="005423D9"/>
    <w:rsid w:val="00542599"/>
    <w:rsid w:val="00542EB4"/>
    <w:rsid w:val="005432CA"/>
    <w:rsid w:val="00543B05"/>
    <w:rsid w:val="005445D6"/>
    <w:rsid w:val="00544629"/>
    <w:rsid w:val="005448B9"/>
    <w:rsid w:val="00545003"/>
    <w:rsid w:val="00545136"/>
    <w:rsid w:val="005452C1"/>
    <w:rsid w:val="00545946"/>
    <w:rsid w:val="00545B42"/>
    <w:rsid w:val="0054612B"/>
    <w:rsid w:val="00547417"/>
    <w:rsid w:val="00547554"/>
    <w:rsid w:val="00547753"/>
    <w:rsid w:val="005479F5"/>
    <w:rsid w:val="00547D90"/>
    <w:rsid w:val="00550263"/>
    <w:rsid w:val="00550700"/>
    <w:rsid w:val="005508EF"/>
    <w:rsid w:val="005510E3"/>
    <w:rsid w:val="005510EA"/>
    <w:rsid w:val="005512DB"/>
    <w:rsid w:val="0055173F"/>
    <w:rsid w:val="005518D6"/>
    <w:rsid w:val="00551AE8"/>
    <w:rsid w:val="00551D57"/>
    <w:rsid w:val="00552E11"/>
    <w:rsid w:val="00552FEB"/>
    <w:rsid w:val="0055326B"/>
    <w:rsid w:val="005532A3"/>
    <w:rsid w:val="00553395"/>
    <w:rsid w:val="00553567"/>
    <w:rsid w:val="005538EF"/>
    <w:rsid w:val="0055400F"/>
    <w:rsid w:val="005548DD"/>
    <w:rsid w:val="00555306"/>
    <w:rsid w:val="00555500"/>
    <w:rsid w:val="00555FC3"/>
    <w:rsid w:val="00556027"/>
    <w:rsid w:val="00556506"/>
    <w:rsid w:val="0055659A"/>
    <w:rsid w:val="00556731"/>
    <w:rsid w:val="00556E08"/>
    <w:rsid w:val="005571C6"/>
    <w:rsid w:val="00557238"/>
    <w:rsid w:val="00557401"/>
    <w:rsid w:val="0055747C"/>
    <w:rsid w:val="005577E0"/>
    <w:rsid w:val="00557C11"/>
    <w:rsid w:val="00557D41"/>
    <w:rsid w:val="00557F06"/>
    <w:rsid w:val="00557F5B"/>
    <w:rsid w:val="00557FC6"/>
    <w:rsid w:val="00557FE2"/>
    <w:rsid w:val="00560729"/>
    <w:rsid w:val="00560A86"/>
    <w:rsid w:val="00560DDB"/>
    <w:rsid w:val="005615F2"/>
    <w:rsid w:val="00561818"/>
    <w:rsid w:val="005618DB"/>
    <w:rsid w:val="00561C64"/>
    <w:rsid w:val="0056216B"/>
    <w:rsid w:val="0056218D"/>
    <w:rsid w:val="0056287F"/>
    <w:rsid w:val="00562B08"/>
    <w:rsid w:val="00562D02"/>
    <w:rsid w:val="00562EAD"/>
    <w:rsid w:val="00563222"/>
    <w:rsid w:val="005637DA"/>
    <w:rsid w:val="00563AEB"/>
    <w:rsid w:val="00563F29"/>
    <w:rsid w:val="00564775"/>
    <w:rsid w:val="00564D51"/>
    <w:rsid w:val="00564E9E"/>
    <w:rsid w:val="00566135"/>
    <w:rsid w:val="005667B9"/>
    <w:rsid w:val="00566BAE"/>
    <w:rsid w:val="00566C28"/>
    <w:rsid w:val="00566E4A"/>
    <w:rsid w:val="00566EBC"/>
    <w:rsid w:val="00567500"/>
    <w:rsid w:val="0056753D"/>
    <w:rsid w:val="00567811"/>
    <w:rsid w:val="00567CDA"/>
    <w:rsid w:val="00570163"/>
    <w:rsid w:val="005701B3"/>
    <w:rsid w:val="005702BD"/>
    <w:rsid w:val="005704B1"/>
    <w:rsid w:val="00570A50"/>
    <w:rsid w:val="005711E7"/>
    <w:rsid w:val="00571ECD"/>
    <w:rsid w:val="005726C1"/>
    <w:rsid w:val="00572749"/>
    <w:rsid w:val="00572811"/>
    <w:rsid w:val="00572DC3"/>
    <w:rsid w:val="005739F4"/>
    <w:rsid w:val="00573A7F"/>
    <w:rsid w:val="00573EE1"/>
    <w:rsid w:val="0057406C"/>
    <w:rsid w:val="00575051"/>
    <w:rsid w:val="005753A4"/>
    <w:rsid w:val="005758E3"/>
    <w:rsid w:val="00576855"/>
    <w:rsid w:val="00576D35"/>
    <w:rsid w:val="00577479"/>
    <w:rsid w:val="0057755A"/>
    <w:rsid w:val="005777C8"/>
    <w:rsid w:val="00577AD5"/>
    <w:rsid w:val="00577F23"/>
    <w:rsid w:val="00580A72"/>
    <w:rsid w:val="00580FA8"/>
    <w:rsid w:val="0058107B"/>
    <w:rsid w:val="005813C3"/>
    <w:rsid w:val="0058149F"/>
    <w:rsid w:val="0058161B"/>
    <w:rsid w:val="005817A5"/>
    <w:rsid w:val="00581B8E"/>
    <w:rsid w:val="00581DF3"/>
    <w:rsid w:val="00582853"/>
    <w:rsid w:val="00582893"/>
    <w:rsid w:val="00582C76"/>
    <w:rsid w:val="005830BD"/>
    <w:rsid w:val="005831A1"/>
    <w:rsid w:val="005832C8"/>
    <w:rsid w:val="00583606"/>
    <w:rsid w:val="00583A87"/>
    <w:rsid w:val="0058403B"/>
    <w:rsid w:val="005842BA"/>
    <w:rsid w:val="005843E6"/>
    <w:rsid w:val="005845FA"/>
    <w:rsid w:val="00584AC0"/>
    <w:rsid w:val="00585397"/>
    <w:rsid w:val="00585C21"/>
    <w:rsid w:val="00585CBB"/>
    <w:rsid w:val="00586B90"/>
    <w:rsid w:val="00586FA5"/>
    <w:rsid w:val="00587126"/>
    <w:rsid w:val="005874CD"/>
    <w:rsid w:val="00587597"/>
    <w:rsid w:val="00590013"/>
    <w:rsid w:val="0059014C"/>
    <w:rsid w:val="00590482"/>
    <w:rsid w:val="00590793"/>
    <w:rsid w:val="00590C21"/>
    <w:rsid w:val="00590D18"/>
    <w:rsid w:val="00590EDD"/>
    <w:rsid w:val="0059102A"/>
    <w:rsid w:val="00591630"/>
    <w:rsid w:val="00591988"/>
    <w:rsid w:val="00591E6A"/>
    <w:rsid w:val="005921A7"/>
    <w:rsid w:val="005921C8"/>
    <w:rsid w:val="005922A3"/>
    <w:rsid w:val="005922A5"/>
    <w:rsid w:val="0059239E"/>
    <w:rsid w:val="005924DB"/>
    <w:rsid w:val="0059251C"/>
    <w:rsid w:val="005929E8"/>
    <w:rsid w:val="00592A2E"/>
    <w:rsid w:val="00593155"/>
    <w:rsid w:val="0059353B"/>
    <w:rsid w:val="00593821"/>
    <w:rsid w:val="005938DB"/>
    <w:rsid w:val="00593B9A"/>
    <w:rsid w:val="00593F32"/>
    <w:rsid w:val="0059444D"/>
    <w:rsid w:val="005946AE"/>
    <w:rsid w:val="005948BB"/>
    <w:rsid w:val="005949FB"/>
    <w:rsid w:val="00594AB4"/>
    <w:rsid w:val="00594BE8"/>
    <w:rsid w:val="00594C1A"/>
    <w:rsid w:val="00595106"/>
    <w:rsid w:val="005954B8"/>
    <w:rsid w:val="00595692"/>
    <w:rsid w:val="00595B7B"/>
    <w:rsid w:val="00596020"/>
    <w:rsid w:val="00596064"/>
    <w:rsid w:val="0059632F"/>
    <w:rsid w:val="00596799"/>
    <w:rsid w:val="00597188"/>
    <w:rsid w:val="00597799"/>
    <w:rsid w:val="005977F9"/>
    <w:rsid w:val="00597BA8"/>
    <w:rsid w:val="00597CB7"/>
    <w:rsid w:val="00597DEF"/>
    <w:rsid w:val="005A01E7"/>
    <w:rsid w:val="005A02C8"/>
    <w:rsid w:val="005A0484"/>
    <w:rsid w:val="005A09E5"/>
    <w:rsid w:val="005A12C7"/>
    <w:rsid w:val="005A1473"/>
    <w:rsid w:val="005A19FF"/>
    <w:rsid w:val="005A1AEA"/>
    <w:rsid w:val="005A2074"/>
    <w:rsid w:val="005A24AE"/>
    <w:rsid w:val="005A3115"/>
    <w:rsid w:val="005A3394"/>
    <w:rsid w:val="005A34C8"/>
    <w:rsid w:val="005A3DB5"/>
    <w:rsid w:val="005A3FFF"/>
    <w:rsid w:val="005A403A"/>
    <w:rsid w:val="005A43BE"/>
    <w:rsid w:val="005A4624"/>
    <w:rsid w:val="005A5011"/>
    <w:rsid w:val="005A508D"/>
    <w:rsid w:val="005A56CA"/>
    <w:rsid w:val="005A5AE6"/>
    <w:rsid w:val="005A60BA"/>
    <w:rsid w:val="005A658F"/>
    <w:rsid w:val="005A6B1B"/>
    <w:rsid w:val="005A6EFF"/>
    <w:rsid w:val="005A7020"/>
    <w:rsid w:val="005A7140"/>
    <w:rsid w:val="005A761B"/>
    <w:rsid w:val="005A767A"/>
    <w:rsid w:val="005A7D4E"/>
    <w:rsid w:val="005B002A"/>
    <w:rsid w:val="005B051A"/>
    <w:rsid w:val="005B096F"/>
    <w:rsid w:val="005B0987"/>
    <w:rsid w:val="005B0A34"/>
    <w:rsid w:val="005B0FB5"/>
    <w:rsid w:val="005B1191"/>
    <w:rsid w:val="005B1205"/>
    <w:rsid w:val="005B1963"/>
    <w:rsid w:val="005B1CDD"/>
    <w:rsid w:val="005B1D3B"/>
    <w:rsid w:val="005B1DFF"/>
    <w:rsid w:val="005B2088"/>
    <w:rsid w:val="005B2466"/>
    <w:rsid w:val="005B251C"/>
    <w:rsid w:val="005B26E4"/>
    <w:rsid w:val="005B275A"/>
    <w:rsid w:val="005B2BBB"/>
    <w:rsid w:val="005B2BF5"/>
    <w:rsid w:val="005B2FD3"/>
    <w:rsid w:val="005B31C4"/>
    <w:rsid w:val="005B39F8"/>
    <w:rsid w:val="005B41B3"/>
    <w:rsid w:val="005B4289"/>
    <w:rsid w:val="005B474E"/>
    <w:rsid w:val="005B47D3"/>
    <w:rsid w:val="005B4881"/>
    <w:rsid w:val="005B4EA7"/>
    <w:rsid w:val="005B4FBD"/>
    <w:rsid w:val="005B585C"/>
    <w:rsid w:val="005B5926"/>
    <w:rsid w:val="005B5A74"/>
    <w:rsid w:val="005B5DBE"/>
    <w:rsid w:val="005B66DA"/>
    <w:rsid w:val="005B677D"/>
    <w:rsid w:val="005B6927"/>
    <w:rsid w:val="005B698D"/>
    <w:rsid w:val="005B6B33"/>
    <w:rsid w:val="005B6B72"/>
    <w:rsid w:val="005B6BFD"/>
    <w:rsid w:val="005B7331"/>
    <w:rsid w:val="005B75B6"/>
    <w:rsid w:val="005B7F6E"/>
    <w:rsid w:val="005C07C9"/>
    <w:rsid w:val="005C0989"/>
    <w:rsid w:val="005C0D3A"/>
    <w:rsid w:val="005C1265"/>
    <w:rsid w:val="005C12AC"/>
    <w:rsid w:val="005C1C90"/>
    <w:rsid w:val="005C1CEF"/>
    <w:rsid w:val="005C2341"/>
    <w:rsid w:val="005C2708"/>
    <w:rsid w:val="005C2832"/>
    <w:rsid w:val="005C2BA9"/>
    <w:rsid w:val="005C2FF2"/>
    <w:rsid w:val="005C3630"/>
    <w:rsid w:val="005C3964"/>
    <w:rsid w:val="005C3D4D"/>
    <w:rsid w:val="005C3D77"/>
    <w:rsid w:val="005C414B"/>
    <w:rsid w:val="005C428A"/>
    <w:rsid w:val="005C4330"/>
    <w:rsid w:val="005C4787"/>
    <w:rsid w:val="005C4826"/>
    <w:rsid w:val="005C4B9D"/>
    <w:rsid w:val="005C5113"/>
    <w:rsid w:val="005C5160"/>
    <w:rsid w:val="005C54B8"/>
    <w:rsid w:val="005C557C"/>
    <w:rsid w:val="005C56B7"/>
    <w:rsid w:val="005C5CDF"/>
    <w:rsid w:val="005C6368"/>
    <w:rsid w:val="005C677E"/>
    <w:rsid w:val="005C6CD0"/>
    <w:rsid w:val="005C7072"/>
    <w:rsid w:val="005C785E"/>
    <w:rsid w:val="005C78D5"/>
    <w:rsid w:val="005D00B6"/>
    <w:rsid w:val="005D0923"/>
    <w:rsid w:val="005D094E"/>
    <w:rsid w:val="005D101F"/>
    <w:rsid w:val="005D109D"/>
    <w:rsid w:val="005D1247"/>
    <w:rsid w:val="005D1D60"/>
    <w:rsid w:val="005D1D8F"/>
    <w:rsid w:val="005D205D"/>
    <w:rsid w:val="005D24F4"/>
    <w:rsid w:val="005D2E4B"/>
    <w:rsid w:val="005D2F54"/>
    <w:rsid w:val="005D33D2"/>
    <w:rsid w:val="005D353D"/>
    <w:rsid w:val="005D3A2D"/>
    <w:rsid w:val="005D3A42"/>
    <w:rsid w:val="005D3D14"/>
    <w:rsid w:val="005D3D63"/>
    <w:rsid w:val="005D3D8F"/>
    <w:rsid w:val="005D3FD5"/>
    <w:rsid w:val="005D467C"/>
    <w:rsid w:val="005D4E61"/>
    <w:rsid w:val="005D593D"/>
    <w:rsid w:val="005D5ADE"/>
    <w:rsid w:val="005D5DB7"/>
    <w:rsid w:val="005D5DBD"/>
    <w:rsid w:val="005D60BC"/>
    <w:rsid w:val="005D6188"/>
    <w:rsid w:val="005D61C1"/>
    <w:rsid w:val="005D63A5"/>
    <w:rsid w:val="005D6424"/>
    <w:rsid w:val="005D65F4"/>
    <w:rsid w:val="005D676E"/>
    <w:rsid w:val="005D69A4"/>
    <w:rsid w:val="005D69E2"/>
    <w:rsid w:val="005D6D0B"/>
    <w:rsid w:val="005D7269"/>
    <w:rsid w:val="005D730E"/>
    <w:rsid w:val="005D750C"/>
    <w:rsid w:val="005D79B5"/>
    <w:rsid w:val="005D7B88"/>
    <w:rsid w:val="005D7BDA"/>
    <w:rsid w:val="005D7ECF"/>
    <w:rsid w:val="005D7FC6"/>
    <w:rsid w:val="005E0418"/>
    <w:rsid w:val="005E0A1F"/>
    <w:rsid w:val="005E0B2E"/>
    <w:rsid w:val="005E0DEA"/>
    <w:rsid w:val="005E10EC"/>
    <w:rsid w:val="005E1667"/>
    <w:rsid w:val="005E17B3"/>
    <w:rsid w:val="005E1B91"/>
    <w:rsid w:val="005E1BB5"/>
    <w:rsid w:val="005E1BD6"/>
    <w:rsid w:val="005E20D0"/>
    <w:rsid w:val="005E28DC"/>
    <w:rsid w:val="005E2A79"/>
    <w:rsid w:val="005E2D15"/>
    <w:rsid w:val="005E2EDB"/>
    <w:rsid w:val="005E2FB1"/>
    <w:rsid w:val="005E3850"/>
    <w:rsid w:val="005E3B75"/>
    <w:rsid w:val="005E3DE9"/>
    <w:rsid w:val="005E3EB4"/>
    <w:rsid w:val="005E40C8"/>
    <w:rsid w:val="005E43DF"/>
    <w:rsid w:val="005E48DE"/>
    <w:rsid w:val="005E50DC"/>
    <w:rsid w:val="005E566F"/>
    <w:rsid w:val="005E5949"/>
    <w:rsid w:val="005E5E0A"/>
    <w:rsid w:val="005E64AF"/>
    <w:rsid w:val="005E6916"/>
    <w:rsid w:val="005E6BE9"/>
    <w:rsid w:val="005E6E12"/>
    <w:rsid w:val="005E71A5"/>
    <w:rsid w:val="005E777B"/>
    <w:rsid w:val="005E797B"/>
    <w:rsid w:val="005F00E2"/>
    <w:rsid w:val="005F023D"/>
    <w:rsid w:val="005F03D5"/>
    <w:rsid w:val="005F06DA"/>
    <w:rsid w:val="005F0860"/>
    <w:rsid w:val="005F0CA3"/>
    <w:rsid w:val="005F0DC0"/>
    <w:rsid w:val="005F1278"/>
    <w:rsid w:val="005F14A7"/>
    <w:rsid w:val="005F171A"/>
    <w:rsid w:val="005F1B20"/>
    <w:rsid w:val="005F1E18"/>
    <w:rsid w:val="005F2336"/>
    <w:rsid w:val="005F2381"/>
    <w:rsid w:val="005F27E0"/>
    <w:rsid w:val="005F29C0"/>
    <w:rsid w:val="005F2A66"/>
    <w:rsid w:val="005F2B32"/>
    <w:rsid w:val="005F3176"/>
    <w:rsid w:val="005F3549"/>
    <w:rsid w:val="005F3D8C"/>
    <w:rsid w:val="005F429F"/>
    <w:rsid w:val="005F52AE"/>
    <w:rsid w:val="005F54B4"/>
    <w:rsid w:val="005F5576"/>
    <w:rsid w:val="005F56DF"/>
    <w:rsid w:val="005F5808"/>
    <w:rsid w:val="005F5A4E"/>
    <w:rsid w:val="005F5A6F"/>
    <w:rsid w:val="005F5AFB"/>
    <w:rsid w:val="005F5C6D"/>
    <w:rsid w:val="005F5E8E"/>
    <w:rsid w:val="005F60E6"/>
    <w:rsid w:val="005F61DD"/>
    <w:rsid w:val="005F6FBA"/>
    <w:rsid w:val="005F764A"/>
    <w:rsid w:val="005F7D46"/>
    <w:rsid w:val="005F7EC1"/>
    <w:rsid w:val="005F7F96"/>
    <w:rsid w:val="00600082"/>
    <w:rsid w:val="0060008E"/>
    <w:rsid w:val="006005C1"/>
    <w:rsid w:val="0060078C"/>
    <w:rsid w:val="00600EAD"/>
    <w:rsid w:val="0060107F"/>
    <w:rsid w:val="006011A0"/>
    <w:rsid w:val="00601A32"/>
    <w:rsid w:val="006028E4"/>
    <w:rsid w:val="00602A78"/>
    <w:rsid w:val="00602B26"/>
    <w:rsid w:val="00602BCA"/>
    <w:rsid w:val="0060305F"/>
    <w:rsid w:val="006034C7"/>
    <w:rsid w:val="00603B6C"/>
    <w:rsid w:val="0060444E"/>
    <w:rsid w:val="00604617"/>
    <w:rsid w:val="00604730"/>
    <w:rsid w:val="006049CE"/>
    <w:rsid w:val="00604AE3"/>
    <w:rsid w:val="00604AFC"/>
    <w:rsid w:val="00604C6B"/>
    <w:rsid w:val="00604D1B"/>
    <w:rsid w:val="006052A3"/>
    <w:rsid w:val="006053D8"/>
    <w:rsid w:val="00605570"/>
    <w:rsid w:val="006056C2"/>
    <w:rsid w:val="006057CF"/>
    <w:rsid w:val="00605910"/>
    <w:rsid w:val="006059A0"/>
    <w:rsid w:val="00605A1A"/>
    <w:rsid w:val="00605D4C"/>
    <w:rsid w:val="00606054"/>
    <w:rsid w:val="0060611E"/>
    <w:rsid w:val="006063E0"/>
    <w:rsid w:val="00606671"/>
    <w:rsid w:val="00606906"/>
    <w:rsid w:val="00606DB6"/>
    <w:rsid w:val="00606EE7"/>
    <w:rsid w:val="00606FAA"/>
    <w:rsid w:val="00607C10"/>
    <w:rsid w:val="00610296"/>
    <w:rsid w:val="00610AE5"/>
    <w:rsid w:val="006114D4"/>
    <w:rsid w:val="00611BA6"/>
    <w:rsid w:val="006126F3"/>
    <w:rsid w:val="006127B5"/>
    <w:rsid w:val="0061285C"/>
    <w:rsid w:val="00612D19"/>
    <w:rsid w:val="0061330F"/>
    <w:rsid w:val="00613641"/>
    <w:rsid w:val="00614139"/>
    <w:rsid w:val="006142AF"/>
    <w:rsid w:val="00614483"/>
    <w:rsid w:val="0061468A"/>
    <w:rsid w:val="0061477C"/>
    <w:rsid w:val="0061478C"/>
    <w:rsid w:val="0061516E"/>
    <w:rsid w:val="006151BC"/>
    <w:rsid w:val="00615204"/>
    <w:rsid w:val="00615402"/>
    <w:rsid w:val="006154F0"/>
    <w:rsid w:val="006158B5"/>
    <w:rsid w:val="0061597E"/>
    <w:rsid w:val="00615E77"/>
    <w:rsid w:val="0061625C"/>
    <w:rsid w:val="006162A3"/>
    <w:rsid w:val="006168EA"/>
    <w:rsid w:val="0061692A"/>
    <w:rsid w:val="00616C01"/>
    <w:rsid w:val="00616C7D"/>
    <w:rsid w:val="0061730B"/>
    <w:rsid w:val="0061735F"/>
    <w:rsid w:val="0061762A"/>
    <w:rsid w:val="00617643"/>
    <w:rsid w:val="006179A3"/>
    <w:rsid w:val="006205E1"/>
    <w:rsid w:val="006206A3"/>
    <w:rsid w:val="006208EE"/>
    <w:rsid w:val="0062091D"/>
    <w:rsid w:val="00620C44"/>
    <w:rsid w:val="0062100E"/>
    <w:rsid w:val="006211A5"/>
    <w:rsid w:val="006219BC"/>
    <w:rsid w:val="00621DD8"/>
    <w:rsid w:val="0062204E"/>
    <w:rsid w:val="00622789"/>
    <w:rsid w:val="00622CAC"/>
    <w:rsid w:val="00622FFD"/>
    <w:rsid w:val="006233C1"/>
    <w:rsid w:val="0062360F"/>
    <w:rsid w:val="006236FD"/>
    <w:rsid w:val="00623A00"/>
    <w:rsid w:val="00624649"/>
    <w:rsid w:val="00624957"/>
    <w:rsid w:val="006249A7"/>
    <w:rsid w:val="006249D1"/>
    <w:rsid w:val="00624D16"/>
    <w:rsid w:val="00624D4F"/>
    <w:rsid w:val="0062502F"/>
    <w:rsid w:val="006251B7"/>
    <w:rsid w:val="00625456"/>
    <w:rsid w:val="0062555C"/>
    <w:rsid w:val="00625713"/>
    <w:rsid w:val="00625B22"/>
    <w:rsid w:val="00625C53"/>
    <w:rsid w:val="00626415"/>
    <w:rsid w:val="00626E6F"/>
    <w:rsid w:val="00627468"/>
    <w:rsid w:val="0062768B"/>
    <w:rsid w:val="00627A49"/>
    <w:rsid w:val="00627D60"/>
    <w:rsid w:val="00627E30"/>
    <w:rsid w:val="006303FC"/>
    <w:rsid w:val="0063073B"/>
    <w:rsid w:val="006309D1"/>
    <w:rsid w:val="00631716"/>
    <w:rsid w:val="0063179F"/>
    <w:rsid w:val="006317A4"/>
    <w:rsid w:val="0063188F"/>
    <w:rsid w:val="00631E8E"/>
    <w:rsid w:val="0063224F"/>
    <w:rsid w:val="00632259"/>
    <w:rsid w:val="00632765"/>
    <w:rsid w:val="00632B02"/>
    <w:rsid w:val="00632BA7"/>
    <w:rsid w:val="00632DD8"/>
    <w:rsid w:val="00632E9D"/>
    <w:rsid w:val="006338DA"/>
    <w:rsid w:val="0063390C"/>
    <w:rsid w:val="00633A5E"/>
    <w:rsid w:val="00633F74"/>
    <w:rsid w:val="00634B43"/>
    <w:rsid w:val="00635AEB"/>
    <w:rsid w:val="00635D29"/>
    <w:rsid w:val="00635FED"/>
    <w:rsid w:val="006368DA"/>
    <w:rsid w:val="00636E91"/>
    <w:rsid w:val="00636EF8"/>
    <w:rsid w:val="00636FEF"/>
    <w:rsid w:val="0063715F"/>
    <w:rsid w:val="006373F7"/>
    <w:rsid w:val="006377DB"/>
    <w:rsid w:val="00637A47"/>
    <w:rsid w:val="0064019E"/>
    <w:rsid w:val="00640416"/>
    <w:rsid w:val="006405A2"/>
    <w:rsid w:val="00640699"/>
    <w:rsid w:val="00640717"/>
    <w:rsid w:val="0064073C"/>
    <w:rsid w:val="0064096C"/>
    <w:rsid w:val="00640DFA"/>
    <w:rsid w:val="006417E0"/>
    <w:rsid w:val="006418D2"/>
    <w:rsid w:val="006418D8"/>
    <w:rsid w:val="006419D4"/>
    <w:rsid w:val="00641E1E"/>
    <w:rsid w:val="00641E4D"/>
    <w:rsid w:val="00641E99"/>
    <w:rsid w:val="00642453"/>
    <w:rsid w:val="006428F2"/>
    <w:rsid w:val="00642BAA"/>
    <w:rsid w:val="00643A2B"/>
    <w:rsid w:val="006443B2"/>
    <w:rsid w:val="00644C1F"/>
    <w:rsid w:val="00645210"/>
    <w:rsid w:val="00645711"/>
    <w:rsid w:val="00645933"/>
    <w:rsid w:val="006459AF"/>
    <w:rsid w:val="006459B3"/>
    <w:rsid w:val="00645A40"/>
    <w:rsid w:val="00645D57"/>
    <w:rsid w:val="00645DF0"/>
    <w:rsid w:val="00645FF9"/>
    <w:rsid w:val="00646970"/>
    <w:rsid w:val="00646A49"/>
    <w:rsid w:val="00646FDD"/>
    <w:rsid w:val="0064732C"/>
    <w:rsid w:val="00647C38"/>
    <w:rsid w:val="00647D39"/>
    <w:rsid w:val="006500A2"/>
    <w:rsid w:val="006500E4"/>
    <w:rsid w:val="00650496"/>
    <w:rsid w:val="0065058D"/>
    <w:rsid w:val="006506CD"/>
    <w:rsid w:val="00650704"/>
    <w:rsid w:val="00650C5E"/>
    <w:rsid w:val="00651147"/>
    <w:rsid w:val="0065131D"/>
    <w:rsid w:val="006516AB"/>
    <w:rsid w:val="006517E6"/>
    <w:rsid w:val="00651C9F"/>
    <w:rsid w:val="00651D10"/>
    <w:rsid w:val="00651DC1"/>
    <w:rsid w:val="00651DCF"/>
    <w:rsid w:val="00651FD6"/>
    <w:rsid w:val="0065234B"/>
    <w:rsid w:val="00652395"/>
    <w:rsid w:val="0065252C"/>
    <w:rsid w:val="00653923"/>
    <w:rsid w:val="00653AC4"/>
    <w:rsid w:val="00653AE8"/>
    <w:rsid w:val="00653C52"/>
    <w:rsid w:val="006540C1"/>
    <w:rsid w:val="006543F2"/>
    <w:rsid w:val="00654642"/>
    <w:rsid w:val="00654963"/>
    <w:rsid w:val="00654AF4"/>
    <w:rsid w:val="00654CB8"/>
    <w:rsid w:val="006554A3"/>
    <w:rsid w:val="0065561D"/>
    <w:rsid w:val="00655F61"/>
    <w:rsid w:val="006562F3"/>
    <w:rsid w:val="006565A4"/>
    <w:rsid w:val="006565D3"/>
    <w:rsid w:val="00656DC1"/>
    <w:rsid w:val="00656F87"/>
    <w:rsid w:val="00656FC3"/>
    <w:rsid w:val="006570FB"/>
    <w:rsid w:val="00657693"/>
    <w:rsid w:val="00657861"/>
    <w:rsid w:val="006578D9"/>
    <w:rsid w:val="00657A81"/>
    <w:rsid w:val="00657B97"/>
    <w:rsid w:val="00657DD6"/>
    <w:rsid w:val="00660010"/>
    <w:rsid w:val="00660083"/>
    <w:rsid w:val="006604EA"/>
    <w:rsid w:val="00660680"/>
    <w:rsid w:val="00660BFB"/>
    <w:rsid w:val="00660C84"/>
    <w:rsid w:val="00660E23"/>
    <w:rsid w:val="00660E63"/>
    <w:rsid w:val="006612B3"/>
    <w:rsid w:val="006615BB"/>
    <w:rsid w:val="00661866"/>
    <w:rsid w:val="00661ECC"/>
    <w:rsid w:val="006621E2"/>
    <w:rsid w:val="0066238E"/>
    <w:rsid w:val="00662A70"/>
    <w:rsid w:val="00662A8A"/>
    <w:rsid w:val="00662AF9"/>
    <w:rsid w:val="00662C14"/>
    <w:rsid w:val="00662C97"/>
    <w:rsid w:val="00662CBB"/>
    <w:rsid w:val="00662E36"/>
    <w:rsid w:val="00662EAC"/>
    <w:rsid w:val="00662F3E"/>
    <w:rsid w:val="0066398B"/>
    <w:rsid w:val="00663F53"/>
    <w:rsid w:val="00663FED"/>
    <w:rsid w:val="0066486A"/>
    <w:rsid w:val="00665149"/>
    <w:rsid w:val="0066527F"/>
    <w:rsid w:val="0066558B"/>
    <w:rsid w:val="0066643E"/>
    <w:rsid w:val="00666754"/>
    <w:rsid w:val="006668CE"/>
    <w:rsid w:val="00666A08"/>
    <w:rsid w:val="00666AEA"/>
    <w:rsid w:val="00667FB2"/>
    <w:rsid w:val="00670D2E"/>
    <w:rsid w:val="006712F6"/>
    <w:rsid w:val="006716E9"/>
    <w:rsid w:val="0067182B"/>
    <w:rsid w:val="00671B08"/>
    <w:rsid w:val="0067267F"/>
    <w:rsid w:val="0067269F"/>
    <w:rsid w:val="006726CB"/>
    <w:rsid w:val="006726FB"/>
    <w:rsid w:val="0067272F"/>
    <w:rsid w:val="0067298F"/>
    <w:rsid w:val="0067346A"/>
    <w:rsid w:val="00673B98"/>
    <w:rsid w:val="00673BA4"/>
    <w:rsid w:val="00674611"/>
    <w:rsid w:val="0067462B"/>
    <w:rsid w:val="006749CD"/>
    <w:rsid w:val="00674C5D"/>
    <w:rsid w:val="00674D5F"/>
    <w:rsid w:val="00674ED8"/>
    <w:rsid w:val="006754CE"/>
    <w:rsid w:val="00675793"/>
    <w:rsid w:val="00675C5E"/>
    <w:rsid w:val="00675CD1"/>
    <w:rsid w:val="00676CDE"/>
    <w:rsid w:val="00676F0B"/>
    <w:rsid w:val="00676FC7"/>
    <w:rsid w:val="006773D1"/>
    <w:rsid w:val="006779C1"/>
    <w:rsid w:val="00677B23"/>
    <w:rsid w:val="00677C40"/>
    <w:rsid w:val="00680073"/>
    <w:rsid w:val="006801BB"/>
    <w:rsid w:val="006802E3"/>
    <w:rsid w:val="006802F4"/>
    <w:rsid w:val="00680513"/>
    <w:rsid w:val="00680559"/>
    <w:rsid w:val="00680B7C"/>
    <w:rsid w:val="00680CC6"/>
    <w:rsid w:val="00681447"/>
    <w:rsid w:val="00681DBB"/>
    <w:rsid w:val="00682378"/>
    <w:rsid w:val="0068241B"/>
    <w:rsid w:val="00682656"/>
    <w:rsid w:val="006832A0"/>
    <w:rsid w:val="0068343F"/>
    <w:rsid w:val="00683889"/>
    <w:rsid w:val="006838F8"/>
    <w:rsid w:val="00683CE4"/>
    <w:rsid w:val="00683F19"/>
    <w:rsid w:val="006842A2"/>
    <w:rsid w:val="006848BB"/>
    <w:rsid w:val="00684B67"/>
    <w:rsid w:val="00685075"/>
    <w:rsid w:val="00685339"/>
    <w:rsid w:val="006853CD"/>
    <w:rsid w:val="00685597"/>
    <w:rsid w:val="00685D46"/>
    <w:rsid w:val="00685E5C"/>
    <w:rsid w:val="00686338"/>
    <w:rsid w:val="00686B8A"/>
    <w:rsid w:val="0068727D"/>
    <w:rsid w:val="0068731C"/>
    <w:rsid w:val="006904AD"/>
    <w:rsid w:val="006905F1"/>
    <w:rsid w:val="006906A6"/>
    <w:rsid w:val="00690872"/>
    <w:rsid w:val="0069099C"/>
    <w:rsid w:val="00690D4E"/>
    <w:rsid w:val="006912E6"/>
    <w:rsid w:val="006914E9"/>
    <w:rsid w:val="00691815"/>
    <w:rsid w:val="00691978"/>
    <w:rsid w:val="00691E51"/>
    <w:rsid w:val="006920CA"/>
    <w:rsid w:val="006927F0"/>
    <w:rsid w:val="006928D7"/>
    <w:rsid w:val="00692B29"/>
    <w:rsid w:val="00692C4E"/>
    <w:rsid w:val="00692CE7"/>
    <w:rsid w:val="00693062"/>
    <w:rsid w:val="0069344A"/>
    <w:rsid w:val="006936DB"/>
    <w:rsid w:val="00693801"/>
    <w:rsid w:val="00693A9A"/>
    <w:rsid w:val="006944B8"/>
    <w:rsid w:val="00694706"/>
    <w:rsid w:val="00694887"/>
    <w:rsid w:val="00694AF0"/>
    <w:rsid w:val="00694DF8"/>
    <w:rsid w:val="00695346"/>
    <w:rsid w:val="006953B2"/>
    <w:rsid w:val="006956E0"/>
    <w:rsid w:val="00695D95"/>
    <w:rsid w:val="00695DDA"/>
    <w:rsid w:val="00695E8E"/>
    <w:rsid w:val="00696106"/>
    <w:rsid w:val="00696136"/>
    <w:rsid w:val="00696243"/>
    <w:rsid w:val="006962E6"/>
    <w:rsid w:val="0069657D"/>
    <w:rsid w:val="00696A8E"/>
    <w:rsid w:val="00696B05"/>
    <w:rsid w:val="00696DC8"/>
    <w:rsid w:val="0069703E"/>
    <w:rsid w:val="0069709D"/>
    <w:rsid w:val="00697208"/>
    <w:rsid w:val="00697A32"/>
    <w:rsid w:val="006A06E3"/>
    <w:rsid w:val="006A0819"/>
    <w:rsid w:val="006A0B03"/>
    <w:rsid w:val="006A0ECA"/>
    <w:rsid w:val="006A11F4"/>
    <w:rsid w:val="006A14A8"/>
    <w:rsid w:val="006A182D"/>
    <w:rsid w:val="006A1ADF"/>
    <w:rsid w:val="006A23AC"/>
    <w:rsid w:val="006A2835"/>
    <w:rsid w:val="006A3008"/>
    <w:rsid w:val="006A32B8"/>
    <w:rsid w:val="006A3304"/>
    <w:rsid w:val="006A3A19"/>
    <w:rsid w:val="006A3A9E"/>
    <w:rsid w:val="006A3B82"/>
    <w:rsid w:val="006A3B9E"/>
    <w:rsid w:val="006A3D6D"/>
    <w:rsid w:val="006A3D73"/>
    <w:rsid w:val="006A3DCE"/>
    <w:rsid w:val="006A41E6"/>
    <w:rsid w:val="006A43EA"/>
    <w:rsid w:val="006A471A"/>
    <w:rsid w:val="006A490A"/>
    <w:rsid w:val="006A4E3A"/>
    <w:rsid w:val="006A50D5"/>
    <w:rsid w:val="006A5290"/>
    <w:rsid w:val="006A5B85"/>
    <w:rsid w:val="006A62C7"/>
    <w:rsid w:val="006A69AF"/>
    <w:rsid w:val="006A6E02"/>
    <w:rsid w:val="006A7368"/>
    <w:rsid w:val="006A777A"/>
    <w:rsid w:val="006A7AE9"/>
    <w:rsid w:val="006A7C9D"/>
    <w:rsid w:val="006A7DEF"/>
    <w:rsid w:val="006A7FD2"/>
    <w:rsid w:val="006B0264"/>
    <w:rsid w:val="006B036D"/>
    <w:rsid w:val="006B08EF"/>
    <w:rsid w:val="006B1417"/>
    <w:rsid w:val="006B1493"/>
    <w:rsid w:val="006B1E59"/>
    <w:rsid w:val="006B1EE4"/>
    <w:rsid w:val="006B2176"/>
    <w:rsid w:val="006B2961"/>
    <w:rsid w:val="006B2995"/>
    <w:rsid w:val="006B2F13"/>
    <w:rsid w:val="006B359E"/>
    <w:rsid w:val="006B3CB5"/>
    <w:rsid w:val="006B3EFD"/>
    <w:rsid w:val="006B3F8E"/>
    <w:rsid w:val="006B40C8"/>
    <w:rsid w:val="006B472A"/>
    <w:rsid w:val="006B4C31"/>
    <w:rsid w:val="006B4C7A"/>
    <w:rsid w:val="006B4EB2"/>
    <w:rsid w:val="006B4F27"/>
    <w:rsid w:val="006B5247"/>
    <w:rsid w:val="006B549F"/>
    <w:rsid w:val="006B55F7"/>
    <w:rsid w:val="006B5A23"/>
    <w:rsid w:val="006B5F1F"/>
    <w:rsid w:val="006B5F88"/>
    <w:rsid w:val="006B65CB"/>
    <w:rsid w:val="006B765D"/>
    <w:rsid w:val="006B77EC"/>
    <w:rsid w:val="006B7F3C"/>
    <w:rsid w:val="006C0867"/>
    <w:rsid w:val="006C0887"/>
    <w:rsid w:val="006C0F8C"/>
    <w:rsid w:val="006C12F3"/>
    <w:rsid w:val="006C1391"/>
    <w:rsid w:val="006C215A"/>
    <w:rsid w:val="006C24C7"/>
    <w:rsid w:val="006C273C"/>
    <w:rsid w:val="006C345C"/>
    <w:rsid w:val="006C374A"/>
    <w:rsid w:val="006C39F3"/>
    <w:rsid w:val="006C3A0F"/>
    <w:rsid w:val="006C46B6"/>
    <w:rsid w:val="006C479E"/>
    <w:rsid w:val="006C4BC8"/>
    <w:rsid w:val="006C5402"/>
    <w:rsid w:val="006C56D7"/>
    <w:rsid w:val="006C57FE"/>
    <w:rsid w:val="006C5AB5"/>
    <w:rsid w:val="006C5E28"/>
    <w:rsid w:val="006C61D5"/>
    <w:rsid w:val="006C6529"/>
    <w:rsid w:val="006C6689"/>
    <w:rsid w:val="006C68D9"/>
    <w:rsid w:val="006C6E36"/>
    <w:rsid w:val="006C705E"/>
    <w:rsid w:val="006C7216"/>
    <w:rsid w:val="006C7266"/>
    <w:rsid w:val="006C74E0"/>
    <w:rsid w:val="006D03D7"/>
    <w:rsid w:val="006D045E"/>
    <w:rsid w:val="006D0638"/>
    <w:rsid w:val="006D0841"/>
    <w:rsid w:val="006D0B6D"/>
    <w:rsid w:val="006D126C"/>
    <w:rsid w:val="006D1549"/>
    <w:rsid w:val="006D1667"/>
    <w:rsid w:val="006D1A5F"/>
    <w:rsid w:val="006D23F3"/>
    <w:rsid w:val="006D271D"/>
    <w:rsid w:val="006D2EAD"/>
    <w:rsid w:val="006D3339"/>
    <w:rsid w:val="006D381C"/>
    <w:rsid w:val="006D39EA"/>
    <w:rsid w:val="006D3AC5"/>
    <w:rsid w:val="006D3CE0"/>
    <w:rsid w:val="006D407D"/>
    <w:rsid w:val="006D45AB"/>
    <w:rsid w:val="006D46F7"/>
    <w:rsid w:val="006D4801"/>
    <w:rsid w:val="006D487E"/>
    <w:rsid w:val="006D499E"/>
    <w:rsid w:val="006D4A33"/>
    <w:rsid w:val="006D4E0D"/>
    <w:rsid w:val="006D4F3A"/>
    <w:rsid w:val="006D511C"/>
    <w:rsid w:val="006D53DF"/>
    <w:rsid w:val="006D54F7"/>
    <w:rsid w:val="006D5604"/>
    <w:rsid w:val="006D5A0C"/>
    <w:rsid w:val="006D5CDA"/>
    <w:rsid w:val="006D5EDE"/>
    <w:rsid w:val="006D67ED"/>
    <w:rsid w:val="006D6A04"/>
    <w:rsid w:val="006D6EB4"/>
    <w:rsid w:val="006D731C"/>
    <w:rsid w:val="006D75F2"/>
    <w:rsid w:val="006D763E"/>
    <w:rsid w:val="006D7902"/>
    <w:rsid w:val="006D794F"/>
    <w:rsid w:val="006D7A4C"/>
    <w:rsid w:val="006D7A5A"/>
    <w:rsid w:val="006D7C9D"/>
    <w:rsid w:val="006D7D16"/>
    <w:rsid w:val="006D7D85"/>
    <w:rsid w:val="006E0120"/>
    <w:rsid w:val="006E045E"/>
    <w:rsid w:val="006E04A5"/>
    <w:rsid w:val="006E0674"/>
    <w:rsid w:val="006E09E9"/>
    <w:rsid w:val="006E0B21"/>
    <w:rsid w:val="006E0D64"/>
    <w:rsid w:val="006E1094"/>
    <w:rsid w:val="006E138A"/>
    <w:rsid w:val="006E14FC"/>
    <w:rsid w:val="006E1593"/>
    <w:rsid w:val="006E171B"/>
    <w:rsid w:val="006E1E12"/>
    <w:rsid w:val="006E291F"/>
    <w:rsid w:val="006E2C6D"/>
    <w:rsid w:val="006E33D2"/>
    <w:rsid w:val="006E374B"/>
    <w:rsid w:val="006E3B50"/>
    <w:rsid w:val="006E44D3"/>
    <w:rsid w:val="006E4705"/>
    <w:rsid w:val="006E470D"/>
    <w:rsid w:val="006E49DF"/>
    <w:rsid w:val="006E4C7B"/>
    <w:rsid w:val="006E4E81"/>
    <w:rsid w:val="006E5482"/>
    <w:rsid w:val="006E58CF"/>
    <w:rsid w:val="006E6241"/>
    <w:rsid w:val="006E630C"/>
    <w:rsid w:val="006E645F"/>
    <w:rsid w:val="006E6A8E"/>
    <w:rsid w:val="006E6D2E"/>
    <w:rsid w:val="006E6F3D"/>
    <w:rsid w:val="006E72C0"/>
    <w:rsid w:val="006F0633"/>
    <w:rsid w:val="006F0F20"/>
    <w:rsid w:val="006F0F6E"/>
    <w:rsid w:val="006F117D"/>
    <w:rsid w:val="006F1195"/>
    <w:rsid w:val="006F13F3"/>
    <w:rsid w:val="006F16D1"/>
    <w:rsid w:val="006F19C6"/>
    <w:rsid w:val="006F1A20"/>
    <w:rsid w:val="006F1DBD"/>
    <w:rsid w:val="006F1E00"/>
    <w:rsid w:val="006F301F"/>
    <w:rsid w:val="006F32F4"/>
    <w:rsid w:val="006F3535"/>
    <w:rsid w:val="006F3618"/>
    <w:rsid w:val="006F3716"/>
    <w:rsid w:val="006F3A8C"/>
    <w:rsid w:val="006F41E0"/>
    <w:rsid w:val="006F46D2"/>
    <w:rsid w:val="006F4E66"/>
    <w:rsid w:val="006F5847"/>
    <w:rsid w:val="006F5B03"/>
    <w:rsid w:val="006F5B1A"/>
    <w:rsid w:val="006F5F76"/>
    <w:rsid w:val="006F6790"/>
    <w:rsid w:val="006F7B9A"/>
    <w:rsid w:val="00700821"/>
    <w:rsid w:val="007010A7"/>
    <w:rsid w:val="007010F9"/>
    <w:rsid w:val="007011D1"/>
    <w:rsid w:val="007011D8"/>
    <w:rsid w:val="00701998"/>
    <w:rsid w:val="00702723"/>
    <w:rsid w:val="0070275A"/>
    <w:rsid w:val="00702E04"/>
    <w:rsid w:val="0070303A"/>
    <w:rsid w:val="0070328F"/>
    <w:rsid w:val="00703DAD"/>
    <w:rsid w:val="00704346"/>
    <w:rsid w:val="00704464"/>
    <w:rsid w:val="00704527"/>
    <w:rsid w:val="00704643"/>
    <w:rsid w:val="0070522E"/>
    <w:rsid w:val="00705273"/>
    <w:rsid w:val="00705344"/>
    <w:rsid w:val="0070544C"/>
    <w:rsid w:val="00705ACC"/>
    <w:rsid w:val="00705BD7"/>
    <w:rsid w:val="007061EC"/>
    <w:rsid w:val="00706461"/>
    <w:rsid w:val="00706506"/>
    <w:rsid w:val="00706535"/>
    <w:rsid w:val="00706737"/>
    <w:rsid w:val="007068C5"/>
    <w:rsid w:val="00706995"/>
    <w:rsid w:val="00706C3A"/>
    <w:rsid w:val="00706E1E"/>
    <w:rsid w:val="00706FC3"/>
    <w:rsid w:val="007071D4"/>
    <w:rsid w:val="00707C37"/>
    <w:rsid w:val="00707CE0"/>
    <w:rsid w:val="00707D72"/>
    <w:rsid w:val="00707D92"/>
    <w:rsid w:val="00710164"/>
    <w:rsid w:val="00710167"/>
    <w:rsid w:val="00710595"/>
    <w:rsid w:val="00710870"/>
    <w:rsid w:val="00710D76"/>
    <w:rsid w:val="007110B3"/>
    <w:rsid w:val="007111AB"/>
    <w:rsid w:val="00711743"/>
    <w:rsid w:val="00711B09"/>
    <w:rsid w:val="00711DAE"/>
    <w:rsid w:val="00712020"/>
    <w:rsid w:val="00712026"/>
    <w:rsid w:val="00712029"/>
    <w:rsid w:val="007121C0"/>
    <w:rsid w:val="007122A3"/>
    <w:rsid w:val="007122C3"/>
    <w:rsid w:val="00712638"/>
    <w:rsid w:val="0071276A"/>
    <w:rsid w:val="00712864"/>
    <w:rsid w:val="00712B22"/>
    <w:rsid w:val="00712C11"/>
    <w:rsid w:val="00712D93"/>
    <w:rsid w:val="00713592"/>
    <w:rsid w:val="007139BF"/>
    <w:rsid w:val="00713C11"/>
    <w:rsid w:val="00714A15"/>
    <w:rsid w:val="00714A38"/>
    <w:rsid w:val="00714B10"/>
    <w:rsid w:val="00714B64"/>
    <w:rsid w:val="00714BA7"/>
    <w:rsid w:val="00714F03"/>
    <w:rsid w:val="00714FC8"/>
    <w:rsid w:val="00715617"/>
    <w:rsid w:val="0071562F"/>
    <w:rsid w:val="00715C06"/>
    <w:rsid w:val="007166B6"/>
    <w:rsid w:val="007168BB"/>
    <w:rsid w:val="00716D4E"/>
    <w:rsid w:val="00716E85"/>
    <w:rsid w:val="0071717E"/>
    <w:rsid w:val="0071744A"/>
    <w:rsid w:val="0071766B"/>
    <w:rsid w:val="00717AD1"/>
    <w:rsid w:val="00720A2C"/>
    <w:rsid w:val="00720B85"/>
    <w:rsid w:val="00720B9B"/>
    <w:rsid w:val="00720C22"/>
    <w:rsid w:val="00720C2A"/>
    <w:rsid w:val="00720C6E"/>
    <w:rsid w:val="00720E58"/>
    <w:rsid w:val="00720E79"/>
    <w:rsid w:val="00721A05"/>
    <w:rsid w:val="00721D03"/>
    <w:rsid w:val="00722A24"/>
    <w:rsid w:val="00722BE6"/>
    <w:rsid w:val="00722CD9"/>
    <w:rsid w:val="00722E0B"/>
    <w:rsid w:val="00722EF9"/>
    <w:rsid w:val="0072317B"/>
    <w:rsid w:val="007232F1"/>
    <w:rsid w:val="00723958"/>
    <w:rsid w:val="00723B78"/>
    <w:rsid w:val="00723F60"/>
    <w:rsid w:val="00724290"/>
    <w:rsid w:val="0072454A"/>
    <w:rsid w:val="007245B1"/>
    <w:rsid w:val="00724952"/>
    <w:rsid w:val="00724CD4"/>
    <w:rsid w:val="007252EB"/>
    <w:rsid w:val="0072599C"/>
    <w:rsid w:val="00725D1A"/>
    <w:rsid w:val="00725DF3"/>
    <w:rsid w:val="007264E8"/>
    <w:rsid w:val="00726B7D"/>
    <w:rsid w:val="00726D00"/>
    <w:rsid w:val="00727285"/>
    <w:rsid w:val="00727380"/>
    <w:rsid w:val="00727497"/>
    <w:rsid w:val="00727B14"/>
    <w:rsid w:val="00727BC4"/>
    <w:rsid w:val="00727D91"/>
    <w:rsid w:val="00727E44"/>
    <w:rsid w:val="00730152"/>
    <w:rsid w:val="007301B7"/>
    <w:rsid w:val="0073071A"/>
    <w:rsid w:val="0073087F"/>
    <w:rsid w:val="007308A3"/>
    <w:rsid w:val="007309AC"/>
    <w:rsid w:val="00730DD2"/>
    <w:rsid w:val="007310E4"/>
    <w:rsid w:val="00731129"/>
    <w:rsid w:val="00731C0C"/>
    <w:rsid w:val="00731EFE"/>
    <w:rsid w:val="00732066"/>
    <w:rsid w:val="0073253C"/>
    <w:rsid w:val="00732732"/>
    <w:rsid w:val="00732C9A"/>
    <w:rsid w:val="007335DA"/>
    <w:rsid w:val="00733918"/>
    <w:rsid w:val="0073397C"/>
    <w:rsid w:val="00734051"/>
    <w:rsid w:val="0073449C"/>
    <w:rsid w:val="00734519"/>
    <w:rsid w:val="0073458B"/>
    <w:rsid w:val="00734983"/>
    <w:rsid w:val="00734B84"/>
    <w:rsid w:val="007352EB"/>
    <w:rsid w:val="007353A8"/>
    <w:rsid w:val="00735B49"/>
    <w:rsid w:val="00735EBF"/>
    <w:rsid w:val="007365ED"/>
    <w:rsid w:val="00736927"/>
    <w:rsid w:val="00736BFC"/>
    <w:rsid w:val="00736FC3"/>
    <w:rsid w:val="00736FDE"/>
    <w:rsid w:val="0073722B"/>
    <w:rsid w:val="007373BA"/>
    <w:rsid w:val="00737A4B"/>
    <w:rsid w:val="00740008"/>
    <w:rsid w:val="0074022B"/>
    <w:rsid w:val="00740A48"/>
    <w:rsid w:val="00740B55"/>
    <w:rsid w:val="00740CD0"/>
    <w:rsid w:val="007412C9"/>
    <w:rsid w:val="00741335"/>
    <w:rsid w:val="00741355"/>
    <w:rsid w:val="00741C56"/>
    <w:rsid w:val="00741C83"/>
    <w:rsid w:val="00741E9A"/>
    <w:rsid w:val="007426C9"/>
    <w:rsid w:val="00742891"/>
    <w:rsid w:val="007429B9"/>
    <w:rsid w:val="00742C3D"/>
    <w:rsid w:val="00742DAD"/>
    <w:rsid w:val="00742FB8"/>
    <w:rsid w:val="00743084"/>
    <w:rsid w:val="00743455"/>
    <w:rsid w:val="007435B8"/>
    <w:rsid w:val="007441D8"/>
    <w:rsid w:val="007444AE"/>
    <w:rsid w:val="007447C6"/>
    <w:rsid w:val="007449FE"/>
    <w:rsid w:val="00744B3A"/>
    <w:rsid w:val="00744CEC"/>
    <w:rsid w:val="00745904"/>
    <w:rsid w:val="00745A05"/>
    <w:rsid w:val="00745C88"/>
    <w:rsid w:val="00745F8E"/>
    <w:rsid w:val="00746564"/>
    <w:rsid w:val="00746721"/>
    <w:rsid w:val="0074682C"/>
    <w:rsid w:val="0074719A"/>
    <w:rsid w:val="007471B0"/>
    <w:rsid w:val="00747241"/>
    <w:rsid w:val="00747277"/>
    <w:rsid w:val="00747741"/>
    <w:rsid w:val="007479AC"/>
    <w:rsid w:val="007503AC"/>
    <w:rsid w:val="007505F4"/>
    <w:rsid w:val="0075074D"/>
    <w:rsid w:val="007507E7"/>
    <w:rsid w:val="00750979"/>
    <w:rsid w:val="00750B8F"/>
    <w:rsid w:val="00751313"/>
    <w:rsid w:val="007514AA"/>
    <w:rsid w:val="007516A7"/>
    <w:rsid w:val="00751760"/>
    <w:rsid w:val="00751781"/>
    <w:rsid w:val="007518BE"/>
    <w:rsid w:val="007518C9"/>
    <w:rsid w:val="00751B29"/>
    <w:rsid w:val="0075206D"/>
    <w:rsid w:val="0075218A"/>
    <w:rsid w:val="00752238"/>
    <w:rsid w:val="007522D0"/>
    <w:rsid w:val="00752367"/>
    <w:rsid w:val="00752DE0"/>
    <w:rsid w:val="00752E14"/>
    <w:rsid w:val="00753205"/>
    <w:rsid w:val="00753287"/>
    <w:rsid w:val="0075391F"/>
    <w:rsid w:val="00753DA5"/>
    <w:rsid w:val="00753DF3"/>
    <w:rsid w:val="00754A67"/>
    <w:rsid w:val="00754E53"/>
    <w:rsid w:val="00754F47"/>
    <w:rsid w:val="0075502B"/>
    <w:rsid w:val="0075512A"/>
    <w:rsid w:val="00755633"/>
    <w:rsid w:val="00755A21"/>
    <w:rsid w:val="00755B6F"/>
    <w:rsid w:val="00755E93"/>
    <w:rsid w:val="00755F68"/>
    <w:rsid w:val="0075600C"/>
    <w:rsid w:val="00756A17"/>
    <w:rsid w:val="00756B41"/>
    <w:rsid w:val="00756CB3"/>
    <w:rsid w:val="00756FD4"/>
    <w:rsid w:val="00757192"/>
    <w:rsid w:val="00757357"/>
    <w:rsid w:val="00757690"/>
    <w:rsid w:val="007576EC"/>
    <w:rsid w:val="00757957"/>
    <w:rsid w:val="00760117"/>
    <w:rsid w:val="00760895"/>
    <w:rsid w:val="00760978"/>
    <w:rsid w:val="00760D42"/>
    <w:rsid w:val="00760F93"/>
    <w:rsid w:val="0076118C"/>
    <w:rsid w:val="007616C1"/>
    <w:rsid w:val="00761868"/>
    <w:rsid w:val="007622D4"/>
    <w:rsid w:val="007622E0"/>
    <w:rsid w:val="007623B0"/>
    <w:rsid w:val="007626C5"/>
    <w:rsid w:val="00762A7D"/>
    <w:rsid w:val="00762BAF"/>
    <w:rsid w:val="00762D3A"/>
    <w:rsid w:val="00762E77"/>
    <w:rsid w:val="00763A6B"/>
    <w:rsid w:val="00763B9E"/>
    <w:rsid w:val="007642A2"/>
    <w:rsid w:val="00764588"/>
    <w:rsid w:val="007648E6"/>
    <w:rsid w:val="007648FE"/>
    <w:rsid w:val="00764B39"/>
    <w:rsid w:val="00764D83"/>
    <w:rsid w:val="0076506B"/>
    <w:rsid w:val="00765204"/>
    <w:rsid w:val="00765D42"/>
    <w:rsid w:val="00766141"/>
    <w:rsid w:val="00766322"/>
    <w:rsid w:val="007664EA"/>
    <w:rsid w:val="007667C4"/>
    <w:rsid w:val="00766C0F"/>
    <w:rsid w:val="007670FC"/>
    <w:rsid w:val="00767282"/>
    <w:rsid w:val="007678B9"/>
    <w:rsid w:val="00767B9A"/>
    <w:rsid w:val="00767DDD"/>
    <w:rsid w:val="00767F7F"/>
    <w:rsid w:val="00770192"/>
    <w:rsid w:val="007703EA"/>
    <w:rsid w:val="00770B57"/>
    <w:rsid w:val="00770C49"/>
    <w:rsid w:val="00770CA5"/>
    <w:rsid w:val="00770CD0"/>
    <w:rsid w:val="0077130E"/>
    <w:rsid w:val="007713D7"/>
    <w:rsid w:val="00771401"/>
    <w:rsid w:val="0077166D"/>
    <w:rsid w:val="007718F3"/>
    <w:rsid w:val="00771B52"/>
    <w:rsid w:val="00771BF6"/>
    <w:rsid w:val="00771C3D"/>
    <w:rsid w:val="00771D77"/>
    <w:rsid w:val="00772170"/>
    <w:rsid w:val="0077249A"/>
    <w:rsid w:val="0077262C"/>
    <w:rsid w:val="00772A29"/>
    <w:rsid w:val="00772B5C"/>
    <w:rsid w:val="00773263"/>
    <w:rsid w:val="00773B3E"/>
    <w:rsid w:val="00773E65"/>
    <w:rsid w:val="007741B0"/>
    <w:rsid w:val="007745D3"/>
    <w:rsid w:val="007746DC"/>
    <w:rsid w:val="00774A8D"/>
    <w:rsid w:val="00774AD7"/>
    <w:rsid w:val="007752DD"/>
    <w:rsid w:val="0077558B"/>
    <w:rsid w:val="007756E4"/>
    <w:rsid w:val="0077586F"/>
    <w:rsid w:val="00775C08"/>
    <w:rsid w:val="007764ED"/>
    <w:rsid w:val="00776533"/>
    <w:rsid w:val="00776874"/>
    <w:rsid w:val="00776AC8"/>
    <w:rsid w:val="00776BE6"/>
    <w:rsid w:val="00776CB4"/>
    <w:rsid w:val="00776E34"/>
    <w:rsid w:val="00776FEB"/>
    <w:rsid w:val="0077726C"/>
    <w:rsid w:val="00777AAB"/>
    <w:rsid w:val="00777C63"/>
    <w:rsid w:val="00777C99"/>
    <w:rsid w:val="00777F88"/>
    <w:rsid w:val="00780640"/>
    <w:rsid w:val="00780FF9"/>
    <w:rsid w:val="00781222"/>
    <w:rsid w:val="00781894"/>
    <w:rsid w:val="007823D3"/>
    <w:rsid w:val="0078285C"/>
    <w:rsid w:val="00782B30"/>
    <w:rsid w:val="00783113"/>
    <w:rsid w:val="00783A36"/>
    <w:rsid w:val="00783D88"/>
    <w:rsid w:val="007845CB"/>
    <w:rsid w:val="007845D4"/>
    <w:rsid w:val="00784D0E"/>
    <w:rsid w:val="00784DF0"/>
    <w:rsid w:val="00785A38"/>
    <w:rsid w:val="00785C2A"/>
    <w:rsid w:val="00785CA4"/>
    <w:rsid w:val="00785F4F"/>
    <w:rsid w:val="0078668F"/>
    <w:rsid w:val="00786C45"/>
    <w:rsid w:val="0078700E"/>
    <w:rsid w:val="00787339"/>
    <w:rsid w:val="00787A5B"/>
    <w:rsid w:val="00787B59"/>
    <w:rsid w:val="00787F6B"/>
    <w:rsid w:val="007900A9"/>
    <w:rsid w:val="007904F9"/>
    <w:rsid w:val="00790D68"/>
    <w:rsid w:val="007910C3"/>
    <w:rsid w:val="00791110"/>
    <w:rsid w:val="00791250"/>
    <w:rsid w:val="0079150D"/>
    <w:rsid w:val="00791DE1"/>
    <w:rsid w:val="00792518"/>
    <w:rsid w:val="00792EDD"/>
    <w:rsid w:val="00793181"/>
    <w:rsid w:val="007931A8"/>
    <w:rsid w:val="007931B5"/>
    <w:rsid w:val="0079320B"/>
    <w:rsid w:val="007936BD"/>
    <w:rsid w:val="007936C1"/>
    <w:rsid w:val="00793D45"/>
    <w:rsid w:val="00794BC6"/>
    <w:rsid w:val="00795615"/>
    <w:rsid w:val="00795CBC"/>
    <w:rsid w:val="00795E20"/>
    <w:rsid w:val="007966FD"/>
    <w:rsid w:val="00796787"/>
    <w:rsid w:val="00796D0F"/>
    <w:rsid w:val="007975BD"/>
    <w:rsid w:val="00797B7E"/>
    <w:rsid w:val="007A05A2"/>
    <w:rsid w:val="007A05F1"/>
    <w:rsid w:val="007A10D6"/>
    <w:rsid w:val="007A12EE"/>
    <w:rsid w:val="007A1385"/>
    <w:rsid w:val="007A138C"/>
    <w:rsid w:val="007A1455"/>
    <w:rsid w:val="007A1834"/>
    <w:rsid w:val="007A1856"/>
    <w:rsid w:val="007A1E52"/>
    <w:rsid w:val="007A2A4D"/>
    <w:rsid w:val="007A2AC1"/>
    <w:rsid w:val="007A31B2"/>
    <w:rsid w:val="007A3271"/>
    <w:rsid w:val="007A35FF"/>
    <w:rsid w:val="007A3629"/>
    <w:rsid w:val="007A3766"/>
    <w:rsid w:val="007A37B6"/>
    <w:rsid w:val="007A385C"/>
    <w:rsid w:val="007A38F5"/>
    <w:rsid w:val="007A3D24"/>
    <w:rsid w:val="007A46F8"/>
    <w:rsid w:val="007A4860"/>
    <w:rsid w:val="007A4CAF"/>
    <w:rsid w:val="007A4F7B"/>
    <w:rsid w:val="007A5192"/>
    <w:rsid w:val="007A527E"/>
    <w:rsid w:val="007A54C4"/>
    <w:rsid w:val="007A57FA"/>
    <w:rsid w:val="007A5A7C"/>
    <w:rsid w:val="007A61E4"/>
    <w:rsid w:val="007A67FD"/>
    <w:rsid w:val="007A704A"/>
    <w:rsid w:val="007A7242"/>
    <w:rsid w:val="007A7904"/>
    <w:rsid w:val="007A7C50"/>
    <w:rsid w:val="007B03F6"/>
    <w:rsid w:val="007B04B5"/>
    <w:rsid w:val="007B0BCC"/>
    <w:rsid w:val="007B111A"/>
    <w:rsid w:val="007B12B0"/>
    <w:rsid w:val="007B1392"/>
    <w:rsid w:val="007B1785"/>
    <w:rsid w:val="007B20F7"/>
    <w:rsid w:val="007B215A"/>
    <w:rsid w:val="007B22DC"/>
    <w:rsid w:val="007B24F0"/>
    <w:rsid w:val="007B2E7F"/>
    <w:rsid w:val="007B3214"/>
    <w:rsid w:val="007B34DC"/>
    <w:rsid w:val="007B35A3"/>
    <w:rsid w:val="007B3A98"/>
    <w:rsid w:val="007B3FCD"/>
    <w:rsid w:val="007B4008"/>
    <w:rsid w:val="007B432C"/>
    <w:rsid w:val="007B48F7"/>
    <w:rsid w:val="007B49C4"/>
    <w:rsid w:val="007B4D74"/>
    <w:rsid w:val="007B4DC6"/>
    <w:rsid w:val="007B50BA"/>
    <w:rsid w:val="007B5132"/>
    <w:rsid w:val="007B567C"/>
    <w:rsid w:val="007B5D69"/>
    <w:rsid w:val="007B5FF6"/>
    <w:rsid w:val="007B6370"/>
    <w:rsid w:val="007B69E8"/>
    <w:rsid w:val="007B6C17"/>
    <w:rsid w:val="007B743C"/>
    <w:rsid w:val="007B7890"/>
    <w:rsid w:val="007B78A4"/>
    <w:rsid w:val="007B7F75"/>
    <w:rsid w:val="007C0165"/>
    <w:rsid w:val="007C048B"/>
    <w:rsid w:val="007C0508"/>
    <w:rsid w:val="007C057E"/>
    <w:rsid w:val="007C0F6D"/>
    <w:rsid w:val="007C0FAD"/>
    <w:rsid w:val="007C1541"/>
    <w:rsid w:val="007C19DF"/>
    <w:rsid w:val="007C25F8"/>
    <w:rsid w:val="007C2992"/>
    <w:rsid w:val="007C2B30"/>
    <w:rsid w:val="007C36B4"/>
    <w:rsid w:val="007C3DBC"/>
    <w:rsid w:val="007C412D"/>
    <w:rsid w:val="007C44DC"/>
    <w:rsid w:val="007C4545"/>
    <w:rsid w:val="007C45F7"/>
    <w:rsid w:val="007C46D1"/>
    <w:rsid w:val="007C47C2"/>
    <w:rsid w:val="007C4822"/>
    <w:rsid w:val="007C4DEF"/>
    <w:rsid w:val="007C5468"/>
    <w:rsid w:val="007C55F1"/>
    <w:rsid w:val="007C58AB"/>
    <w:rsid w:val="007C5ACC"/>
    <w:rsid w:val="007C6148"/>
    <w:rsid w:val="007C6900"/>
    <w:rsid w:val="007C69A9"/>
    <w:rsid w:val="007C6C37"/>
    <w:rsid w:val="007C6C60"/>
    <w:rsid w:val="007C6D07"/>
    <w:rsid w:val="007C745C"/>
    <w:rsid w:val="007C7578"/>
    <w:rsid w:val="007C7E7C"/>
    <w:rsid w:val="007C7F4C"/>
    <w:rsid w:val="007D065E"/>
    <w:rsid w:val="007D0A94"/>
    <w:rsid w:val="007D0B22"/>
    <w:rsid w:val="007D0BD6"/>
    <w:rsid w:val="007D0D5B"/>
    <w:rsid w:val="007D143D"/>
    <w:rsid w:val="007D14BD"/>
    <w:rsid w:val="007D1934"/>
    <w:rsid w:val="007D25B9"/>
    <w:rsid w:val="007D261C"/>
    <w:rsid w:val="007D2BE8"/>
    <w:rsid w:val="007D3066"/>
    <w:rsid w:val="007D3388"/>
    <w:rsid w:val="007D33A6"/>
    <w:rsid w:val="007D3A54"/>
    <w:rsid w:val="007D421B"/>
    <w:rsid w:val="007D4490"/>
    <w:rsid w:val="007D4579"/>
    <w:rsid w:val="007D51EB"/>
    <w:rsid w:val="007D56B6"/>
    <w:rsid w:val="007D58BB"/>
    <w:rsid w:val="007D5F09"/>
    <w:rsid w:val="007D6835"/>
    <w:rsid w:val="007D6A93"/>
    <w:rsid w:val="007D7CDE"/>
    <w:rsid w:val="007D7DC7"/>
    <w:rsid w:val="007D7F9C"/>
    <w:rsid w:val="007E01AF"/>
    <w:rsid w:val="007E0679"/>
    <w:rsid w:val="007E06F7"/>
    <w:rsid w:val="007E0772"/>
    <w:rsid w:val="007E0960"/>
    <w:rsid w:val="007E0C11"/>
    <w:rsid w:val="007E0D31"/>
    <w:rsid w:val="007E0E04"/>
    <w:rsid w:val="007E0EF9"/>
    <w:rsid w:val="007E1667"/>
    <w:rsid w:val="007E21D9"/>
    <w:rsid w:val="007E2A98"/>
    <w:rsid w:val="007E2BDD"/>
    <w:rsid w:val="007E31AF"/>
    <w:rsid w:val="007E36DB"/>
    <w:rsid w:val="007E4324"/>
    <w:rsid w:val="007E45CA"/>
    <w:rsid w:val="007E4707"/>
    <w:rsid w:val="007E48C0"/>
    <w:rsid w:val="007E4C42"/>
    <w:rsid w:val="007E4FEF"/>
    <w:rsid w:val="007E564B"/>
    <w:rsid w:val="007E5885"/>
    <w:rsid w:val="007E61B7"/>
    <w:rsid w:val="007E63F9"/>
    <w:rsid w:val="007E64FF"/>
    <w:rsid w:val="007E6887"/>
    <w:rsid w:val="007E6E62"/>
    <w:rsid w:val="007E6F62"/>
    <w:rsid w:val="007E6FEA"/>
    <w:rsid w:val="007E73A5"/>
    <w:rsid w:val="007E7693"/>
    <w:rsid w:val="007E7C7B"/>
    <w:rsid w:val="007E7DE4"/>
    <w:rsid w:val="007E7E0F"/>
    <w:rsid w:val="007E7F8F"/>
    <w:rsid w:val="007F015E"/>
    <w:rsid w:val="007F0CC7"/>
    <w:rsid w:val="007F1160"/>
    <w:rsid w:val="007F138B"/>
    <w:rsid w:val="007F14F7"/>
    <w:rsid w:val="007F152B"/>
    <w:rsid w:val="007F1B02"/>
    <w:rsid w:val="007F1BD6"/>
    <w:rsid w:val="007F1DD2"/>
    <w:rsid w:val="007F21B0"/>
    <w:rsid w:val="007F2DE9"/>
    <w:rsid w:val="007F33FA"/>
    <w:rsid w:val="007F341B"/>
    <w:rsid w:val="007F3682"/>
    <w:rsid w:val="007F3711"/>
    <w:rsid w:val="007F3AA2"/>
    <w:rsid w:val="007F3B45"/>
    <w:rsid w:val="007F3D32"/>
    <w:rsid w:val="007F3E3E"/>
    <w:rsid w:val="007F4A9E"/>
    <w:rsid w:val="007F4ABC"/>
    <w:rsid w:val="007F4D45"/>
    <w:rsid w:val="007F510F"/>
    <w:rsid w:val="007F525F"/>
    <w:rsid w:val="007F527A"/>
    <w:rsid w:val="007F545B"/>
    <w:rsid w:val="007F59B2"/>
    <w:rsid w:val="007F6607"/>
    <w:rsid w:val="007F7865"/>
    <w:rsid w:val="007F7FB3"/>
    <w:rsid w:val="0080026A"/>
    <w:rsid w:val="00800340"/>
    <w:rsid w:val="0080065A"/>
    <w:rsid w:val="00800953"/>
    <w:rsid w:val="00800E7C"/>
    <w:rsid w:val="00800F8B"/>
    <w:rsid w:val="00801255"/>
    <w:rsid w:val="00801917"/>
    <w:rsid w:val="0080193F"/>
    <w:rsid w:val="0080197B"/>
    <w:rsid w:val="00801A0D"/>
    <w:rsid w:val="00801C1F"/>
    <w:rsid w:val="00801FED"/>
    <w:rsid w:val="0080219B"/>
    <w:rsid w:val="008021D3"/>
    <w:rsid w:val="00802319"/>
    <w:rsid w:val="00802472"/>
    <w:rsid w:val="00802849"/>
    <w:rsid w:val="00802971"/>
    <w:rsid w:val="00802C40"/>
    <w:rsid w:val="00803683"/>
    <w:rsid w:val="008038E3"/>
    <w:rsid w:val="008038F6"/>
    <w:rsid w:val="00803A05"/>
    <w:rsid w:val="00804558"/>
    <w:rsid w:val="00804624"/>
    <w:rsid w:val="008047AE"/>
    <w:rsid w:val="00804AA1"/>
    <w:rsid w:val="00804B21"/>
    <w:rsid w:val="00804D60"/>
    <w:rsid w:val="00805483"/>
    <w:rsid w:val="0080585D"/>
    <w:rsid w:val="00805EBD"/>
    <w:rsid w:val="00806273"/>
    <w:rsid w:val="0080661F"/>
    <w:rsid w:val="0080672B"/>
    <w:rsid w:val="00806EFD"/>
    <w:rsid w:val="00807074"/>
    <w:rsid w:val="00807ACB"/>
    <w:rsid w:val="00807E43"/>
    <w:rsid w:val="00807F69"/>
    <w:rsid w:val="00810368"/>
    <w:rsid w:val="008108B5"/>
    <w:rsid w:val="00810BE7"/>
    <w:rsid w:val="00810F2F"/>
    <w:rsid w:val="00811336"/>
    <w:rsid w:val="0081163A"/>
    <w:rsid w:val="0081165D"/>
    <w:rsid w:val="0081194A"/>
    <w:rsid w:val="00811A09"/>
    <w:rsid w:val="00811B00"/>
    <w:rsid w:val="00811B28"/>
    <w:rsid w:val="00811F45"/>
    <w:rsid w:val="00812131"/>
    <w:rsid w:val="00812862"/>
    <w:rsid w:val="00812A7A"/>
    <w:rsid w:val="00812D88"/>
    <w:rsid w:val="0081320B"/>
    <w:rsid w:val="0081362B"/>
    <w:rsid w:val="008138DB"/>
    <w:rsid w:val="008142D0"/>
    <w:rsid w:val="0081450B"/>
    <w:rsid w:val="0081467F"/>
    <w:rsid w:val="008146A0"/>
    <w:rsid w:val="008151E9"/>
    <w:rsid w:val="00815339"/>
    <w:rsid w:val="008154F1"/>
    <w:rsid w:val="0081591F"/>
    <w:rsid w:val="00815A99"/>
    <w:rsid w:val="00815E5B"/>
    <w:rsid w:val="008160D1"/>
    <w:rsid w:val="008162B3"/>
    <w:rsid w:val="0081640D"/>
    <w:rsid w:val="00816855"/>
    <w:rsid w:val="0081687A"/>
    <w:rsid w:val="008168E1"/>
    <w:rsid w:val="008169A1"/>
    <w:rsid w:val="00816ABB"/>
    <w:rsid w:val="00816DE3"/>
    <w:rsid w:val="008170FB"/>
    <w:rsid w:val="008173F3"/>
    <w:rsid w:val="00817BD4"/>
    <w:rsid w:val="00817E4B"/>
    <w:rsid w:val="00820160"/>
    <w:rsid w:val="0082022B"/>
    <w:rsid w:val="008202BB"/>
    <w:rsid w:val="00820E0E"/>
    <w:rsid w:val="00821237"/>
    <w:rsid w:val="008216DA"/>
    <w:rsid w:val="008217C3"/>
    <w:rsid w:val="008217DD"/>
    <w:rsid w:val="00821868"/>
    <w:rsid w:val="008219B4"/>
    <w:rsid w:val="008219B8"/>
    <w:rsid w:val="008219E9"/>
    <w:rsid w:val="00821A91"/>
    <w:rsid w:val="00821ECA"/>
    <w:rsid w:val="00822414"/>
    <w:rsid w:val="00822686"/>
    <w:rsid w:val="00822CB9"/>
    <w:rsid w:val="00822E2C"/>
    <w:rsid w:val="00823116"/>
    <w:rsid w:val="0082350E"/>
    <w:rsid w:val="00823658"/>
    <w:rsid w:val="008239BF"/>
    <w:rsid w:val="00823AB6"/>
    <w:rsid w:val="00823B36"/>
    <w:rsid w:val="0082470F"/>
    <w:rsid w:val="0082488C"/>
    <w:rsid w:val="008249C1"/>
    <w:rsid w:val="00824F92"/>
    <w:rsid w:val="008251E7"/>
    <w:rsid w:val="00825417"/>
    <w:rsid w:val="008262BC"/>
    <w:rsid w:val="008266A2"/>
    <w:rsid w:val="008267AE"/>
    <w:rsid w:val="008275D0"/>
    <w:rsid w:val="00827866"/>
    <w:rsid w:val="00827D88"/>
    <w:rsid w:val="008307B7"/>
    <w:rsid w:val="008309AF"/>
    <w:rsid w:val="00830B33"/>
    <w:rsid w:val="0083118A"/>
    <w:rsid w:val="00831784"/>
    <w:rsid w:val="0083207A"/>
    <w:rsid w:val="00832727"/>
    <w:rsid w:val="00832B2F"/>
    <w:rsid w:val="008337C1"/>
    <w:rsid w:val="00833A9D"/>
    <w:rsid w:val="00833D88"/>
    <w:rsid w:val="008340CB"/>
    <w:rsid w:val="0083432F"/>
    <w:rsid w:val="0083435D"/>
    <w:rsid w:val="00834F23"/>
    <w:rsid w:val="008353B6"/>
    <w:rsid w:val="008354AF"/>
    <w:rsid w:val="00835BB7"/>
    <w:rsid w:val="00836A67"/>
    <w:rsid w:val="00836CEB"/>
    <w:rsid w:val="00836E07"/>
    <w:rsid w:val="008370C2"/>
    <w:rsid w:val="00837634"/>
    <w:rsid w:val="0083764A"/>
    <w:rsid w:val="00840378"/>
    <w:rsid w:val="008408B4"/>
    <w:rsid w:val="00840998"/>
    <w:rsid w:val="00840EAF"/>
    <w:rsid w:val="00840EE3"/>
    <w:rsid w:val="008416BF"/>
    <w:rsid w:val="008416FD"/>
    <w:rsid w:val="0084188F"/>
    <w:rsid w:val="00841DE7"/>
    <w:rsid w:val="00842659"/>
    <w:rsid w:val="0084293A"/>
    <w:rsid w:val="00842C30"/>
    <w:rsid w:val="0084346B"/>
    <w:rsid w:val="0084354C"/>
    <w:rsid w:val="0084375D"/>
    <w:rsid w:val="008439C8"/>
    <w:rsid w:val="00843BE8"/>
    <w:rsid w:val="0084416F"/>
    <w:rsid w:val="0084438B"/>
    <w:rsid w:val="00844462"/>
    <w:rsid w:val="008449FE"/>
    <w:rsid w:val="00844D2C"/>
    <w:rsid w:val="0084530B"/>
    <w:rsid w:val="00845511"/>
    <w:rsid w:val="00845515"/>
    <w:rsid w:val="00845520"/>
    <w:rsid w:val="00845FC4"/>
    <w:rsid w:val="008461B0"/>
    <w:rsid w:val="00846C9F"/>
    <w:rsid w:val="00846D16"/>
    <w:rsid w:val="00846F4C"/>
    <w:rsid w:val="00847787"/>
    <w:rsid w:val="00847A66"/>
    <w:rsid w:val="00847C9A"/>
    <w:rsid w:val="00847D66"/>
    <w:rsid w:val="00847D71"/>
    <w:rsid w:val="00847DB5"/>
    <w:rsid w:val="0085044B"/>
    <w:rsid w:val="00850EE1"/>
    <w:rsid w:val="0085107C"/>
    <w:rsid w:val="00851645"/>
    <w:rsid w:val="0085165B"/>
    <w:rsid w:val="0085179C"/>
    <w:rsid w:val="008518FA"/>
    <w:rsid w:val="00851903"/>
    <w:rsid w:val="00851B3F"/>
    <w:rsid w:val="00851DC6"/>
    <w:rsid w:val="00851DCB"/>
    <w:rsid w:val="00851E0C"/>
    <w:rsid w:val="00851F5F"/>
    <w:rsid w:val="00852142"/>
    <w:rsid w:val="00852287"/>
    <w:rsid w:val="008528CF"/>
    <w:rsid w:val="008534B1"/>
    <w:rsid w:val="00853510"/>
    <w:rsid w:val="00853E5B"/>
    <w:rsid w:val="00853FD6"/>
    <w:rsid w:val="00854123"/>
    <w:rsid w:val="008542D1"/>
    <w:rsid w:val="00854465"/>
    <w:rsid w:val="008544BD"/>
    <w:rsid w:val="00854946"/>
    <w:rsid w:val="008549A2"/>
    <w:rsid w:val="00854B62"/>
    <w:rsid w:val="00854B73"/>
    <w:rsid w:val="00854B77"/>
    <w:rsid w:val="00854E58"/>
    <w:rsid w:val="00854E5E"/>
    <w:rsid w:val="008558ED"/>
    <w:rsid w:val="00855CFC"/>
    <w:rsid w:val="00855EDD"/>
    <w:rsid w:val="00855FB6"/>
    <w:rsid w:val="00855FD5"/>
    <w:rsid w:val="00856049"/>
    <w:rsid w:val="0085632A"/>
    <w:rsid w:val="008568BB"/>
    <w:rsid w:val="00856E96"/>
    <w:rsid w:val="0085776B"/>
    <w:rsid w:val="00857822"/>
    <w:rsid w:val="00857C50"/>
    <w:rsid w:val="00857C93"/>
    <w:rsid w:val="0086023B"/>
    <w:rsid w:val="00860517"/>
    <w:rsid w:val="00860D51"/>
    <w:rsid w:val="00860EA3"/>
    <w:rsid w:val="00860F23"/>
    <w:rsid w:val="008611C1"/>
    <w:rsid w:val="0086151A"/>
    <w:rsid w:val="0086173C"/>
    <w:rsid w:val="00861749"/>
    <w:rsid w:val="00861D13"/>
    <w:rsid w:val="00861DA4"/>
    <w:rsid w:val="00862330"/>
    <w:rsid w:val="0086264B"/>
    <w:rsid w:val="008626E9"/>
    <w:rsid w:val="008626EB"/>
    <w:rsid w:val="00862D83"/>
    <w:rsid w:val="00862EFD"/>
    <w:rsid w:val="0086351B"/>
    <w:rsid w:val="008638FB"/>
    <w:rsid w:val="00863B01"/>
    <w:rsid w:val="0086444C"/>
    <w:rsid w:val="008644B1"/>
    <w:rsid w:val="0086464D"/>
    <w:rsid w:val="00864768"/>
    <w:rsid w:val="00864CD1"/>
    <w:rsid w:val="00864D69"/>
    <w:rsid w:val="00865475"/>
    <w:rsid w:val="008658AB"/>
    <w:rsid w:val="00865B18"/>
    <w:rsid w:val="00865D47"/>
    <w:rsid w:val="00865E9E"/>
    <w:rsid w:val="008661D3"/>
    <w:rsid w:val="0086672E"/>
    <w:rsid w:val="008669D1"/>
    <w:rsid w:val="00866CF2"/>
    <w:rsid w:val="008675EC"/>
    <w:rsid w:val="008679CE"/>
    <w:rsid w:val="00867DA7"/>
    <w:rsid w:val="008701F8"/>
    <w:rsid w:val="00870233"/>
    <w:rsid w:val="008705A8"/>
    <w:rsid w:val="00871892"/>
    <w:rsid w:val="008718FC"/>
    <w:rsid w:val="00871CC2"/>
    <w:rsid w:val="00871F4F"/>
    <w:rsid w:val="0087200D"/>
    <w:rsid w:val="00872131"/>
    <w:rsid w:val="008723B8"/>
    <w:rsid w:val="008725F5"/>
    <w:rsid w:val="00872BE2"/>
    <w:rsid w:val="00872BF6"/>
    <w:rsid w:val="00873147"/>
    <w:rsid w:val="00873664"/>
    <w:rsid w:val="008736AF"/>
    <w:rsid w:val="0087376D"/>
    <w:rsid w:val="00873A0C"/>
    <w:rsid w:val="00873C1E"/>
    <w:rsid w:val="00873CD6"/>
    <w:rsid w:val="00873DE6"/>
    <w:rsid w:val="00873FB5"/>
    <w:rsid w:val="00873FBF"/>
    <w:rsid w:val="00874178"/>
    <w:rsid w:val="00874272"/>
    <w:rsid w:val="008743DF"/>
    <w:rsid w:val="008744E4"/>
    <w:rsid w:val="00874A57"/>
    <w:rsid w:val="00874C66"/>
    <w:rsid w:val="00874F67"/>
    <w:rsid w:val="00874F8B"/>
    <w:rsid w:val="00875547"/>
    <w:rsid w:val="00875686"/>
    <w:rsid w:val="00875F4F"/>
    <w:rsid w:val="008762D8"/>
    <w:rsid w:val="00876BC8"/>
    <w:rsid w:val="00876CE2"/>
    <w:rsid w:val="008772D9"/>
    <w:rsid w:val="0087735C"/>
    <w:rsid w:val="00877A4B"/>
    <w:rsid w:val="00877B29"/>
    <w:rsid w:val="00880624"/>
    <w:rsid w:val="008807BC"/>
    <w:rsid w:val="008808B5"/>
    <w:rsid w:val="008808B9"/>
    <w:rsid w:val="00880A24"/>
    <w:rsid w:val="00880B30"/>
    <w:rsid w:val="00880F1D"/>
    <w:rsid w:val="008811B7"/>
    <w:rsid w:val="0088172A"/>
    <w:rsid w:val="00881B72"/>
    <w:rsid w:val="00881E62"/>
    <w:rsid w:val="00881F90"/>
    <w:rsid w:val="0088232C"/>
    <w:rsid w:val="00882675"/>
    <w:rsid w:val="008828F0"/>
    <w:rsid w:val="00882C60"/>
    <w:rsid w:val="00883D9B"/>
    <w:rsid w:val="00883E20"/>
    <w:rsid w:val="00884433"/>
    <w:rsid w:val="0088475B"/>
    <w:rsid w:val="00884C66"/>
    <w:rsid w:val="00884C91"/>
    <w:rsid w:val="008851C4"/>
    <w:rsid w:val="00885544"/>
    <w:rsid w:val="00885696"/>
    <w:rsid w:val="0088570A"/>
    <w:rsid w:val="00885E9D"/>
    <w:rsid w:val="0088636E"/>
    <w:rsid w:val="008864A7"/>
    <w:rsid w:val="0088666A"/>
    <w:rsid w:val="0088688A"/>
    <w:rsid w:val="00886A9E"/>
    <w:rsid w:val="00886DC9"/>
    <w:rsid w:val="00886EC7"/>
    <w:rsid w:val="00886EF2"/>
    <w:rsid w:val="00887184"/>
    <w:rsid w:val="0088749A"/>
    <w:rsid w:val="008879EA"/>
    <w:rsid w:val="00887DD3"/>
    <w:rsid w:val="00890139"/>
    <w:rsid w:val="0089049C"/>
    <w:rsid w:val="0089160E"/>
    <w:rsid w:val="008918B1"/>
    <w:rsid w:val="008921B1"/>
    <w:rsid w:val="008921EC"/>
    <w:rsid w:val="00892573"/>
    <w:rsid w:val="00892687"/>
    <w:rsid w:val="00893386"/>
    <w:rsid w:val="0089363C"/>
    <w:rsid w:val="00893657"/>
    <w:rsid w:val="00893671"/>
    <w:rsid w:val="00893B8C"/>
    <w:rsid w:val="00893FC5"/>
    <w:rsid w:val="00894070"/>
    <w:rsid w:val="008941FB"/>
    <w:rsid w:val="00894565"/>
    <w:rsid w:val="008948BD"/>
    <w:rsid w:val="008948D9"/>
    <w:rsid w:val="008950D6"/>
    <w:rsid w:val="0089568B"/>
    <w:rsid w:val="00895B46"/>
    <w:rsid w:val="00896474"/>
    <w:rsid w:val="00896664"/>
    <w:rsid w:val="00896DBC"/>
    <w:rsid w:val="0089708B"/>
    <w:rsid w:val="008971E6"/>
    <w:rsid w:val="00897B59"/>
    <w:rsid w:val="00897C6C"/>
    <w:rsid w:val="00897D1A"/>
    <w:rsid w:val="008A0905"/>
    <w:rsid w:val="008A0B02"/>
    <w:rsid w:val="008A0BE1"/>
    <w:rsid w:val="008A0E0D"/>
    <w:rsid w:val="008A0E3B"/>
    <w:rsid w:val="008A0E40"/>
    <w:rsid w:val="008A1027"/>
    <w:rsid w:val="008A155C"/>
    <w:rsid w:val="008A176A"/>
    <w:rsid w:val="008A180E"/>
    <w:rsid w:val="008A197C"/>
    <w:rsid w:val="008A1A4C"/>
    <w:rsid w:val="008A2289"/>
    <w:rsid w:val="008A2323"/>
    <w:rsid w:val="008A2537"/>
    <w:rsid w:val="008A2545"/>
    <w:rsid w:val="008A2636"/>
    <w:rsid w:val="008A2B13"/>
    <w:rsid w:val="008A317A"/>
    <w:rsid w:val="008A340F"/>
    <w:rsid w:val="008A35DB"/>
    <w:rsid w:val="008A3737"/>
    <w:rsid w:val="008A3AF9"/>
    <w:rsid w:val="008A3FBE"/>
    <w:rsid w:val="008A4013"/>
    <w:rsid w:val="008A465C"/>
    <w:rsid w:val="008A49D2"/>
    <w:rsid w:val="008A4C9C"/>
    <w:rsid w:val="008A5C1A"/>
    <w:rsid w:val="008A6041"/>
    <w:rsid w:val="008A60F8"/>
    <w:rsid w:val="008A659E"/>
    <w:rsid w:val="008A6662"/>
    <w:rsid w:val="008A68FA"/>
    <w:rsid w:val="008A69FE"/>
    <w:rsid w:val="008A6CDE"/>
    <w:rsid w:val="008A6EC7"/>
    <w:rsid w:val="008A6F36"/>
    <w:rsid w:val="008A7038"/>
    <w:rsid w:val="008A7286"/>
    <w:rsid w:val="008A7B50"/>
    <w:rsid w:val="008B0641"/>
    <w:rsid w:val="008B0830"/>
    <w:rsid w:val="008B0EB7"/>
    <w:rsid w:val="008B0EFD"/>
    <w:rsid w:val="008B11A2"/>
    <w:rsid w:val="008B138E"/>
    <w:rsid w:val="008B1415"/>
    <w:rsid w:val="008B1BF8"/>
    <w:rsid w:val="008B1C78"/>
    <w:rsid w:val="008B1F87"/>
    <w:rsid w:val="008B2211"/>
    <w:rsid w:val="008B28BD"/>
    <w:rsid w:val="008B2CA6"/>
    <w:rsid w:val="008B2CF9"/>
    <w:rsid w:val="008B2E96"/>
    <w:rsid w:val="008B2F53"/>
    <w:rsid w:val="008B3006"/>
    <w:rsid w:val="008B3139"/>
    <w:rsid w:val="008B35AA"/>
    <w:rsid w:val="008B3B50"/>
    <w:rsid w:val="008B3D47"/>
    <w:rsid w:val="008B43E2"/>
    <w:rsid w:val="008B44CB"/>
    <w:rsid w:val="008B46D2"/>
    <w:rsid w:val="008B4F2F"/>
    <w:rsid w:val="008B5253"/>
    <w:rsid w:val="008B53D8"/>
    <w:rsid w:val="008B5B66"/>
    <w:rsid w:val="008B5BD6"/>
    <w:rsid w:val="008B5D87"/>
    <w:rsid w:val="008B63BE"/>
    <w:rsid w:val="008B640E"/>
    <w:rsid w:val="008B6505"/>
    <w:rsid w:val="008B688D"/>
    <w:rsid w:val="008B70EE"/>
    <w:rsid w:val="008B715C"/>
    <w:rsid w:val="008B75B8"/>
    <w:rsid w:val="008C0487"/>
    <w:rsid w:val="008C0D47"/>
    <w:rsid w:val="008C0E7B"/>
    <w:rsid w:val="008C0EAD"/>
    <w:rsid w:val="008C0F64"/>
    <w:rsid w:val="008C110F"/>
    <w:rsid w:val="008C1442"/>
    <w:rsid w:val="008C148A"/>
    <w:rsid w:val="008C1568"/>
    <w:rsid w:val="008C1693"/>
    <w:rsid w:val="008C172D"/>
    <w:rsid w:val="008C19D9"/>
    <w:rsid w:val="008C1A5E"/>
    <w:rsid w:val="008C1A81"/>
    <w:rsid w:val="008C2865"/>
    <w:rsid w:val="008C29FE"/>
    <w:rsid w:val="008C2AE2"/>
    <w:rsid w:val="008C2D97"/>
    <w:rsid w:val="008C32CA"/>
    <w:rsid w:val="008C389F"/>
    <w:rsid w:val="008C3967"/>
    <w:rsid w:val="008C3F42"/>
    <w:rsid w:val="008C3F51"/>
    <w:rsid w:val="008C431E"/>
    <w:rsid w:val="008C48D3"/>
    <w:rsid w:val="008C4F6D"/>
    <w:rsid w:val="008C51BE"/>
    <w:rsid w:val="008C54BD"/>
    <w:rsid w:val="008C54C4"/>
    <w:rsid w:val="008C55AD"/>
    <w:rsid w:val="008C56FF"/>
    <w:rsid w:val="008C57CD"/>
    <w:rsid w:val="008C5AFB"/>
    <w:rsid w:val="008C5BD5"/>
    <w:rsid w:val="008C5FE7"/>
    <w:rsid w:val="008C6056"/>
    <w:rsid w:val="008C64C1"/>
    <w:rsid w:val="008C6628"/>
    <w:rsid w:val="008C685C"/>
    <w:rsid w:val="008C69C9"/>
    <w:rsid w:val="008C6E38"/>
    <w:rsid w:val="008C6F75"/>
    <w:rsid w:val="008C7095"/>
    <w:rsid w:val="008C71B2"/>
    <w:rsid w:val="008C72DB"/>
    <w:rsid w:val="008C7C18"/>
    <w:rsid w:val="008C7CC4"/>
    <w:rsid w:val="008C7F42"/>
    <w:rsid w:val="008D02C5"/>
    <w:rsid w:val="008D047D"/>
    <w:rsid w:val="008D0B4C"/>
    <w:rsid w:val="008D10A5"/>
    <w:rsid w:val="008D11FC"/>
    <w:rsid w:val="008D14C4"/>
    <w:rsid w:val="008D16E9"/>
    <w:rsid w:val="008D1964"/>
    <w:rsid w:val="008D1D41"/>
    <w:rsid w:val="008D21B5"/>
    <w:rsid w:val="008D221A"/>
    <w:rsid w:val="008D24D6"/>
    <w:rsid w:val="008D24E1"/>
    <w:rsid w:val="008D2790"/>
    <w:rsid w:val="008D3749"/>
    <w:rsid w:val="008D3847"/>
    <w:rsid w:val="008D3CB4"/>
    <w:rsid w:val="008D3DC1"/>
    <w:rsid w:val="008D3E6A"/>
    <w:rsid w:val="008D4432"/>
    <w:rsid w:val="008D443D"/>
    <w:rsid w:val="008D468B"/>
    <w:rsid w:val="008D53E2"/>
    <w:rsid w:val="008D559E"/>
    <w:rsid w:val="008D5908"/>
    <w:rsid w:val="008D5AF1"/>
    <w:rsid w:val="008D5AF7"/>
    <w:rsid w:val="008D6625"/>
    <w:rsid w:val="008D6A6E"/>
    <w:rsid w:val="008D7488"/>
    <w:rsid w:val="008D77B2"/>
    <w:rsid w:val="008D781F"/>
    <w:rsid w:val="008D7865"/>
    <w:rsid w:val="008D7DBE"/>
    <w:rsid w:val="008D7F43"/>
    <w:rsid w:val="008E0119"/>
    <w:rsid w:val="008E02B7"/>
    <w:rsid w:val="008E05CB"/>
    <w:rsid w:val="008E08AC"/>
    <w:rsid w:val="008E0B0B"/>
    <w:rsid w:val="008E0D72"/>
    <w:rsid w:val="008E10E7"/>
    <w:rsid w:val="008E1E3B"/>
    <w:rsid w:val="008E20BE"/>
    <w:rsid w:val="008E2287"/>
    <w:rsid w:val="008E241B"/>
    <w:rsid w:val="008E2A2F"/>
    <w:rsid w:val="008E2FA5"/>
    <w:rsid w:val="008E3096"/>
    <w:rsid w:val="008E330C"/>
    <w:rsid w:val="008E332F"/>
    <w:rsid w:val="008E3621"/>
    <w:rsid w:val="008E3963"/>
    <w:rsid w:val="008E4114"/>
    <w:rsid w:val="008E45EA"/>
    <w:rsid w:val="008E4840"/>
    <w:rsid w:val="008E4A1A"/>
    <w:rsid w:val="008E5AC5"/>
    <w:rsid w:val="008E5C37"/>
    <w:rsid w:val="008E5E01"/>
    <w:rsid w:val="008E65BE"/>
    <w:rsid w:val="008E69A3"/>
    <w:rsid w:val="008E7181"/>
    <w:rsid w:val="008E7CC9"/>
    <w:rsid w:val="008E7D09"/>
    <w:rsid w:val="008F0066"/>
    <w:rsid w:val="008F02A1"/>
    <w:rsid w:val="008F0875"/>
    <w:rsid w:val="008F0E69"/>
    <w:rsid w:val="008F12FF"/>
    <w:rsid w:val="008F1310"/>
    <w:rsid w:val="008F190C"/>
    <w:rsid w:val="008F2413"/>
    <w:rsid w:val="008F2EE9"/>
    <w:rsid w:val="008F350D"/>
    <w:rsid w:val="008F3D3E"/>
    <w:rsid w:val="008F3F31"/>
    <w:rsid w:val="008F4655"/>
    <w:rsid w:val="008F4779"/>
    <w:rsid w:val="008F496D"/>
    <w:rsid w:val="008F4A7A"/>
    <w:rsid w:val="008F4D48"/>
    <w:rsid w:val="008F4FA5"/>
    <w:rsid w:val="008F542B"/>
    <w:rsid w:val="008F5670"/>
    <w:rsid w:val="008F599F"/>
    <w:rsid w:val="008F5B71"/>
    <w:rsid w:val="008F63DF"/>
    <w:rsid w:val="008F64E5"/>
    <w:rsid w:val="008F677E"/>
    <w:rsid w:val="008F7635"/>
    <w:rsid w:val="008F767F"/>
    <w:rsid w:val="008F7C28"/>
    <w:rsid w:val="0090034D"/>
    <w:rsid w:val="00900EC7"/>
    <w:rsid w:val="00900FC5"/>
    <w:rsid w:val="00900FFC"/>
    <w:rsid w:val="009011F9"/>
    <w:rsid w:val="00901244"/>
    <w:rsid w:val="00901762"/>
    <w:rsid w:val="00901979"/>
    <w:rsid w:val="00901F43"/>
    <w:rsid w:val="00902158"/>
    <w:rsid w:val="0090221B"/>
    <w:rsid w:val="00902357"/>
    <w:rsid w:val="0090242A"/>
    <w:rsid w:val="00902C85"/>
    <w:rsid w:val="009030F7"/>
    <w:rsid w:val="009034D9"/>
    <w:rsid w:val="00903914"/>
    <w:rsid w:val="0090413A"/>
    <w:rsid w:val="009046C9"/>
    <w:rsid w:val="009046F1"/>
    <w:rsid w:val="00904883"/>
    <w:rsid w:val="0090490A"/>
    <w:rsid w:val="00904A2F"/>
    <w:rsid w:val="00904B0A"/>
    <w:rsid w:val="00904F84"/>
    <w:rsid w:val="009050F4"/>
    <w:rsid w:val="009055DD"/>
    <w:rsid w:val="0090616A"/>
    <w:rsid w:val="00906527"/>
    <w:rsid w:val="00906BD9"/>
    <w:rsid w:val="00906C20"/>
    <w:rsid w:val="00906EA0"/>
    <w:rsid w:val="009071FD"/>
    <w:rsid w:val="00907387"/>
    <w:rsid w:val="00907517"/>
    <w:rsid w:val="0090774D"/>
    <w:rsid w:val="00907F4C"/>
    <w:rsid w:val="0091006A"/>
    <w:rsid w:val="009103A7"/>
    <w:rsid w:val="009107B9"/>
    <w:rsid w:val="00910B57"/>
    <w:rsid w:val="00911469"/>
    <w:rsid w:val="0091148A"/>
    <w:rsid w:val="0091203D"/>
    <w:rsid w:val="0091227D"/>
    <w:rsid w:val="00912347"/>
    <w:rsid w:val="0091268D"/>
    <w:rsid w:val="009129C1"/>
    <w:rsid w:val="00912D91"/>
    <w:rsid w:val="0091373E"/>
    <w:rsid w:val="00913B74"/>
    <w:rsid w:val="00913BDC"/>
    <w:rsid w:val="00913E98"/>
    <w:rsid w:val="00913EBB"/>
    <w:rsid w:val="00914150"/>
    <w:rsid w:val="009141BB"/>
    <w:rsid w:val="009144BE"/>
    <w:rsid w:val="00914543"/>
    <w:rsid w:val="00914B55"/>
    <w:rsid w:val="00914DC4"/>
    <w:rsid w:val="00915299"/>
    <w:rsid w:val="00915329"/>
    <w:rsid w:val="0091588C"/>
    <w:rsid w:val="00915DB5"/>
    <w:rsid w:val="00915DF4"/>
    <w:rsid w:val="00915FAA"/>
    <w:rsid w:val="00916068"/>
    <w:rsid w:val="0091609D"/>
    <w:rsid w:val="00916216"/>
    <w:rsid w:val="0091674C"/>
    <w:rsid w:val="009168F4"/>
    <w:rsid w:val="00916BF5"/>
    <w:rsid w:val="00916CCB"/>
    <w:rsid w:val="0091755C"/>
    <w:rsid w:val="00917DB8"/>
    <w:rsid w:val="0092060E"/>
    <w:rsid w:val="009208C8"/>
    <w:rsid w:val="00920968"/>
    <w:rsid w:val="00920EC8"/>
    <w:rsid w:val="00921102"/>
    <w:rsid w:val="00921305"/>
    <w:rsid w:val="009213E1"/>
    <w:rsid w:val="00921783"/>
    <w:rsid w:val="0092179D"/>
    <w:rsid w:val="009217D9"/>
    <w:rsid w:val="00921AC8"/>
    <w:rsid w:val="0092206F"/>
    <w:rsid w:val="00922482"/>
    <w:rsid w:val="00922822"/>
    <w:rsid w:val="00922A2B"/>
    <w:rsid w:val="00922CFC"/>
    <w:rsid w:val="009238F2"/>
    <w:rsid w:val="00923921"/>
    <w:rsid w:val="009243D7"/>
    <w:rsid w:val="009246AE"/>
    <w:rsid w:val="00924871"/>
    <w:rsid w:val="00924A6C"/>
    <w:rsid w:val="00924DC9"/>
    <w:rsid w:val="00924ED4"/>
    <w:rsid w:val="00924F63"/>
    <w:rsid w:val="00925DE5"/>
    <w:rsid w:val="00925EF0"/>
    <w:rsid w:val="00925F08"/>
    <w:rsid w:val="0092682D"/>
    <w:rsid w:val="00926E1E"/>
    <w:rsid w:val="009271AB"/>
    <w:rsid w:val="00927281"/>
    <w:rsid w:val="009273B8"/>
    <w:rsid w:val="00927A20"/>
    <w:rsid w:val="00927B21"/>
    <w:rsid w:val="00927F5B"/>
    <w:rsid w:val="00930298"/>
    <w:rsid w:val="009302A6"/>
    <w:rsid w:val="0093074A"/>
    <w:rsid w:val="0093087E"/>
    <w:rsid w:val="00930E1A"/>
    <w:rsid w:val="00930E60"/>
    <w:rsid w:val="0093129C"/>
    <w:rsid w:val="00931325"/>
    <w:rsid w:val="009319DC"/>
    <w:rsid w:val="00931AAD"/>
    <w:rsid w:val="00931E6D"/>
    <w:rsid w:val="00932428"/>
    <w:rsid w:val="00932D04"/>
    <w:rsid w:val="00932E9E"/>
    <w:rsid w:val="00933569"/>
    <w:rsid w:val="00933810"/>
    <w:rsid w:val="00933B8A"/>
    <w:rsid w:val="00933CEB"/>
    <w:rsid w:val="00934141"/>
    <w:rsid w:val="009341AA"/>
    <w:rsid w:val="0093429A"/>
    <w:rsid w:val="00934499"/>
    <w:rsid w:val="009350AB"/>
    <w:rsid w:val="009352D3"/>
    <w:rsid w:val="009355BB"/>
    <w:rsid w:val="009356C5"/>
    <w:rsid w:val="00935749"/>
    <w:rsid w:val="00935789"/>
    <w:rsid w:val="009359C5"/>
    <w:rsid w:val="00935CFA"/>
    <w:rsid w:val="009361E8"/>
    <w:rsid w:val="00936247"/>
    <w:rsid w:val="00936272"/>
    <w:rsid w:val="00936501"/>
    <w:rsid w:val="009366AD"/>
    <w:rsid w:val="009372F9"/>
    <w:rsid w:val="009377A1"/>
    <w:rsid w:val="00937CF4"/>
    <w:rsid w:val="009402AF"/>
    <w:rsid w:val="0094036C"/>
    <w:rsid w:val="00940850"/>
    <w:rsid w:val="00940B1D"/>
    <w:rsid w:val="009411F4"/>
    <w:rsid w:val="009415E3"/>
    <w:rsid w:val="00942076"/>
    <w:rsid w:val="00942223"/>
    <w:rsid w:val="0094243B"/>
    <w:rsid w:val="009425EB"/>
    <w:rsid w:val="009428A4"/>
    <w:rsid w:val="00942E38"/>
    <w:rsid w:val="00943028"/>
    <w:rsid w:val="00943157"/>
    <w:rsid w:val="00943267"/>
    <w:rsid w:val="0094368C"/>
    <w:rsid w:val="00943893"/>
    <w:rsid w:val="00943C7E"/>
    <w:rsid w:val="00943C94"/>
    <w:rsid w:val="00944312"/>
    <w:rsid w:val="009443DC"/>
    <w:rsid w:val="00944AE2"/>
    <w:rsid w:val="00944E64"/>
    <w:rsid w:val="0094526B"/>
    <w:rsid w:val="009453BD"/>
    <w:rsid w:val="00945411"/>
    <w:rsid w:val="009456EB"/>
    <w:rsid w:val="00945843"/>
    <w:rsid w:val="00945A87"/>
    <w:rsid w:val="00945E7E"/>
    <w:rsid w:val="00945E8F"/>
    <w:rsid w:val="0094622D"/>
    <w:rsid w:val="009463FD"/>
    <w:rsid w:val="0094671F"/>
    <w:rsid w:val="009467FD"/>
    <w:rsid w:val="00946A36"/>
    <w:rsid w:val="00946B67"/>
    <w:rsid w:val="00946D2E"/>
    <w:rsid w:val="00946E64"/>
    <w:rsid w:val="00946E7B"/>
    <w:rsid w:val="00947050"/>
    <w:rsid w:val="009472F6"/>
    <w:rsid w:val="00947798"/>
    <w:rsid w:val="0094783F"/>
    <w:rsid w:val="00947F96"/>
    <w:rsid w:val="009503A2"/>
    <w:rsid w:val="009506E8"/>
    <w:rsid w:val="00950719"/>
    <w:rsid w:val="00950B18"/>
    <w:rsid w:val="00950C55"/>
    <w:rsid w:val="00950CB3"/>
    <w:rsid w:val="00951037"/>
    <w:rsid w:val="00951619"/>
    <w:rsid w:val="009520DE"/>
    <w:rsid w:val="00952376"/>
    <w:rsid w:val="0095267E"/>
    <w:rsid w:val="009526AF"/>
    <w:rsid w:val="00952EBB"/>
    <w:rsid w:val="00952F0E"/>
    <w:rsid w:val="00952F24"/>
    <w:rsid w:val="0095370E"/>
    <w:rsid w:val="0095386B"/>
    <w:rsid w:val="00953B14"/>
    <w:rsid w:val="00953B5D"/>
    <w:rsid w:val="00953BD8"/>
    <w:rsid w:val="00953D21"/>
    <w:rsid w:val="00953D3D"/>
    <w:rsid w:val="00953F68"/>
    <w:rsid w:val="009543D8"/>
    <w:rsid w:val="009544DC"/>
    <w:rsid w:val="009545D6"/>
    <w:rsid w:val="00954C76"/>
    <w:rsid w:val="00954F67"/>
    <w:rsid w:val="00955AA9"/>
    <w:rsid w:val="00955AB2"/>
    <w:rsid w:val="00955E60"/>
    <w:rsid w:val="00955EC8"/>
    <w:rsid w:val="00956474"/>
    <w:rsid w:val="0095699A"/>
    <w:rsid w:val="00956B34"/>
    <w:rsid w:val="0095702D"/>
    <w:rsid w:val="009571A6"/>
    <w:rsid w:val="0095752A"/>
    <w:rsid w:val="009577C1"/>
    <w:rsid w:val="009602BA"/>
    <w:rsid w:val="009608C8"/>
    <w:rsid w:val="00960A97"/>
    <w:rsid w:val="009615D7"/>
    <w:rsid w:val="009617F2"/>
    <w:rsid w:val="00962251"/>
    <w:rsid w:val="00962363"/>
    <w:rsid w:val="00962B43"/>
    <w:rsid w:val="00962D17"/>
    <w:rsid w:val="00962F0E"/>
    <w:rsid w:val="00963176"/>
    <w:rsid w:val="0096345C"/>
    <w:rsid w:val="009634E0"/>
    <w:rsid w:val="00963D17"/>
    <w:rsid w:val="00963D45"/>
    <w:rsid w:val="009640B5"/>
    <w:rsid w:val="00964459"/>
    <w:rsid w:val="00965771"/>
    <w:rsid w:val="009657D5"/>
    <w:rsid w:val="00965974"/>
    <w:rsid w:val="00965D95"/>
    <w:rsid w:val="00965F9F"/>
    <w:rsid w:val="00966141"/>
    <w:rsid w:val="009662EC"/>
    <w:rsid w:val="009663B9"/>
    <w:rsid w:val="00966528"/>
    <w:rsid w:val="00966611"/>
    <w:rsid w:val="00966633"/>
    <w:rsid w:val="009669CC"/>
    <w:rsid w:val="00966C09"/>
    <w:rsid w:val="00967655"/>
    <w:rsid w:val="00967A55"/>
    <w:rsid w:val="0097044D"/>
    <w:rsid w:val="00970F12"/>
    <w:rsid w:val="00970F9C"/>
    <w:rsid w:val="00971019"/>
    <w:rsid w:val="009710BF"/>
    <w:rsid w:val="00971874"/>
    <w:rsid w:val="00971F83"/>
    <w:rsid w:val="00972061"/>
    <w:rsid w:val="0097245C"/>
    <w:rsid w:val="009725FE"/>
    <w:rsid w:val="009726A0"/>
    <w:rsid w:val="0097282B"/>
    <w:rsid w:val="00972DAC"/>
    <w:rsid w:val="0097381C"/>
    <w:rsid w:val="00973A35"/>
    <w:rsid w:val="00973A36"/>
    <w:rsid w:val="00973D7C"/>
    <w:rsid w:val="009749D0"/>
    <w:rsid w:val="00974A1E"/>
    <w:rsid w:val="00974A85"/>
    <w:rsid w:val="00975253"/>
    <w:rsid w:val="0097559A"/>
    <w:rsid w:val="009758D4"/>
    <w:rsid w:val="00975B80"/>
    <w:rsid w:val="00975D48"/>
    <w:rsid w:val="00976245"/>
    <w:rsid w:val="00976546"/>
    <w:rsid w:val="0097656E"/>
    <w:rsid w:val="009767AF"/>
    <w:rsid w:val="00976DEE"/>
    <w:rsid w:val="00976FCF"/>
    <w:rsid w:val="00977325"/>
    <w:rsid w:val="00977A64"/>
    <w:rsid w:val="00977AC6"/>
    <w:rsid w:val="0098026C"/>
    <w:rsid w:val="00980305"/>
    <w:rsid w:val="00980BAC"/>
    <w:rsid w:val="00980C7D"/>
    <w:rsid w:val="00980DF0"/>
    <w:rsid w:val="00980F3F"/>
    <w:rsid w:val="00981D1C"/>
    <w:rsid w:val="009820FE"/>
    <w:rsid w:val="00982214"/>
    <w:rsid w:val="009823D4"/>
    <w:rsid w:val="00982474"/>
    <w:rsid w:val="0098250A"/>
    <w:rsid w:val="0098279E"/>
    <w:rsid w:val="00982CDB"/>
    <w:rsid w:val="00983285"/>
    <w:rsid w:val="009837C8"/>
    <w:rsid w:val="009841DB"/>
    <w:rsid w:val="009845B5"/>
    <w:rsid w:val="00984672"/>
    <w:rsid w:val="00984D50"/>
    <w:rsid w:val="00984F97"/>
    <w:rsid w:val="00985612"/>
    <w:rsid w:val="00985614"/>
    <w:rsid w:val="0098569D"/>
    <w:rsid w:val="00985A09"/>
    <w:rsid w:val="00985B05"/>
    <w:rsid w:val="00985F23"/>
    <w:rsid w:val="00986069"/>
    <w:rsid w:val="00986277"/>
    <w:rsid w:val="009866A3"/>
    <w:rsid w:val="00986737"/>
    <w:rsid w:val="009867AF"/>
    <w:rsid w:val="0098693D"/>
    <w:rsid w:val="00986B1D"/>
    <w:rsid w:val="009875AD"/>
    <w:rsid w:val="0098783B"/>
    <w:rsid w:val="00987B6A"/>
    <w:rsid w:val="00987BEB"/>
    <w:rsid w:val="00987FD2"/>
    <w:rsid w:val="00990343"/>
    <w:rsid w:val="009905E1"/>
    <w:rsid w:val="0099064C"/>
    <w:rsid w:val="0099078A"/>
    <w:rsid w:val="0099097F"/>
    <w:rsid w:val="00991295"/>
    <w:rsid w:val="0099163A"/>
    <w:rsid w:val="0099198B"/>
    <w:rsid w:val="00991A59"/>
    <w:rsid w:val="00991D91"/>
    <w:rsid w:val="00992097"/>
    <w:rsid w:val="00992869"/>
    <w:rsid w:val="00992914"/>
    <w:rsid w:val="00992A18"/>
    <w:rsid w:val="00992C47"/>
    <w:rsid w:val="00993119"/>
    <w:rsid w:val="00993123"/>
    <w:rsid w:val="00993776"/>
    <w:rsid w:val="00993832"/>
    <w:rsid w:val="009938A9"/>
    <w:rsid w:val="00993B2E"/>
    <w:rsid w:val="00993DB1"/>
    <w:rsid w:val="00993F15"/>
    <w:rsid w:val="009941BE"/>
    <w:rsid w:val="009944B9"/>
    <w:rsid w:val="009947A6"/>
    <w:rsid w:val="009947D5"/>
    <w:rsid w:val="00994B69"/>
    <w:rsid w:val="00994E90"/>
    <w:rsid w:val="00995162"/>
    <w:rsid w:val="0099551B"/>
    <w:rsid w:val="009955E2"/>
    <w:rsid w:val="00995629"/>
    <w:rsid w:val="00995813"/>
    <w:rsid w:val="0099584E"/>
    <w:rsid w:val="009959A5"/>
    <w:rsid w:val="00995A91"/>
    <w:rsid w:val="00995C16"/>
    <w:rsid w:val="0099625A"/>
    <w:rsid w:val="009965BC"/>
    <w:rsid w:val="0099662E"/>
    <w:rsid w:val="00996C94"/>
    <w:rsid w:val="00997258"/>
    <w:rsid w:val="009976D7"/>
    <w:rsid w:val="00997801"/>
    <w:rsid w:val="0099797D"/>
    <w:rsid w:val="00997C19"/>
    <w:rsid w:val="009A0415"/>
    <w:rsid w:val="009A04CD"/>
    <w:rsid w:val="009A0A3D"/>
    <w:rsid w:val="009A0AA5"/>
    <w:rsid w:val="009A0D4A"/>
    <w:rsid w:val="009A12AF"/>
    <w:rsid w:val="009A177E"/>
    <w:rsid w:val="009A1864"/>
    <w:rsid w:val="009A194F"/>
    <w:rsid w:val="009A1AE9"/>
    <w:rsid w:val="009A1B6D"/>
    <w:rsid w:val="009A22E6"/>
    <w:rsid w:val="009A2486"/>
    <w:rsid w:val="009A2690"/>
    <w:rsid w:val="009A2AEA"/>
    <w:rsid w:val="009A2AF7"/>
    <w:rsid w:val="009A30E6"/>
    <w:rsid w:val="009A3307"/>
    <w:rsid w:val="009A3520"/>
    <w:rsid w:val="009A3547"/>
    <w:rsid w:val="009A37A8"/>
    <w:rsid w:val="009A39FF"/>
    <w:rsid w:val="009A3CB5"/>
    <w:rsid w:val="009A3EAF"/>
    <w:rsid w:val="009A3F33"/>
    <w:rsid w:val="009A4ADE"/>
    <w:rsid w:val="009A547B"/>
    <w:rsid w:val="009A5501"/>
    <w:rsid w:val="009A5AE0"/>
    <w:rsid w:val="009A63B2"/>
    <w:rsid w:val="009A6621"/>
    <w:rsid w:val="009A6AEA"/>
    <w:rsid w:val="009A6BD0"/>
    <w:rsid w:val="009A6CC5"/>
    <w:rsid w:val="009A7334"/>
    <w:rsid w:val="009A76C0"/>
    <w:rsid w:val="009A784B"/>
    <w:rsid w:val="009A7FEB"/>
    <w:rsid w:val="009B07B9"/>
    <w:rsid w:val="009B15F1"/>
    <w:rsid w:val="009B1F3A"/>
    <w:rsid w:val="009B2766"/>
    <w:rsid w:val="009B2DB6"/>
    <w:rsid w:val="009B31DC"/>
    <w:rsid w:val="009B32F0"/>
    <w:rsid w:val="009B363E"/>
    <w:rsid w:val="009B3A22"/>
    <w:rsid w:val="009B3BEC"/>
    <w:rsid w:val="009B3D17"/>
    <w:rsid w:val="009B3EB4"/>
    <w:rsid w:val="009B3F21"/>
    <w:rsid w:val="009B416D"/>
    <w:rsid w:val="009B42BE"/>
    <w:rsid w:val="009B49F7"/>
    <w:rsid w:val="009B58A2"/>
    <w:rsid w:val="009B5973"/>
    <w:rsid w:val="009B5B48"/>
    <w:rsid w:val="009B5BD9"/>
    <w:rsid w:val="009B5BFD"/>
    <w:rsid w:val="009B5D05"/>
    <w:rsid w:val="009B5D72"/>
    <w:rsid w:val="009B6160"/>
    <w:rsid w:val="009B62E6"/>
    <w:rsid w:val="009B67C4"/>
    <w:rsid w:val="009B6858"/>
    <w:rsid w:val="009B68C3"/>
    <w:rsid w:val="009B6A3F"/>
    <w:rsid w:val="009B6C5A"/>
    <w:rsid w:val="009B7050"/>
    <w:rsid w:val="009B71E1"/>
    <w:rsid w:val="009C00B6"/>
    <w:rsid w:val="009C0448"/>
    <w:rsid w:val="009C0615"/>
    <w:rsid w:val="009C0CF8"/>
    <w:rsid w:val="009C0FD9"/>
    <w:rsid w:val="009C125A"/>
    <w:rsid w:val="009C1D28"/>
    <w:rsid w:val="009C1E00"/>
    <w:rsid w:val="009C1E34"/>
    <w:rsid w:val="009C1EB2"/>
    <w:rsid w:val="009C213A"/>
    <w:rsid w:val="009C25EC"/>
    <w:rsid w:val="009C2675"/>
    <w:rsid w:val="009C27A6"/>
    <w:rsid w:val="009C2839"/>
    <w:rsid w:val="009C2DC4"/>
    <w:rsid w:val="009C2DD3"/>
    <w:rsid w:val="009C3042"/>
    <w:rsid w:val="009C36D3"/>
    <w:rsid w:val="009C386A"/>
    <w:rsid w:val="009C3CC7"/>
    <w:rsid w:val="009C3E9C"/>
    <w:rsid w:val="009C4826"/>
    <w:rsid w:val="009C4A32"/>
    <w:rsid w:val="009C4D7E"/>
    <w:rsid w:val="009C63AB"/>
    <w:rsid w:val="009C69D0"/>
    <w:rsid w:val="009C69F4"/>
    <w:rsid w:val="009C6F6C"/>
    <w:rsid w:val="009C7163"/>
    <w:rsid w:val="009C73F6"/>
    <w:rsid w:val="009C77A3"/>
    <w:rsid w:val="009D082D"/>
    <w:rsid w:val="009D0F7E"/>
    <w:rsid w:val="009D1082"/>
    <w:rsid w:val="009D12A8"/>
    <w:rsid w:val="009D13A9"/>
    <w:rsid w:val="009D1AD8"/>
    <w:rsid w:val="009D20AC"/>
    <w:rsid w:val="009D20C9"/>
    <w:rsid w:val="009D21C8"/>
    <w:rsid w:val="009D26D8"/>
    <w:rsid w:val="009D2943"/>
    <w:rsid w:val="009D2C38"/>
    <w:rsid w:val="009D30F9"/>
    <w:rsid w:val="009D3192"/>
    <w:rsid w:val="009D31C0"/>
    <w:rsid w:val="009D322C"/>
    <w:rsid w:val="009D329D"/>
    <w:rsid w:val="009D334F"/>
    <w:rsid w:val="009D372A"/>
    <w:rsid w:val="009D3A26"/>
    <w:rsid w:val="009D3BAC"/>
    <w:rsid w:val="009D3EDD"/>
    <w:rsid w:val="009D48BA"/>
    <w:rsid w:val="009D48D0"/>
    <w:rsid w:val="009D4B7E"/>
    <w:rsid w:val="009D4CCE"/>
    <w:rsid w:val="009D4D48"/>
    <w:rsid w:val="009D4DC6"/>
    <w:rsid w:val="009D5106"/>
    <w:rsid w:val="009D6087"/>
    <w:rsid w:val="009D6138"/>
    <w:rsid w:val="009D646F"/>
    <w:rsid w:val="009D64E7"/>
    <w:rsid w:val="009D66B9"/>
    <w:rsid w:val="009D6B77"/>
    <w:rsid w:val="009D6CE1"/>
    <w:rsid w:val="009D7070"/>
    <w:rsid w:val="009D7A37"/>
    <w:rsid w:val="009E01A7"/>
    <w:rsid w:val="009E0EF8"/>
    <w:rsid w:val="009E14B2"/>
    <w:rsid w:val="009E1898"/>
    <w:rsid w:val="009E1C16"/>
    <w:rsid w:val="009E1D15"/>
    <w:rsid w:val="009E1DFA"/>
    <w:rsid w:val="009E1F82"/>
    <w:rsid w:val="009E23ED"/>
    <w:rsid w:val="009E26BC"/>
    <w:rsid w:val="009E2DB3"/>
    <w:rsid w:val="009E322C"/>
    <w:rsid w:val="009E3352"/>
    <w:rsid w:val="009E3479"/>
    <w:rsid w:val="009E387D"/>
    <w:rsid w:val="009E3B34"/>
    <w:rsid w:val="009E3CBA"/>
    <w:rsid w:val="009E453D"/>
    <w:rsid w:val="009E469B"/>
    <w:rsid w:val="009E471B"/>
    <w:rsid w:val="009E47FB"/>
    <w:rsid w:val="009E49AF"/>
    <w:rsid w:val="009E5013"/>
    <w:rsid w:val="009E5455"/>
    <w:rsid w:val="009E5604"/>
    <w:rsid w:val="009E56B0"/>
    <w:rsid w:val="009E5917"/>
    <w:rsid w:val="009E5C47"/>
    <w:rsid w:val="009E5D42"/>
    <w:rsid w:val="009E5D7A"/>
    <w:rsid w:val="009E6223"/>
    <w:rsid w:val="009E6230"/>
    <w:rsid w:val="009E6429"/>
    <w:rsid w:val="009E6989"/>
    <w:rsid w:val="009E6D98"/>
    <w:rsid w:val="009E6E45"/>
    <w:rsid w:val="009E7084"/>
    <w:rsid w:val="009E725F"/>
    <w:rsid w:val="009E7280"/>
    <w:rsid w:val="009E77F2"/>
    <w:rsid w:val="009E7950"/>
    <w:rsid w:val="009E79CF"/>
    <w:rsid w:val="009E7B1B"/>
    <w:rsid w:val="009E7F2E"/>
    <w:rsid w:val="009E7F76"/>
    <w:rsid w:val="009F009C"/>
    <w:rsid w:val="009F02EA"/>
    <w:rsid w:val="009F0345"/>
    <w:rsid w:val="009F03BE"/>
    <w:rsid w:val="009F04F2"/>
    <w:rsid w:val="009F0705"/>
    <w:rsid w:val="009F0773"/>
    <w:rsid w:val="009F09A7"/>
    <w:rsid w:val="009F0A8F"/>
    <w:rsid w:val="009F11B8"/>
    <w:rsid w:val="009F1E74"/>
    <w:rsid w:val="009F231C"/>
    <w:rsid w:val="009F2512"/>
    <w:rsid w:val="009F2C70"/>
    <w:rsid w:val="009F2C7D"/>
    <w:rsid w:val="009F301C"/>
    <w:rsid w:val="009F335B"/>
    <w:rsid w:val="009F3641"/>
    <w:rsid w:val="009F3BB5"/>
    <w:rsid w:val="009F3EE4"/>
    <w:rsid w:val="009F40CE"/>
    <w:rsid w:val="009F4368"/>
    <w:rsid w:val="009F4CDA"/>
    <w:rsid w:val="009F59BF"/>
    <w:rsid w:val="009F5A01"/>
    <w:rsid w:val="009F5F68"/>
    <w:rsid w:val="009F606B"/>
    <w:rsid w:val="009F63D3"/>
    <w:rsid w:val="009F6D5D"/>
    <w:rsid w:val="009F76A9"/>
    <w:rsid w:val="009F776E"/>
    <w:rsid w:val="00A00553"/>
    <w:rsid w:val="00A0062C"/>
    <w:rsid w:val="00A009FA"/>
    <w:rsid w:val="00A00C10"/>
    <w:rsid w:val="00A00E9C"/>
    <w:rsid w:val="00A00F42"/>
    <w:rsid w:val="00A01519"/>
    <w:rsid w:val="00A0195A"/>
    <w:rsid w:val="00A02D3C"/>
    <w:rsid w:val="00A02FB6"/>
    <w:rsid w:val="00A032EA"/>
    <w:rsid w:val="00A034C6"/>
    <w:rsid w:val="00A0408F"/>
    <w:rsid w:val="00A041BA"/>
    <w:rsid w:val="00A04B9B"/>
    <w:rsid w:val="00A04B9E"/>
    <w:rsid w:val="00A04BE9"/>
    <w:rsid w:val="00A04E68"/>
    <w:rsid w:val="00A054C3"/>
    <w:rsid w:val="00A05975"/>
    <w:rsid w:val="00A05EAA"/>
    <w:rsid w:val="00A0608D"/>
    <w:rsid w:val="00A060BE"/>
    <w:rsid w:val="00A0626F"/>
    <w:rsid w:val="00A06342"/>
    <w:rsid w:val="00A06455"/>
    <w:rsid w:val="00A064E8"/>
    <w:rsid w:val="00A0695E"/>
    <w:rsid w:val="00A07D26"/>
    <w:rsid w:val="00A1036E"/>
    <w:rsid w:val="00A104A1"/>
    <w:rsid w:val="00A105E5"/>
    <w:rsid w:val="00A1063F"/>
    <w:rsid w:val="00A10744"/>
    <w:rsid w:val="00A10D80"/>
    <w:rsid w:val="00A10FC7"/>
    <w:rsid w:val="00A11213"/>
    <w:rsid w:val="00A112D4"/>
    <w:rsid w:val="00A11671"/>
    <w:rsid w:val="00A11853"/>
    <w:rsid w:val="00A1187C"/>
    <w:rsid w:val="00A11B13"/>
    <w:rsid w:val="00A11FC7"/>
    <w:rsid w:val="00A12BCC"/>
    <w:rsid w:val="00A12CCC"/>
    <w:rsid w:val="00A12D1A"/>
    <w:rsid w:val="00A12E07"/>
    <w:rsid w:val="00A12F3D"/>
    <w:rsid w:val="00A1335E"/>
    <w:rsid w:val="00A13656"/>
    <w:rsid w:val="00A1371E"/>
    <w:rsid w:val="00A13A4E"/>
    <w:rsid w:val="00A13CA0"/>
    <w:rsid w:val="00A148BD"/>
    <w:rsid w:val="00A14A2D"/>
    <w:rsid w:val="00A14E92"/>
    <w:rsid w:val="00A15194"/>
    <w:rsid w:val="00A15566"/>
    <w:rsid w:val="00A1568B"/>
    <w:rsid w:val="00A15B2D"/>
    <w:rsid w:val="00A163CD"/>
    <w:rsid w:val="00A16778"/>
    <w:rsid w:val="00A16B57"/>
    <w:rsid w:val="00A177CD"/>
    <w:rsid w:val="00A17879"/>
    <w:rsid w:val="00A17CF1"/>
    <w:rsid w:val="00A20224"/>
    <w:rsid w:val="00A20235"/>
    <w:rsid w:val="00A20548"/>
    <w:rsid w:val="00A21424"/>
    <w:rsid w:val="00A21997"/>
    <w:rsid w:val="00A21C53"/>
    <w:rsid w:val="00A21E61"/>
    <w:rsid w:val="00A21F52"/>
    <w:rsid w:val="00A2234C"/>
    <w:rsid w:val="00A23A98"/>
    <w:rsid w:val="00A23E7F"/>
    <w:rsid w:val="00A23EDB"/>
    <w:rsid w:val="00A24076"/>
    <w:rsid w:val="00A24217"/>
    <w:rsid w:val="00A24458"/>
    <w:rsid w:val="00A244E9"/>
    <w:rsid w:val="00A24622"/>
    <w:rsid w:val="00A246A3"/>
    <w:rsid w:val="00A24923"/>
    <w:rsid w:val="00A259A8"/>
    <w:rsid w:val="00A25ABB"/>
    <w:rsid w:val="00A25B33"/>
    <w:rsid w:val="00A25D4A"/>
    <w:rsid w:val="00A25E39"/>
    <w:rsid w:val="00A267F3"/>
    <w:rsid w:val="00A26827"/>
    <w:rsid w:val="00A26D47"/>
    <w:rsid w:val="00A26DA7"/>
    <w:rsid w:val="00A26F41"/>
    <w:rsid w:val="00A26F88"/>
    <w:rsid w:val="00A2711B"/>
    <w:rsid w:val="00A27331"/>
    <w:rsid w:val="00A274A8"/>
    <w:rsid w:val="00A275D1"/>
    <w:rsid w:val="00A27AAD"/>
    <w:rsid w:val="00A27B57"/>
    <w:rsid w:val="00A30F5D"/>
    <w:rsid w:val="00A313B3"/>
    <w:rsid w:val="00A31431"/>
    <w:rsid w:val="00A3184A"/>
    <w:rsid w:val="00A31AA8"/>
    <w:rsid w:val="00A31D00"/>
    <w:rsid w:val="00A32051"/>
    <w:rsid w:val="00A321EB"/>
    <w:rsid w:val="00A324CE"/>
    <w:rsid w:val="00A32634"/>
    <w:rsid w:val="00A326A3"/>
    <w:rsid w:val="00A32AE0"/>
    <w:rsid w:val="00A32B10"/>
    <w:rsid w:val="00A32B77"/>
    <w:rsid w:val="00A32BB4"/>
    <w:rsid w:val="00A32D43"/>
    <w:rsid w:val="00A33748"/>
    <w:rsid w:val="00A33CCF"/>
    <w:rsid w:val="00A3423F"/>
    <w:rsid w:val="00A34AC8"/>
    <w:rsid w:val="00A34B23"/>
    <w:rsid w:val="00A34C83"/>
    <w:rsid w:val="00A35680"/>
    <w:rsid w:val="00A358CF"/>
    <w:rsid w:val="00A35D18"/>
    <w:rsid w:val="00A35D65"/>
    <w:rsid w:val="00A35F31"/>
    <w:rsid w:val="00A36C5D"/>
    <w:rsid w:val="00A36CF6"/>
    <w:rsid w:val="00A36EC5"/>
    <w:rsid w:val="00A3728C"/>
    <w:rsid w:val="00A3752D"/>
    <w:rsid w:val="00A37EDA"/>
    <w:rsid w:val="00A37EDC"/>
    <w:rsid w:val="00A4035D"/>
    <w:rsid w:val="00A40527"/>
    <w:rsid w:val="00A4096B"/>
    <w:rsid w:val="00A413A3"/>
    <w:rsid w:val="00A4176A"/>
    <w:rsid w:val="00A41E62"/>
    <w:rsid w:val="00A42221"/>
    <w:rsid w:val="00A42506"/>
    <w:rsid w:val="00A425EC"/>
    <w:rsid w:val="00A427BF"/>
    <w:rsid w:val="00A42ECC"/>
    <w:rsid w:val="00A42ECD"/>
    <w:rsid w:val="00A43270"/>
    <w:rsid w:val="00A43551"/>
    <w:rsid w:val="00A44765"/>
    <w:rsid w:val="00A4539E"/>
    <w:rsid w:val="00A45D1F"/>
    <w:rsid w:val="00A46080"/>
    <w:rsid w:val="00A461CB"/>
    <w:rsid w:val="00A46420"/>
    <w:rsid w:val="00A46569"/>
    <w:rsid w:val="00A46679"/>
    <w:rsid w:val="00A46C6C"/>
    <w:rsid w:val="00A46EB1"/>
    <w:rsid w:val="00A47A54"/>
    <w:rsid w:val="00A47C59"/>
    <w:rsid w:val="00A50FEC"/>
    <w:rsid w:val="00A51170"/>
    <w:rsid w:val="00A51711"/>
    <w:rsid w:val="00A517CA"/>
    <w:rsid w:val="00A51E43"/>
    <w:rsid w:val="00A51FC3"/>
    <w:rsid w:val="00A52A2A"/>
    <w:rsid w:val="00A532F7"/>
    <w:rsid w:val="00A532FC"/>
    <w:rsid w:val="00A53624"/>
    <w:rsid w:val="00A5457D"/>
    <w:rsid w:val="00A54F72"/>
    <w:rsid w:val="00A553FF"/>
    <w:rsid w:val="00A5577F"/>
    <w:rsid w:val="00A560AA"/>
    <w:rsid w:val="00A565B6"/>
    <w:rsid w:val="00A567E2"/>
    <w:rsid w:val="00A56806"/>
    <w:rsid w:val="00A56C29"/>
    <w:rsid w:val="00A57295"/>
    <w:rsid w:val="00A57A93"/>
    <w:rsid w:val="00A57D76"/>
    <w:rsid w:val="00A57F15"/>
    <w:rsid w:val="00A60066"/>
    <w:rsid w:val="00A60179"/>
    <w:rsid w:val="00A610CE"/>
    <w:rsid w:val="00A61782"/>
    <w:rsid w:val="00A61F85"/>
    <w:rsid w:val="00A61FDA"/>
    <w:rsid w:val="00A62014"/>
    <w:rsid w:val="00A62F2D"/>
    <w:rsid w:val="00A63033"/>
    <w:rsid w:val="00A63480"/>
    <w:rsid w:val="00A63850"/>
    <w:rsid w:val="00A63CB2"/>
    <w:rsid w:val="00A64065"/>
    <w:rsid w:val="00A643AC"/>
    <w:rsid w:val="00A64787"/>
    <w:rsid w:val="00A648E9"/>
    <w:rsid w:val="00A6538C"/>
    <w:rsid w:val="00A65513"/>
    <w:rsid w:val="00A6585E"/>
    <w:rsid w:val="00A65C1A"/>
    <w:rsid w:val="00A661BD"/>
    <w:rsid w:val="00A6654A"/>
    <w:rsid w:val="00A66945"/>
    <w:rsid w:val="00A66C0D"/>
    <w:rsid w:val="00A6764D"/>
    <w:rsid w:val="00A67934"/>
    <w:rsid w:val="00A67991"/>
    <w:rsid w:val="00A67D4A"/>
    <w:rsid w:val="00A67F0B"/>
    <w:rsid w:val="00A70172"/>
    <w:rsid w:val="00A703AE"/>
    <w:rsid w:val="00A70415"/>
    <w:rsid w:val="00A70576"/>
    <w:rsid w:val="00A705D7"/>
    <w:rsid w:val="00A709AE"/>
    <w:rsid w:val="00A70DCB"/>
    <w:rsid w:val="00A70E2B"/>
    <w:rsid w:val="00A70E5B"/>
    <w:rsid w:val="00A71FD1"/>
    <w:rsid w:val="00A720C2"/>
    <w:rsid w:val="00A720FF"/>
    <w:rsid w:val="00A7248F"/>
    <w:rsid w:val="00A725B8"/>
    <w:rsid w:val="00A72669"/>
    <w:rsid w:val="00A72733"/>
    <w:rsid w:val="00A72BC8"/>
    <w:rsid w:val="00A72C04"/>
    <w:rsid w:val="00A72FE2"/>
    <w:rsid w:val="00A73341"/>
    <w:rsid w:val="00A73516"/>
    <w:rsid w:val="00A736A4"/>
    <w:rsid w:val="00A73F44"/>
    <w:rsid w:val="00A74494"/>
    <w:rsid w:val="00A7472D"/>
    <w:rsid w:val="00A74789"/>
    <w:rsid w:val="00A748ED"/>
    <w:rsid w:val="00A750EF"/>
    <w:rsid w:val="00A75269"/>
    <w:rsid w:val="00A75386"/>
    <w:rsid w:val="00A755E2"/>
    <w:rsid w:val="00A758B2"/>
    <w:rsid w:val="00A7593A"/>
    <w:rsid w:val="00A7597F"/>
    <w:rsid w:val="00A75C2D"/>
    <w:rsid w:val="00A75D3F"/>
    <w:rsid w:val="00A75DE1"/>
    <w:rsid w:val="00A75E5B"/>
    <w:rsid w:val="00A75F1A"/>
    <w:rsid w:val="00A768C8"/>
    <w:rsid w:val="00A76C21"/>
    <w:rsid w:val="00A76C8F"/>
    <w:rsid w:val="00A77727"/>
    <w:rsid w:val="00A77D7F"/>
    <w:rsid w:val="00A77E7F"/>
    <w:rsid w:val="00A80451"/>
    <w:rsid w:val="00A8057A"/>
    <w:rsid w:val="00A80DDC"/>
    <w:rsid w:val="00A8202B"/>
    <w:rsid w:val="00A8226A"/>
    <w:rsid w:val="00A82694"/>
    <w:rsid w:val="00A82941"/>
    <w:rsid w:val="00A82CC3"/>
    <w:rsid w:val="00A82E3F"/>
    <w:rsid w:val="00A834D6"/>
    <w:rsid w:val="00A8397B"/>
    <w:rsid w:val="00A83C42"/>
    <w:rsid w:val="00A83DBC"/>
    <w:rsid w:val="00A8473F"/>
    <w:rsid w:val="00A84746"/>
    <w:rsid w:val="00A847AE"/>
    <w:rsid w:val="00A84D25"/>
    <w:rsid w:val="00A84D2C"/>
    <w:rsid w:val="00A84D4B"/>
    <w:rsid w:val="00A85070"/>
    <w:rsid w:val="00A85084"/>
    <w:rsid w:val="00A8519E"/>
    <w:rsid w:val="00A853AA"/>
    <w:rsid w:val="00A855FE"/>
    <w:rsid w:val="00A85836"/>
    <w:rsid w:val="00A85E79"/>
    <w:rsid w:val="00A85F29"/>
    <w:rsid w:val="00A8613B"/>
    <w:rsid w:val="00A86203"/>
    <w:rsid w:val="00A86CD3"/>
    <w:rsid w:val="00A86D62"/>
    <w:rsid w:val="00A86E19"/>
    <w:rsid w:val="00A873D3"/>
    <w:rsid w:val="00A87982"/>
    <w:rsid w:val="00A87C2F"/>
    <w:rsid w:val="00A87E37"/>
    <w:rsid w:val="00A904F2"/>
    <w:rsid w:val="00A9086C"/>
    <w:rsid w:val="00A90A9D"/>
    <w:rsid w:val="00A911A0"/>
    <w:rsid w:val="00A91363"/>
    <w:rsid w:val="00A913C4"/>
    <w:rsid w:val="00A91450"/>
    <w:rsid w:val="00A918AD"/>
    <w:rsid w:val="00A91B63"/>
    <w:rsid w:val="00A920B1"/>
    <w:rsid w:val="00A924A0"/>
    <w:rsid w:val="00A92564"/>
    <w:rsid w:val="00A928F8"/>
    <w:rsid w:val="00A92B59"/>
    <w:rsid w:val="00A92DB9"/>
    <w:rsid w:val="00A92FB0"/>
    <w:rsid w:val="00A93144"/>
    <w:rsid w:val="00A9344A"/>
    <w:rsid w:val="00A93678"/>
    <w:rsid w:val="00A93738"/>
    <w:rsid w:val="00A93FDE"/>
    <w:rsid w:val="00A94084"/>
    <w:rsid w:val="00A940C2"/>
    <w:rsid w:val="00A941A3"/>
    <w:rsid w:val="00A9446E"/>
    <w:rsid w:val="00A94A51"/>
    <w:rsid w:val="00A94D9B"/>
    <w:rsid w:val="00A9559B"/>
    <w:rsid w:val="00A956DB"/>
    <w:rsid w:val="00A95AA6"/>
    <w:rsid w:val="00A95ABA"/>
    <w:rsid w:val="00A963AB"/>
    <w:rsid w:val="00A96852"/>
    <w:rsid w:val="00A96BAF"/>
    <w:rsid w:val="00A96C21"/>
    <w:rsid w:val="00A9716D"/>
    <w:rsid w:val="00A9791D"/>
    <w:rsid w:val="00A97D4A"/>
    <w:rsid w:val="00A97DB8"/>
    <w:rsid w:val="00AA0209"/>
    <w:rsid w:val="00AA0395"/>
    <w:rsid w:val="00AA03A6"/>
    <w:rsid w:val="00AA04EF"/>
    <w:rsid w:val="00AA057F"/>
    <w:rsid w:val="00AA0FDE"/>
    <w:rsid w:val="00AA1128"/>
    <w:rsid w:val="00AA1356"/>
    <w:rsid w:val="00AA1A7C"/>
    <w:rsid w:val="00AA1ADA"/>
    <w:rsid w:val="00AA20B3"/>
    <w:rsid w:val="00AA259D"/>
    <w:rsid w:val="00AA2A7D"/>
    <w:rsid w:val="00AA2A95"/>
    <w:rsid w:val="00AA2C07"/>
    <w:rsid w:val="00AA2ECC"/>
    <w:rsid w:val="00AA3388"/>
    <w:rsid w:val="00AA34C6"/>
    <w:rsid w:val="00AA372B"/>
    <w:rsid w:val="00AA37D7"/>
    <w:rsid w:val="00AA3905"/>
    <w:rsid w:val="00AA3A3E"/>
    <w:rsid w:val="00AA3B94"/>
    <w:rsid w:val="00AA3C94"/>
    <w:rsid w:val="00AA41D4"/>
    <w:rsid w:val="00AA4203"/>
    <w:rsid w:val="00AA4775"/>
    <w:rsid w:val="00AA4790"/>
    <w:rsid w:val="00AA4865"/>
    <w:rsid w:val="00AA488F"/>
    <w:rsid w:val="00AA4A75"/>
    <w:rsid w:val="00AA4EC1"/>
    <w:rsid w:val="00AA5515"/>
    <w:rsid w:val="00AA567F"/>
    <w:rsid w:val="00AA583C"/>
    <w:rsid w:val="00AA5E8D"/>
    <w:rsid w:val="00AA6085"/>
    <w:rsid w:val="00AA6477"/>
    <w:rsid w:val="00AA65CF"/>
    <w:rsid w:val="00AA6A88"/>
    <w:rsid w:val="00AA6BAB"/>
    <w:rsid w:val="00AA6C4D"/>
    <w:rsid w:val="00AA7184"/>
    <w:rsid w:val="00AA792B"/>
    <w:rsid w:val="00AA7DBC"/>
    <w:rsid w:val="00AB02DD"/>
    <w:rsid w:val="00AB045C"/>
    <w:rsid w:val="00AB05BB"/>
    <w:rsid w:val="00AB090C"/>
    <w:rsid w:val="00AB0F9A"/>
    <w:rsid w:val="00AB1160"/>
    <w:rsid w:val="00AB1411"/>
    <w:rsid w:val="00AB142E"/>
    <w:rsid w:val="00AB1770"/>
    <w:rsid w:val="00AB188C"/>
    <w:rsid w:val="00AB1B06"/>
    <w:rsid w:val="00AB1C10"/>
    <w:rsid w:val="00AB2055"/>
    <w:rsid w:val="00AB212D"/>
    <w:rsid w:val="00AB2A6D"/>
    <w:rsid w:val="00AB2B06"/>
    <w:rsid w:val="00AB3190"/>
    <w:rsid w:val="00AB328F"/>
    <w:rsid w:val="00AB32C1"/>
    <w:rsid w:val="00AB3552"/>
    <w:rsid w:val="00AB3802"/>
    <w:rsid w:val="00AB38C1"/>
    <w:rsid w:val="00AB4026"/>
    <w:rsid w:val="00AB49C3"/>
    <w:rsid w:val="00AB4E67"/>
    <w:rsid w:val="00AB55F8"/>
    <w:rsid w:val="00AB577E"/>
    <w:rsid w:val="00AB5DF2"/>
    <w:rsid w:val="00AB6C4D"/>
    <w:rsid w:val="00AB76DF"/>
    <w:rsid w:val="00AB7866"/>
    <w:rsid w:val="00AC0038"/>
    <w:rsid w:val="00AC07C2"/>
    <w:rsid w:val="00AC07DB"/>
    <w:rsid w:val="00AC1128"/>
    <w:rsid w:val="00AC1971"/>
    <w:rsid w:val="00AC1A0C"/>
    <w:rsid w:val="00AC1D3B"/>
    <w:rsid w:val="00AC226A"/>
    <w:rsid w:val="00AC246C"/>
    <w:rsid w:val="00AC27EC"/>
    <w:rsid w:val="00AC2FB2"/>
    <w:rsid w:val="00AC32FB"/>
    <w:rsid w:val="00AC3632"/>
    <w:rsid w:val="00AC364C"/>
    <w:rsid w:val="00AC3A21"/>
    <w:rsid w:val="00AC3ADE"/>
    <w:rsid w:val="00AC3F58"/>
    <w:rsid w:val="00AC4C92"/>
    <w:rsid w:val="00AC4E28"/>
    <w:rsid w:val="00AC4E71"/>
    <w:rsid w:val="00AC4F7E"/>
    <w:rsid w:val="00AC518D"/>
    <w:rsid w:val="00AC54A6"/>
    <w:rsid w:val="00AC5700"/>
    <w:rsid w:val="00AC5A64"/>
    <w:rsid w:val="00AC5CA8"/>
    <w:rsid w:val="00AC7042"/>
    <w:rsid w:val="00AC752F"/>
    <w:rsid w:val="00AC7AEF"/>
    <w:rsid w:val="00AC7B8D"/>
    <w:rsid w:val="00AC7E1F"/>
    <w:rsid w:val="00AC7E36"/>
    <w:rsid w:val="00AC7E49"/>
    <w:rsid w:val="00AD0317"/>
    <w:rsid w:val="00AD0381"/>
    <w:rsid w:val="00AD099F"/>
    <w:rsid w:val="00AD0BF8"/>
    <w:rsid w:val="00AD157C"/>
    <w:rsid w:val="00AD1641"/>
    <w:rsid w:val="00AD1C10"/>
    <w:rsid w:val="00AD1DA2"/>
    <w:rsid w:val="00AD272B"/>
    <w:rsid w:val="00AD2E7B"/>
    <w:rsid w:val="00AD2F8F"/>
    <w:rsid w:val="00AD3352"/>
    <w:rsid w:val="00AD3685"/>
    <w:rsid w:val="00AD3902"/>
    <w:rsid w:val="00AD3E86"/>
    <w:rsid w:val="00AD3F4F"/>
    <w:rsid w:val="00AD403C"/>
    <w:rsid w:val="00AD4153"/>
    <w:rsid w:val="00AD4204"/>
    <w:rsid w:val="00AD4641"/>
    <w:rsid w:val="00AD46BE"/>
    <w:rsid w:val="00AD4838"/>
    <w:rsid w:val="00AD49A2"/>
    <w:rsid w:val="00AD513A"/>
    <w:rsid w:val="00AD5420"/>
    <w:rsid w:val="00AD56CF"/>
    <w:rsid w:val="00AD5DDB"/>
    <w:rsid w:val="00AD5E3E"/>
    <w:rsid w:val="00AD60B8"/>
    <w:rsid w:val="00AD60EF"/>
    <w:rsid w:val="00AD612C"/>
    <w:rsid w:val="00AD6541"/>
    <w:rsid w:val="00AD6DFF"/>
    <w:rsid w:val="00AD734C"/>
    <w:rsid w:val="00AD7473"/>
    <w:rsid w:val="00AD748F"/>
    <w:rsid w:val="00AD7922"/>
    <w:rsid w:val="00AD7DC9"/>
    <w:rsid w:val="00AE0413"/>
    <w:rsid w:val="00AE05BF"/>
    <w:rsid w:val="00AE06CD"/>
    <w:rsid w:val="00AE0D8D"/>
    <w:rsid w:val="00AE149E"/>
    <w:rsid w:val="00AE154A"/>
    <w:rsid w:val="00AE1AA7"/>
    <w:rsid w:val="00AE1DA2"/>
    <w:rsid w:val="00AE23C8"/>
    <w:rsid w:val="00AE265A"/>
    <w:rsid w:val="00AE2FC4"/>
    <w:rsid w:val="00AE308D"/>
    <w:rsid w:val="00AE36D1"/>
    <w:rsid w:val="00AE3B04"/>
    <w:rsid w:val="00AE3DDB"/>
    <w:rsid w:val="00AE3FD5"/>
    <w:rsid w:val="00AE445B"/>
    <w:rsid w:val="00AE4A64"/>
    <w:rsid w:val="00AE51A0"/>
    <w:rsid w:val="00AE5771"/>
    <w:rsid w:val="00AE59FC"/>
    <w:rsid w:val="00AE5CEB"/>
    <w:rsid w:val="00AE626B"/>
    <w:rsid w:val="00AE6797"/>
    <w:rsid w:val="00AE6AAF"/>
    <w:rsid w:val="00AE6E97"/>
    <w:rsid w:val="00AE7434"/>
    <w:rsid w:val="00AE7589"/>
    <w:rsid w:val="00AE758E"/>
    <w:rsid w:val="00AE79BF"/>
    <w:rsid w:val="00AF059D"/>
    <w:rsid w:val="00AF077D"/>
    <w:rsid w:val="00AF0992"/>
    <w:rsid w:val="00AF099A"/>
    <w:rsid w:val="00AF0C7C"/>
    <w:rsid w:val="00AF0D62"/>
    <w:rsid w:val="00AF0EB3"/>
    <w:rsid w:val="00AF1281"/>
    <w:rsid w:val="00AF14C8"/>
    <w:rsid w:val="00AF1778"/>
    <w:rsid w:val="00AF23D9"/>
    <w:rsid w:val="00AF26FF"/>
    <w:rsid w:val="00AF290E"/>
    <w:rsid w:val="00AF29FA"/>
    <w:rsid w:val="00AF3643"/>
    <w:rsid w:val="00AF37D5"/>
    <w:rsid w:val="00AF381B"/>
    <w:rsid w:val="00AF393F"/>
    <w:rsid w:val="00AF3F63"/>
    <w:rsid w:val="00AF4345"/>
    <w:rsid w:val="00AF463B"/>
    <w:rsid w:val="00AF4721"/>
    <w:rsid w:val="00AF4CC5"/>
    <w:rsid w:val="00AF5319"/>
    <w:rsid w:val="00AF5973"/>
    <w:rsid w:val="00AF5ADA"/>
    <w:rsid w:val="00AF5DAB"/>
    <w:rsid w:val="00AF5F37"/>
    <w:rsid w:val="00AF608B"/>
    <w:rsid w:val="00AF61F6"/>
    <w:rsid w:val="00AF6A59"/>
    <w:rsid w:val="00AF6EBD"/>
    <w:rsid w:val="00AF7303"/>
    <w:rsid w:val="00AF7316"/>
    <w:rsid w:val="00AF7BDD"/>
    <w:rsid w:val="00B000AC"/>
    <w:rsid w:val="00B0014F"/>
    <w:rsid w:val="00B0068F"/>
    <w:rsid w:val="00B007CC"/>
    <w:rsid w:val="00B00BEA"/>
    <w:rsid w:val="00B00D3E"/>
    <w:rsid w:val="00B00F8C"/>
    <w:rsid w:val="00B00FEC"/>
    <w:rsid w:val="00B01599"/>
    <w:rsid w:val="00B016E5"/>
    <w:rsid w:val="00B0183A"/>
    <w:rsid w:val="00B01F63"/>
    <w:rsid w:val="00B01FC0"/>
    <w:rsid w:val="00B02145"/>
    <w:rsid w:val="00B024D8"/>
    <w:rsid w:val="00B02F0C"/>
    <w:rsid w:val="00B030A5"/>
    <w:rsid w:val="00B03776"/>
    <w:rsid w:val="00B03995"/>
    <w:rsid w:val="00B03ED8"/>
    <w:rsid w:val="00B0401D"/>
    <w:rsid w:val="00B042D2"/>
    <w:rsid w:val="00B04749"/>
    <w:rsid w:val="00B04E8D"/>
    <w:rsid w:val="00B04F50"/>
    <w:rsid w:val="00B0542F"/>
    <w:rsid w:val="00B055CA"/>
    <w:rsid w:val="00B05A05"/>
    <w:rsid w:val="00B06495"/>
    <w:rsid w:val="00B064F1"/>
    <w:rsid w:val="00B06504"/>
    <w:rsid w:val="00B065E6"/>
    <w:rsid w:val="00B06675"/>
    <w:rsid w:val="00B06DA3"/>
    <w:rsid w:val="00B0799E"/>
    <w:rsid w:val="00B10107"/>
    <w:rsid w:val="00B10890"/>
    <w:rsid w:val="00B109DF"/>
    <w:rsid w:val="00B118E1"/>
    <w:rsid w:val="00B11A39"/>
    <w:rsid w:val="00B11A5F"/>
    <w:rsid w:val="00B11A9A"/>
    <w:rsid w:val="00B120CF"/>
    <w:rsid w:val="00B1210E"/>
    <w:rsid w:val="00B121A2"/>
    <w:rsid w:val="00B1243E"/>
    <w:rsid w:val="00B129BD"/>
    <w:rsid w:val="00B12BDA"/>
    <w:rsid w:val="00B133AF"/>
    <w:rsid w:val="00B13770"/>
    <w:rsid w:val="00B13D2B"/>
    <w:rsid w:val="00B13F2E"/>
    <w:rsid w:val="00B14011"/>
    <w:rsid w:val="00B14342"/>
    <w:rsid w:val="00B14793"/>
    <w:rsid w:val="00B14B20"/>
    <w:rsid w:val="00B15075"/>
    <w:rsid w:val="00B154E9"/>
    <w:rsid w:val="00B155C9"/>
    <w:rsid w:val="00B1573A"/>
    <w:rsid w:val="00B15774"/>
    <w:rsid w:val="00B15DB9"/>
    <w:rsid w:val="00B1608D"/>
    <w:rsid w:val="00B16BBA"/>
    <w:rsid w:val="00B1780E"/>
    <w:rsid w:val="00B17946"/>
    <w:rsid w:val="00B17E3E"/>
    <w:rsid w:val="00B200D3"/>
    <w:rsid w:val="00B2060E"/>
    <w:rsid w:val="00B20CF9"/>
    <w:rsid w:val="00B20DCF"/>
    <w:rsid w:val="00B20F8A"/>
    <w:rsid w:val="00B215EB"/>
    <w:rsid w:val="00B21619"/>
    <w:rsid w:val="00B21A71"/>
    <w:rsid w:val="00B21C8A"/>
    <w:rsid w:val="00B21DEB"/>
    <w:rsid w:val="00B21DF3"/>
    <w:rsid w:val="00B22433"/>
    <w:rsid w:val="00B22522"/>
    <w:rsid w:val="00B226DE"/>
    <w:rsid w:val="00B2288A"/>
    <w:rsid w:val="00B22978"/>
    <w:rsid w:val="00B233B2"/>
    <w:rsid w:val="00B24333"/>
    <w:rsid w:val="00B24CF2"/>
    <w:rsid w:val="00B24D66"/>
    <w:rsid w:val="00B253B7"/>
    <w:rsid w:val="00B253C0"/>
    <w:rsid w:val="00B2553E"/>
    <w:rsid w:val="00B256DD"/>
    <w:rsid w:val="00B258AF"/>
    <w:rsid w:val="00B25B23"/>
    <w:rsid w:val="00B25E3B"/>
    <w:rsid w:val="00B26001"/>
    <w:rsid w:val="00B264B0"/>
    <w:rsid w:val="00B26BE7"/>
    <w:rsid w:val="00B26CDB"/>
    <w:rsid w:val="00B26D1C"/>
    <w:rsid w:val="00B26ECF"/>
    <w:rsid w:val="00B27414"/>
    <w:rsid w:val="00B27444"/>
    <w:rsid w:val="00B27720"/>
    <w:rsid w:val="00B27734"/>
    <w:rsid w:val="00B27771"/>
    <w:rsid w:val="00B27787"/>
    <w:rsid w:val="00B278D7"/>
    <w:rsid w:val="00B3091E"/>
    <w:rsid w:val="00B30FCF"/>
    <w:rsid w:val="00B311F3"/>
    <w:rsid w:val="00B31602"/>
    <w:rsid w:val="00B317C6"/>
    <w:rsid w:val="00B3182C"/>
    <w:rsid w:val="00B319FE"/>
    <w:rsid w:val="00B31A4F"/>
    <w:rsid w:val="00B31B16"/>
    <w:rsid w:val="00B3232C"/>
    <w:rsid w:val="00B32C84"/>
    <w:rsid w:val="00B331B8"/>
    <w:rsid w:val="00B33786"/>
    <w:rsid w:val="00B337A1"/>
    <w:rsid w:val="00B337A4"/>
    <w:rsid w:val="00B3385D"/>
    <w:rsid w:val="00B33D3D"/>
    <w:rsid w:val="00B34725"/>
    <w:rsid w:val="00B34B0F"/>
    <w:rsid w:val="00B355F0"/>
    <w:rsid w:val="00B3578C"/>
    <w:rsid w:val="00B357BC"/>
    <w:rsid w:val="00B35F55"/>
    <w:rsid w:val="00B36D9E"/>
    <w:rsid w:val="00B37311"/>
    <w:rsid w:val="00B373FB"/>
    <w:rsid w:val="00B37975"/>
    <w:rsid w:val="00B401CB"/>
    <w:rsid w:val="00B4096B"/>
    <w:rsid w:val="00B40F90"/>
    <w:rsid w:val="00B40FF9"/>
    <w:rsid w:val="00B4106F"/>
    <w:rsid w:val="00B41BE7"/>
    <w:rsid w:val="00B41EE7"/>
    <w:rsid w:val="00B424F7"/>
    <w:rsid w:val="00B42568"/>
    <w:rsid w:val="00B4283F"/>
    <w:rsid w:val="00B4316E"/>
    <w:rsid w:val="00B4339F"/>
    <w:rsid w:val="00B4381B"/>
    <w:rsid w:val="00B4383C"/>
    <w:rsid w:val="00B438D1"/>
    <w:rsid w:val="00B4403D"/>
    <w:rsid w:val="00B44999"/>
    <w:rsid w:val="00B44AB0"/>
    <w:rsid w:val="00B451FC"/>
    <w:rsid w:val="00B45847"/>
    <w:rsid w:val="00B460A1"/>
    <w:rsid w:val="00B46275"/>
    <w:rsid w:val="00B464C7"/>
    <w:rsid w:val="00B4658A"/>
    <w:rsid w:val="00B4733F"/>
    <w:rsid w:val="00B47454"/>
    <w:rsid w:val="00B4758E"/>
    <w:rsid w:val="00B47763"/>
    <w:rsid w:val="00B47CBB"/>
    <w:rsid w:val="00B5083E"/>
    <w:rsid w:val="00B50A1F"/>
    <w:rsid w:val="00B50ADB"/>
    <w:rsid w:val="00B51492"/>
    <w:rsid w:val="00B515E3"/>
    <w:rsid w:val="00B51604"/>
    <w:rsid w:val="00B51AED"/>
    <w:rsid w:val="00B51F64"/>
    <w:rsid w:val="00B52AFD"/>
    <w:rsid w:val="00B52F84"/>
    <w:rsid w:val="00B537B0"/>
    <w:rsid w:val="00B53AC2"/>
    <w:rsid w:val="00B53B4E"/>
    <w:rsid w:val="00B53C5F"/>
    <w:rsid w:val="00B5422E"/>
    <w:rsid w:val="00B543C8"/>
    <w:rsid w:val="00B543F6"/>
    <w:rsid w:val="00B54BD8"/>
    <w:rsid w:val="00B54D86"/>
    <w:rsid w:val="00B5542E"/>
    <w:rsid w:val="00B558F8"/>
    <w:rsid w:val="00B5596C"/>
    <w:rsid w:val="00B56912"/>
    <w:rsid w:val="00B569B2"/>
    <w:rsid w:val="00B56B6E"/>
    <w:rsid w:val="00B56BB3"/>
    <w:rsid w:val="00B56FBD"/>
    <w:rsid w:val="00B57067"/>
    <w:rsid w:val="00B5715A"/>
    <w:rsid w:val="00B57327"/>
    <w:rsid w:val="00B57ACE"/>
    <w:rsid w:val="00B6002D"/>
    <w:rsid w:val="00B6010B"/>
    <w:rsid w:val="00B61262"/>
    <w:rsid w:val="00B61397"/>
    <w:rsid w:val="00B615A4"/>
    <w:rsid w:val="00B6210A"/>
    <w:rsid w:val="00B6220A"/>
    <w:rsid w:val="00B62379"/>
    <w:rsid w:val="00B625EB"/>
    <w:rsid w:val="00B62996"/>
    <w:rsid w:val="00B629F3"/>
    <w:rsid w:val="00B631E2"/>
    <w:rsid w:val="00B63775"/>
    <w:rsid w:val="00B63DAE"/>
    <w:rsid w:val="00B64029"/>
    <w:rsid w:val="00B640CF"/>
    <w:rsid w:val="00B649E0"/>
    <w:rsid w:val="00B64E4D"/>
    <w:rsid w:val="00B64F3C"/>
    <w:rsid w:val="00B656C5"/>
    <w:rsid w:val="00B65828"/>
    <w:rsid w:val="00B65AE2"/>
    <w:rsid w:val="00B65E01"/>
    <w:rsid w:val="00B65F21"/>
    <w:rsid w:val="00B66190"/>
    <w:rsid w:val="00B66250"/>
    <w:rsid w:val="00B665BB"/>
    <w:rsid w:val="00B66800"/>
    <w:rsid w:val="00B668CA"/>
    <w:rsid w:val="00B66AB0"/>
    <w:rsid w:val="00B66C9F"/>
    <w:rsid w:val="00B66FB2"/>
    <w:rsid w:val="00B67676"/>
    <w:rsid w:val="00B677D7"/>
    <w:rsid w:val="00B67825"/>
    <w:rsid w:val="00B67999"/>
    <w:rsid w:val="00B7022A"/>
    <w:rsid w:val="00B70927"/>
    <w:rsid w:val="00B7095E"/>
    <w:rsid w:val="00B70C27"/>
    <w:rsid w:val="00B70ED8"/>
    <w:rsid w:val="00B710E0"/>
    <w:rsid w:val="00B711AE"/>
    <w:rsid w:val="00B715BD"/>
    <w:rsid w:val="00B7162D"/>
    <w:rsid w:val="00B718F1"/>
    <w:rsid w:val="00B71D77"/>
    <w:rsid w:val="00B71E0E"/>
    <w:rsid w:val="00B71E56"/>
    <w:rsid w:val="00B72318"/>
    <w:rsid w:val="00B72358"/>
    <w:rsid w:val="00B72663"/>
    <w:rsid w:val="00B727DF"/>
    <w:rsid w:val="00B72925"/>
    <w:rsid w:val="00B72CF9"/>
    <w:rsid w:val="00B72EE9"/>
    <w:rsid w:val="00B733B6"/>
    <w:rsid w:val="00B73637"/>
    <w:rsid w:val="00B73D34"/>
    <w:rsid w:val="00B742C1"/>
    <w:rsid w:val="00B74720"/>
    <w:rsid w:val="00B749E8"/>
    <w:rsid w:val="00B74C4E"/>
    <w:rsid w:val="00B74C99"/>
    <w:rsid w:val="00B75032"/>
    <w:rsid w:val="00B750D5"/>
    <w:rsid w:val="00B75406"/>
    <w:rsid w:val="00B75835"/>
    <w:rsid w:val="00B7591C"/>
    <w:rsid w:val="00B75A15"/>
    <w:rsid w:val="00B75BA0"/>
    <w:rsid w:val="00B75D1D"/>
    <w:rsid w:val="00B75E98"/>
    <w:rsid w:val="00B76A3F"/>
    <w:rsid w:val="00B76A7D"/>
    <w:rsid w:val="00B76C29"/>
    <w:rsid w:val="00B76CE1"/>
    <w:rsid w:val="00B76EB3"/>
    <w:rsid w:val="00B7765F"/>
    <w:rsid w:val="00B776D5"/>
    <w:rsid w:val="00B77AAE"/>
    <w:rsid w:val="00B77B7E"/>
    <w:rsid w:val="00B80744"/>
    <w:rsid w:val="00B80979"/>
    <w:rsid w:val="00B809CD"/>
    <w:rsid w:val="00B80C85"/>
    <w:rsid w:val="00B81549"/>
    <w:rsid w:val="00B818AA"/>
    <w:rsid w:val="00B81956"/>
    <w:rsid w:val="00B81B66"/>
    <w:rsid w:val="00B81BC2"/>
    <w:rsid w:val="00B81C75"/>
    <w:rsid w:val="00B81CFB"/>
    <w:rsid w:val="00B81D8F"/>
    <w:rsid w:val="00B81EEF"/>
    <w:rsid w:val="00B81F26"/>
    <w:rsid w:val="00B822F3"/>
    <w:rsid w:val="00B82726"/>
    <w:rsid w:val="00B82A35"/>
    <w:rsid w:val="00B840BB"/>
    <w:rsid w:val="00B8443C"/>
    <w:rsid w:val="00B84C9F"/>
    <w:rsid w:val="00B8525F"/>
    <w:rsid w:val="00B85296"/>
    <w:rsid w:val="00B856E9"/>
    <w:rsid w:val="00B85774"/>
    <w:rsid w:val="00B8602B"/>
    <w:rsid w:val="00B862AC"/>
    <w:rsid w:val="00B86429"/>
    <w:rsid w:val="00B8648F"/>
    <w:rsid w:val="00B866C7"/>
    <w:rsid w:val="00B86E30"/>
    <w:rsid w:val="00B86EFB"/>
    <w:rsid w:val="00B86F2C"/>
    <w:rsid w:val="00B87531"/>
    <w:rsid w:val="00B87563"/>
    <w:rsid w:val="00B877DA"/>
    <w:rsid w:val="00B87EBC"/>
    <w:rsid w:val="00B87FF0"/>
    <w:rsid w:val="00B90123"/>
    <w:rsid w:val="00B905C2"/>
    <w:rsid w:val="00B90825"/>
    <w:rsid w:val="00B9084F"/>
    <w:rsid w:val="00B90862"/>
    <w:rsid w:val="00B9091A"/>
    <w:rsid w:val="00B90A0C"/>
    <w:rsid w:val="00B90A9B"/>
    <w:rsid w:val="00B90DD5"/>
    <w:rsid w:val="00B912EC"/>
    <w:rsid w:val="00B917AC"/>
    <w:rsid w:val="00B91B91"/>
    <w:rsid w:val="00B91E76"/>
    <w:rsid w:val="00B91EE1"/>
    <w:rsid w:val="00B91F77"/>
    <w:rsid w:val="00B926AC"/>
    <w:rsid w:val="00B92A11"/>
    <w:rsid w:val="00B92B31"/>
    <w:rsid w:val="00B92E6B"/>
    <w:rsid w:val="00B93043"/>
    <w:rsid w:val="00B93088"/>
    <w:rsid w:val="00B93431"/>
    <w:rsid w:val="00B93500"/>
    <w:rsid w:val="00B93660"/>
    <w:rsid w:val="00B93D97"/>
    <w:rsid w:val="00B94392"/>
    <w:rsid w:val="00B94715"/>
    <w:rsid w:val="00B94E88"/>
    <w:rsid w:val="00B953E5"/>
    <w:rsid w:val="00B955F5"/>
    <w:rsid w:val="00B95663"/>
    <w:rsid w:val="00B958E7"/>
    <w:rsid w:val="00B95A36"/>
    <w:rsid w:val="00B95CCC"/>
    <w:rsid w:val="00B95F44"/>
    <w:rsid w:val="00B9690A"/>
    <w:rsid w:val="00B96BEC"/>
    <w:rsid w:val="00B96D3C"/>
    <w:rsid w:val="00B9728C"/>
    <w:rsid w:val="00B97577"/>
    <w:rsid w:val="00B978F7"/>
    <w:rsid w:val="00B97FB3"/>
    <w:rsid w:val="00BA07CD"/>
    <w:rsid w:val="00BA084C"/>
    <w:rsid w:val="00BA08E3"/>
    <w:rsid w:val="00BA0EC4"/>
    <w:rsid w:val="00BA0FE9"/>
    <w:rsid w:val="00BA12EB"/>
    <w:rsid w:val="00BA1353"/>
    <w:rsid w:val="00BA139F"/>
    <w:rsid w:val="00BA1A0B"/>
    <w:rsid w:val="00BA1E10"/>
    <w:rsid w:val="00BA1E85"/>
    <w:rsid w:val="00BA2263"/>
    <w:rsid w:val="00BA2AAC"/>
    <w:rsid w:val="00BA2F11"/>
    <w:rsid w:val="00BA359B"/>
    <w:rsid w:val="00BA3A93"/>
    <w:rsid w:val="00BA3AB6"/>
    <w:rsid w:val="00BA4965"/>
    <w:rsid w:val="00BA4D05"/>
    <w:rsid w:val="00BA5165"/>
    <w:rsid w:val="00BA5599"/>
    <w:rsid w:val="00BA5644"/>
    <w:rsid w:val="00BA588A"/>
    <w:rsid w:val="00BA5A40"/>
    <w:rsid w:val="00BA5E92"/>
    <w:rsid w:val="00BA5FD5"/>
    <w:rsid w:val="00BA62AB"/>
    <w:rsid w:val="00BA7BA8"/>
    <w:rsid w:val="00BA7E0B"/>
    <w:rsid w:val="00BB0011"/>
    <w:rsid w:val="00BB0DE3"/>
    <w:rsid w:val="00BB0EA0"/>
    <w:rsid w:val="00BB10CD"/>
    <w:rsid w:val="00BB10ED"/>
    <w:rsid w:val="00BB10F0"/>
    <w:rsid w:val="00BB122E"/>
    <w:rsid w:val="00BB1972"/>
    <w:rsid w:val="00BB1B1B"/>
    <w:rsid w:val="00BB1BF3"/>
    <w:rsid w:val="00BB2448"/>
    <w:rsid w:val="00BB25BB"/>
    <w:rsid w:val="00BB3643"/>
    <w:rsid w:val="00BB3EFB"/>
    <w:rsid w:val="00BB43D0"/>
    <w:rsid w:val="00BB458A"/>
    <w:rsid w:val="00BB4A6F"/>
    <w:rsid w:val="00BB50CD"/>
    <w:rsid w:val="00BB56B1"/>
    <w:rsid w:val="00BB5759"/>
    <w:rsid w:val="00BB5A30"/>
    <w:rsid w:val="00BB5B98"/>
    <w:rsid w:val="00BB5E6A"/>
    <w:rsid w:val="00BB6633"/>
    <w:rsid w:val="00BB6C64"/>
    <w:rsid w:val="00BB703B"/>
    <w:rsid w:val="00BB75D5"/>
    <w:rsid w:val="00BB7BAC"/>
    <w:rsid w:val="00BC075C"/>
    <w:rsid w:val="00BC08D8"/>
    <w:rsid w:val="00BC08FC"/>
    <w:rsid w:val="00BC1877"/>
    <w:rsid w:val="00BC1DB4"/>
    <w:rsid w:val="00BC202D"/>
    <w:rsid w:val="00BC213B"/>
    <w:rsid w:val="00BC2964"/>
    <w:rsid w:val="00BC3112"/>
    <w:rsid w:val="00BC31BA"/>
    <w:rsid w:val="00BC3776"/>
    <w:rsid w:val="00BC389F"/>
    <w:rsid w:val="00BC3D8E"/>
    <w:rsid w:val="00BC3E7F"/>
    <w:rsid w:val="00BC41B5"/>
    <w:rsid w:val="00BC4207"/>
    <w:rsid w:val="00BC479E"/>
    <w:rsid w:val="00BC47B6"/>
    <w:rsid w:val="00BC4C63"/>
    <w:rsid w:val="00BC5164"/>
    <w:rsid w:val="00BC54D1"/>
    <w:rsid w:val="00BC57E7"/>
    <w:rsid w:val="00BC5DF0"/>
    <w:rsid w:val="00BC6308"/>
    <w:rsid w:val="00BC63FE"/>
    <w:rsid w:val="00BC666D"/>
    <w:rsid w:val="00BC67A4"/>
    <w:rsid w:val="00BC6B18"/>
    <w:rsid w:val="00BC6B4D"/>
    <w:rsid w:val="00BC6C4F"/>
    <w:rsid w:val="00BC76AA"/>
    <w:rsid w:val="00BC773F"/>
    <w:rsid w:val="00BD01F9"/>
    <w:rsid w:val="00BD0243"/>
    <w:rsid w:val="00BD0CC4"/>
    <w:rsid w:val="00BD103F"/>
    <w:rsid w:val="00BD1290"/>
    <w:rsid w:val="00BD1902"/>
    <w:rsid w:val="00BD1CFB"/>
    <w:rsid w:val="00BD1D99"/>
    <w:rsid w:val="00BD2B8F"/>
    <w:rsid w:val="00BD35B9"/>
    <w:rsid w:val="00BD36EC"/>
    <w:rsid w:val="00BD3D1E"/>
    <w:rsid w:val="00BD4A52"/>
    <w:rsid w:val="00BD51CA"/>
    <w:rsid w:val="00BD5CC2"/>
    <w:rsid w:val="00BD5CD2"/>
    <w:rsid w:val="00BD5D68"/>
    <w:rsid w:val="00BD5FA5"/>
    <w:rsid w:val="00BD6772"/>
    <w:rsid w:val="00BD6948"/>
    <w:rsid w:val="00BD734F"/>
    <w:rsid w:val="00BD77DE"/>
    <w:rsid w:val="00BD781A"/>
    <w:rsid w:val="00BD79C2"/>
    <w:rsid w:val="00BE0D9F"/>
    <w:rsid w:val="00BE0FA1"/>
    <w:rsid w:val="00BE1172"/>
    <w:rsid w:val="00BE12BE"/>
    <w:rsid w:val="00BE1671"/>
    <w:rsid w:val="00BE1F2E"/>
    <w:rsid w:val="00BE1FA7"/>
    <w:rsid w:val="00BE21DA"/>
    <w:rsid w:val="00BE2AD7"/>
    <w:rsid w:val="00BE2BAA"/>
    <w:rsid w:val="00BE368D"/>
    <w:rsid w:val="00BE3953"/>
    <w:rsid w:val="00BE3D0F"/>
    <w:rsid w:val="00BE407F"/>
    <w:rsid w:val="00BE48E7"/>
    <w:rsid w:val="00BE4F8D"/>
    <w:rsid w:val="00BE54AB"/>
    <w:rsid w:val="00BE590A"/>
    <w:rsid w:val="00BE59D9"/>
    <w:rsid w:val="00BE5E9A"/>
    <w:rsid w:val="00BE6089"/>
    <w:rsid w:val="00BE6197"/>
    <w:rsid w:val="00BE709F"/>
    <w:rsid w:val="00BE770F"/>
    <w:rsid w:val="00BE778C"/>
    <w:rsid w:val="00BF01D4"/>
    <w:rsid w:val="00BF09F7"/>
    <w:rsid w:val="00BF19D3"/>
    <w:rsid w:val="00BF20FB"/>
    <w:rsid w:val="00BF2786"/>
    <w:rsid w:val="00BF2997"/>
    <w:rsid w:val="00BF2F37"/>
    <w:rsid w:val="00BF3FD0"/>
    <w:rsid w:val="00BF45AC"/>
    <w:rsid w:val="00BF4C22"/>
    <w:rsid w:val="00BF4CD1"/>
    <w:rsid w:val="00BF4DD7"/>
    <w:rsid w:val="00BF51E4"/>
    <w:rsid w:val="00BF52C0"/>
    <w:rsid w:val="00BF5AB0"/>
    <w:rsid w:val="00BF5EC2"/>
    <w:rsid w:val="00BF5F72"/>
    <w:rsid w:val="00BF6043"/>
    <w:rsid w:val="00BF6664"/>
    <w:rsid w:val="00BF76ED"/>
    <w:rsid w:val="00BF79C1"/>
    <w:rsid w:val="00C00156"/>
    <w:rsid w:val="00C003C3"/>
    <w:rsid w:val="00C006F6"/>
    <w:rsid w:val="00C00838"/>
    <w:rsid w:val="00C008C6"/>
    <w:rsid w:val="00C00A0F"/>
    <w:rsid w:val="00C00BE6"/>
    <w:rsid w:val="00C00F80"/>
    <w:rsid w:val="00C010C7"/>
    <w:rsid w:val="00C011A2"/>
    <w:rsid w:val="00C01250"/>
    <w:rsid w:val="00C01381"/>
    <w:rsid w:val="00C01453"/>
    <w:rsid w:val="00C01619"/>
    <w:rsid w:val="00C016F3"/>
    <w:rsid w:val="00C01AF0"/>
    <w:rsid w:val="00C02318"/>
    <w:rsid w:val="00C02780"/>
    <w:rsid w:val="00C02E9B"/>
    <w:rsid w:val="00C03041"/>
    <w:rsid w:val="00C03425"/>
    <w:rsid w:val="00C034A1"/>
    <w:rsid w:val="00C036D0"/>
    <w:rsid w:val="00C03815"/>
    <w:rsid w:val="00C03D08"/>
    <w:rsid w:val="00C03F38"/>
    <w:rsid w:val="00C041F4"/>
    <w:rsid w:val="00C049EE"/>
    <w:rsid w:val="00C04C59"/>
    <w:rsid w:val="00C04F93"/>
    <w:rsid w:val="00C0524E"/>
    <w:rsid w:val="00C05293"/>
    <w:rsid w:val="00C05428"/>
    <w:rsid w:val="00C058A3"/>
    <w:rsid w:val="00C05E05"/>
    <w:rsid w:val="00C05E64"/>
    <w:rsid w:val="00C064C4"/>
    <w:rsid w:val="00C0671F"/>
    <w:rsid w:val="00C06A38"/>
    <w:rsid w:val="00C06B59"/>
    <w:rsid w:val="00C06F9E"/>
    <w:rsid w:val="00C0711F"/>
    <w:rsid w:val="00C077DA"/>
    <w:rsid w:val="00C077E1"/>
    <w:rsid w:val="00C1035E"/>
    <w:rsid w:val="00C107BE"/>
    <w:rsid w:val="00C10BD0"/>
    <w:rsid w:val="00C10C03"/>
    <w:rsid w:val="00C10C9F"/>
    <w:rsid w:val="00C112F7"/>
    <w:rsid w:val="00C11315"/>
    <w:rsid w:val="00C1161D"/>
    <w:rsid w:val="00C11720"/>
    <w:rsid w:val="00C11AAB"/>
    <w:rsid w:val="00C11BE3"/>
    <w:rsid w:val="00C12290"/>
    <w:rsid w:val="00C12CC4"/>
    <w:rsid w:val="00C12CE6"/>
    <w:rsid w:val="00C12D9C"/>
    <w:rsid w:val="00C13169"/>
    <w:rsid w:val="00C13208"/>
    <w:rsid w:val="00C133F5"/>
    <w:rsid w:val="00C1360E"/>
    <w:rsid w:val="00C1372B"/>
    <w:rsid w:val="00C13819"/>
    <w:rsid w:val="00C1384C"/>
    <w:rsid w:val="00C13B9A"/>
    <w:rsid w:val="00C13CCA"/>
    <w:rsid w:val="00C13FE3"/>
    <w:rsid w:val="00C142EA"/>
    <w:rsid w:val="00C142F6"/>
    <w:rsid w:val="00C146CB"/>
    <w:rsid w:val="00C148CB"/>
    <w:rsid w:val="00C14AD2"/>
    <w:rsid w:val="00C14CA5"/>
    <w:rsid w:val="00C15B01"/>
    <w:rsid w:val="00C15BE1"/>
    <w:rsid w:val="00C15D09"/>
    <w:rsid w:val="00C160D9"/>
    <w:rsid w:val="00C168C2"/>
    <w:rsid w:val="00C16B32"/>
    <w:rsid w:val="00C16FF1"/>
    <w:rsid w:val="00C17089"/>
    <w:rsid w:val="00C1715B"/>
    <w:rsid w:val="00C17213"/>
    <w:rsid w:val="00C1734B"/>
    <w:rsid w:val="00C1757F"/>
    <w:rsid w:val="00C17B74"/>
    <w:rsid w:val="00C17BCC"/>
    <w:rsid w:val="00C20358"/>
    <w:rsid w:val="00C20A09"/>
    <w:rsid w:val="00C20AEB"/>
    <w:rsid w:val="00C20F22"/>
    <w:rsid w:val="00C21656"/>
    <w:rsid w:val="00C217ED"/>
    <w:rsid w:val="00C218A4"/>
    <w:rsid w:val="00C21963"/>
    <w:rsid w:val="00C21FF8"/>
    <w:rsid w:val="00C220F2"/>
    <w:rsid w:val="00C22365"/>
    <w:rsid w:val="00C223A0"/>
    <w:rsid w:val="00C22F3E"/>
    <w:rsid w:val="00C234CA"/>
    <w:rsid w:val="00C23BBD"/>
    <w:rsid w:val="00C2455C"/>
    <w:rsid w:val="00C24638"/>
    <w:rsid w:val="00C247CD"/>
    <w:rsid w:val="00C25D63"/>
    <w:rsid w:val="00C261C1"/>
    <w:rsid w:val="00C26495"/>
    <w:rsid w:val="00C2692F"/>
    <w:rsid w:val="00C26957"/>
    <w:rsid w:val="00C269FC"/>
    <w:rsid w:val="00C273ED"/>
    <w:rsid w:val="00C27447"/>
    <w:rsid w:val="00C27891"/>
    <w:rsid w:val="00C27D45"/>
    <w:rsid w:val="00C300F5"/>
    <w:rsid w:val="00C304E1"/>
    <w:rsid w:val="00C30A6B"/>
    <w:rsid w:val="00C30AED"/>
    <w:rsid w:val="00C31073"/>
    <w:rsid w:val="00C314B5"/>
    <w:rsid w:val="00C315F5"/>
    <w:rsid w:val="00C32570"/>
    <w:rsid w:val="00C32624"/>
    <w:rsid w:val="00C32BF5"/>
    <w:rsid w:val="00C32C1E"/>
    <w:rsid w:val="00C32D53"/>
    <w:rsid w:val="00C32F69"/>
    <w:rsid w:val="00C3312E"/>
    <w:rsid w:val="00C33885"/>
    <w:rsid w:val="00C33CD5"/>
    <w:rsid w:val="00C33EAA"/>
    <w:rsid w:val="00C3402B"/>
    <w:rsid w:val="00C340CD"/>
    <w:rsid w:val="00C340CF"/>
    <w:rsid w:val="00C34101"/>
    <w:rsid w:val="00C343F8"/>
    <w:rsid w:val="00C346E4"/>
    <w:rsid w:val="00C348FE"/>
    <w:rsid w:val="00C34EC5"/>
    <w:rsid w:val="00C34FBC"/>
    <w:rsid w:val="00C35087"/>
    <w:rsid w:val="00C3523B"/>
    <w:rsid w:val="00C3534A"/>
    <w:rsid w:val="00C35947"/>
    <w:rsid w:val="00C35A80"/>
    <w:rsid w:val="00C36577"/>
    <w:rsid w:val="00C36911"/>
    <w:rsid w:val="00C36944"/>
    <w:rsid w:val="00C36AAF"/>
    <w:rsid w:val="00C36D74"/>
    <w:rsid w:val="00C36FFE"/>
    <w:rsid w:val="00C40A83"/>
    <w:rsid w:val="00C40D37"/>
    <w:rsid w:val="00C40FBD"/>
    <w:rsid w:val="00C412E1"/>
    <w:rsid w:val="00C416FD"/>
    <w:rsid w:val="00C41E73"/>
    <w:rsid w:val="00C41FA0"/>
    <w:rsid w:val="00C42552"/>
    <w:rsid w:val="00C4271F"/>
    <w:rsid w:val="00C42851"/>
    <w:rsid w:val="00C42A6C"/>
    <w:rsid w:val="00C42B60"/>
    <w:rsid w:val="00C43DDC"/>
    <w:rsid w:val="00C43E4A"/>
    <w:rsid w:val="00C43FD4"/>
    <w:rsid w:val="00C443D9"/>
    <w:rsid w:val="00C4445E"/>
    <w:rsid w:val="00C44846"/>
    <w:rsid w:val="00C44C8F"/>
    <w:rsid w:val="00C456D2"/>
    <w:rsid w:val="00C45A51"/>
    <w:rsid w:val="00C45C04"/>
    <w:rsid w:val="00C45CF6"/>
    <w:rsid w:val="00C45F6A"/>
    <w:rsid w:val="00C469E3"/>
    <w:rsid w:val="00C46AA8"/>
    <w:rsid w:val="00C47155"/>
    <w:rsid w:val="00C47650"/>
    <w:rsid w:val="00C4787F"/>
    <w:rsid w:val="00C47987"/>
    <w:rsid w:val="00C47991"/>
    <w:rsid w:val="00C47CD2"/>
    <w:rsid w:val="00C47D56"/>
    <w:rsid w:val="00C50174"/>
    <w:rsid w:val="00C502F9"/>
    <w:rsid w:val="00C50A0A"/>
    <w:rsid w:val="00C50B5A"/>
    <w:rsid w:val="00C510DE"/>
    <w:rsid w:val="00C511CF"/>
    <w:rsid w:val="00C5153E"/>
    <w:rsid w:val="00C51EF2"/>
    <w:rsid w:val="00C52141"/>
    <w:rsid w:val="00C52CBD"/>
    <w:rsid w:val="00C53061"/>
    <w:rsid w:val="00C536E4"/>
    <w:rsid w:val="00C538AE"/>
    <w:rsid w:val="00C53B9D"/>
    <w:rsid w:val="00C53C32"/>
    <w:rsid w:val="00C53E7A"/>
    <w:rsid w:val="00C541B8"/>
    <w:rsid w:val="00C54492"/>
    <w:rsid w:val="00C544B6"/>
    <w:rsid w:val="00C54601"/>
    <w:rsid w:val="00C54D87"/>
    <w:rsid w:val="00C54E26"/>
    <w:rsid w:val="00C5505D"/>
    <w:rsid w:val="00C55599"/>
    <w:rsid w:val="00C56110"/>
    <w:rsid w:val="00C56266"/>
    <w:rsid w:val="00C5654D"/>
    <w:rsid w:val="00C566B4"/>
    <w:rsid w:val="00C56A84"/>
    <w:rsid w:val="00C56EF3"/>
    <w:rsid w:val="00C575E8"/>
    <w:rsid w:val="00C5777E"/>
    <w:rsid w:val="00C57853"/>
    <w:rsid w:val="00C57EB0"/>
    <w:rsid w:val="00C603C1"/>
    <w:rsid w:val="00C606A4"/>
    <w:rsid w:val="00C60984"/>
    <w:rsid w:val="00C60E33"/>
    <w:rsid w:val="00C6111A"/>
    <w:rsid w:val="00C61626"/>
    <w:rsid w:val="00C61801"/>
    <w:rsid w:val="00C618DF"/>
    <w:rsid w:val="00C61990"/>
    <w:rsid w:val="00C61C73"/>
    <w:rsid w:val="00C61F29"/>
    <w:rsid w:val="00C62315"/>
    <w:rsid w:val="00C631B3"/>
    <w:rsid w:val="00C64AB1"/>
    <w:rsid w:val="00C64AB2"/>
    <w:rsid w:val="00C65030"/>
    <w:rsid w:val="00C652A1"/>
    <w:rsid w:val="00C65313"/>
    <w:rsid w:val="00C655E4"/>
    <w:rsid w:val="00C65738"/>
    <w:rsid w:val="00C6590A"/>
    <w:rsid w:val="00C65FFB"/>
    <w:rsid w:val="00C66663"/>
    <w:rsid w:val="00C668D8"/>
    <w:rsid w:val="00C668E6"/>
    <w:rsid w:val="00C66BCD"/>
    <w:rsid w:val="00C66E74"/>
    <w:rsid w:val="00C67029"/>
    <w:rsid w:val="00C67890"/>
    <w:rsid w:val="00C67E74"/>
    <w:rsid w:val="00C67F79"/>
    <w:rsid w:val="00C70B38"/>
    <w:rsid w:val="00C70B43"/>
    <w:rsid w:val="00C71514"/>
    <w:rsid w:val="00C71A56"/>
    <w:rsid w:val="00C71E20"/>
    <w:rsid w:val="00C71ED2"/>
    <w:rsid w:val="00C720AE"/>
    <w:rsid w:val="00C72885"/>
    <w:rsid w:val="00C730CC"/>
    <w:rsid w:val="00C73155"/>
    <w:rsid w:val="00C73BA2"/>
    <w:rsid w:val="00C7430D"/>
    <w:rsid w:val="00C74CE8"/>
    <w:rsid w:val="00C7532A"/>
    <w:rsid w:val="00C75721"/>
    <w:rsid w:val="00C758C3"/>
    <w:rsid w:val="00C760A6"/>
    <w:rsid w:val="00C761D2"/>
    <w:rsid w:val="00C762B7"/>
    <w:rsid w:val="00C766DC"/>
    <w:rsid w:val="00C76825"/>
    <w:rsid w:val="00C7686E"/>
    <w:rsid w:val="00C76DEA"/>
    <w:rsid w:val="00C76F77"/>
    <w:rsid w:val="00C77AAA"/>
    <w:rsid w:val="00C77AF5"/>
    <w:rsid w:val="00C77C4B"/>
    <w:rsid w:val="00C77D50"/>
    <w:rsid w:val="00C80DC6"/>
    <w:rsid w:val="00C812AC"/>
    <w:rsid w:val="00C815E4"/>
    <w:rsid w:val="00C81823"/>
    <w:rsid w:val="00C8290C"/>
    <w:rsid w:val="00C82CDC"/>
    <w:rsid w:val="00C82F1E"/>
    <w:rsid w:val="00C832E4"/>
    <w:rsid w:val="00C8420A"/>
    <w:rsid w:val="00C84A5D"/>
    <w:rsid w:val="00C84F55"/>
    <w:rsid w:val="00C8512B"/>
    <w:rsid w:val="00C852DA"/>
    <w:rsid w:val="00C85518"/>
    <w:rsid w:val="00C858C8"/>
    <w:rsid w:val="00C85A79"/>
    <w:rsid w:val="00C86242"/>
    <w:rsid w:val="00C86568"/>
    <w:rsid w:val="00C865E7"/>
    <w:rsid w:val="00C86D64"/>
    <w:rsid w:val="00C87508"/>
    <w:rsid w:val="00C87876"/>
    <w:rsid w:val="00C879EB"/>
    <w:rsid w:val="00C87CDD"/>
    <w:rsid w:val="00C909EE"/>
    <w:rsid w:val="00C90E27"/>
    <w:rsid w:val="00C910ED"/>
    <w:rsid w:val="00C91308"/>
    <w:rsid w:val="00C914C9"/>
    <w:rsid w:val="00C9156F"/>
    <w:rsid w:val="00C91633"/>
    <w:rsid w:val="00C917D0"/>
    <w:rsid w:val="00C91E57"/>
    <w:rsid w:val="00C92136"/>
    <w:rsid w:val="00C9225E"/>
    <w:rsid w:val="00C922E8"/>
    <w:rsid w:val="00C92FF4"/>
    <w:rsid w:val="00C93188"/>
    <w:rsid w:val="00C94317"/>
    <w:rsid w:val="00C94EC2"/>
    <w:rsid w:val="00C94EF3"/>
    <w:rsid w:val="00C95149"/>
    <w:rsid w:val="00C95151"/>
    <w:rsid w:val="00C952A9"/>
    <w:rsid w:val="00C95329"/>
    <w:rsid w:val="00C9534F"/>
    <w:rsid w:val="00C95861"/>
    <w:rsid w:val="00C95CA6"/>
    <w:rsid w:val="00C95E98"/>
    <w:rsid w:val="00C95F67"/>
    <w:rsid w:val="00C96186"/>
    <w:rsid w:val="00C961C0"/>
    <w:rsid w:val="00C96333"/>
    <w:rsid w:val="00C964BD"/>
    <w:rsid w:val="00C965E4"/>
    <w:rsid w:val="00C966C5"/>
    <w:rsid w:val="00C9739A"/>
    <w:rsid w:val="00C97A31"/>
    <w:rsid w:val="00C97B80"/>
    <w:rsid w:val="00CA01A2"/>
    <w:rsid w:val="00CA01D4"/>
    <w:rsid w:val="00CA01FC"/>
    <w:rsid w:val="00CA13B1"/>
    <w:rsid w:val="00CA13BF"/>
    <w:rsid w:val="00CA13F7"/>
    <w:rsid w:val="00CA1463"/>
    <w:rsid w:val="00CA14DE"/>
    <w:rsid w:val="00CA29AA"/>
    <w:rsid w:val="00CA2A57"/>
    <w:rsid w:val="00CA2BEB"/>
    <w:rsid w:val="00CA2C4B"/>
    <w:rsid w:val="00CA2D27"/>
    <w:rsid w:val="00CA2E8F"/>
    <w:rsid w:val="00CA30A9"/>
    <w:rsid w:val="00CA32C7"/>
    <w:rsid w:val="00CA336A"/>
    <w:rsid w:val="00CA35EC"/>
    <w:rsid w:val="00CA3D36"/>
    <w:rsid w:val="00CA3DA9"/>
    <w:rsid w:val="00CA3EC4"/>
    <w:rsid w:val="00CA4249"/>
    <w:rsid w:val="00CA42E0"/>
    <w:rsid w:val="00CA4EF3"/>
    <w:rsid w:val="00CA522D"/>
    <w:rsid w:val="00CA53F9"/>
    <w:rsid w:val="00CA55F7"/>
    <w:rsid w:val="00CA575F"/>
    <w:rsid w:val="00CA58AB"/>
    <w:rsid w:val="00CA6AA6"/>
    <w:rsid w:val="00CA6EED"/>
    <w:rsid w:val="00CA6F7C"/>
    <w:rsid w:val="00CA7649"/>
    <w:rsid w:val="00CA769B"/>
    <w:rsid w:val="00CA78AA"/>
    <w:rsid w:val="00CA7FEF"/>
    <w:rsid w:val="00CB0652"/>
    <w:rsid w:val="00CB0A8A"/>
    <w:rsid w:val="00CB0C58"/>
    <w:rsid w:val="00CB138C"/>
    <w:rsid w:val="00CB1BD3"/>
    <w:rsid w:val="00CB21EF"/>
    <w:rsid w:val="00CB22AE"/>
    <w:rsid w:val="00CB26B1"/>
    <w:rsid w:val="00CB2714"/>
    <w:rsid w:val="00CB2768"/>
    <w:rsid w:val="00CB2824"/>
    <w:rsid w:val="00CB28F6"/>
    <w:rsid w:val="00CB2C75"/>
    <w:rsid w:val="00CB2E61"/>
    <w:rsid w:val="00CB2F95"/>
    <w:rsid w:val="00CB30E7"/>
    <w:rsid w:val="00CB3270"/>
    <w:rsid w:val="00CB3428"/>
    <w:rsid w:val="00CB3BB1"/>
    <w:rsid w:val="00CB4B23"/>
    <w:rsid w:val="00CB4D77"/>
    <w:rsid w:val="00CB4DA4"/>
    <w:rsid w:val="00CB557A"/>
    <w:rsid w:val="00CB5FEE"/>
    <w:rsid w:val="00CB6108"/>
    <w:rsid w:val="00CB644A"/>
    <w:rsid w:val="00CB6699"/>
    <w:rsid w:val="00CB6BA6"/>
    <w:rsid w:val="00CB7071"/>
    <w:rsid w:val="00CB75F9"/>
    <w:rsid w:val="00CB7D14"/>
    <w:rsid w:val="00CB7D9F"/>
    <w:rsid w:val="00CC022A"/>
    <w:rsid w:val="00CC07A1"/>
    <w:rsid w:val="00CC0824"/>
    <w:rsid w:val="00CC08D7"/>
    <w:rsid w:val="00CC0A9A"/>
    <w:rsid w:val="00CC0EA3"/>
    <w:rsid w:val="00CC11E1"/>
    <w:rsid w:val="00CC156F"/>
    <w:rsid w:val="00CC16EA"/>
    <w:rsid w:val="00CC2873"/>
    <w:rsid w:val="00CC2B9C"/>
    <w:rsid w:val="00CC31D5"/>
    <w:rsid w:val="00CC326E"/>
    <w:rsid w:val="00CC38EE"/>
    <w:rsid w:val="00CC3A97"/>
    <w:rsid w:val="00CC3AFC"/>
    <w:rsid w:val="00CC3F14"/>
    <w:rsid w:val="00CC496F"/>
    <w:rsid w:val="00CC4A51"/>
    <w:rsid w:val="00CC566D"/>
    <w:rsid w:val="00CC5684"/>
    <w:rsid w:val="00CC58BE"/>
    <w:rsid w:val="00CC5EDB"/>
    <w:rsid w:val="00CC6006"/>
    <w:rsid w:val="00CC634A"/>
    <w:rsid w:val="00CC6AA6"/>
    <w:rsid w:val="00CC6ACF"/>
    <w:rsid w:val="00CC71E0"/>
    <w:rsid w:val="00CC722F"/>
    <w:rsid w:val="00CC726E"/>
    <w:rsid w:val="00CC7476"/>
    <w:rsid w:val="00CC75EE"/>
    <w:rsid w:val="00CC765A"/>
    <w:rsid w:val="00CC7805"/>
    <w:rsid w:val="00CC7D85"/>
    <w:rsid w:val="00CD02BF"/>
    <w:rsid w:val="00CD05CE"/>
    <w:rsid w:val="00CD0BAE"/>
    <w:rsid w:val="00CD1017"/>
    <w:rsid w:val="00CD129C"/>
    <w:rsid w:val="00CD12BA"/>
    <w:rsid w:val="00CD16BB"/>
    <w:rsid w:val="00CD181E"/>
    <w:rsid w:val="00CD1CCC"/>
    <w:rsid w:val="00CD2C45"/>
    <w:rsid w:val="00CD2D9D"/>
    <w:rsid w:val="00CD387C"/>
    <w:rsid w:val="00CD3FEF"/>
    <w:rsid w:val="00CD442B"/>
    <w:rsid w:val="00CD474C"/>
    <w:rsid w:val="00CD50F4"/>
    <w:rsid w:val="00CD5514"/>
    <w:rsid w:val="00CD5589"/>
    <w:rsid w:val="00CD58EB"/>
    <w:rsid w:val="00CD5CCC"/>
    <w:rsid w:val="00CD6A4C"/>
    <w:rsid w:val="00CD6B16"/>
    <w:rsid w:val="00CD6B5E"/>
    <w:rsid w:val="00CD7422"/>
    <w:rsid w:val="00CD780C"/>
    <w:rsid w:val="00CD7B4F"/>
    <w:rsid w:val="00CE0381"/>
    <w:rsid w:val="00CE066E"/>
    <w:rsid w:val="00CE0950"/>
    <w:rsid w:val="00CE0EED"/>
    <w:rsid w:val="00CE0F58"/>
    <w:rsid w:val="00CE0F81"/>
    <w:rsid w:val="00CE0FC5"/>
    <w:rsid w:val="00CE11D8"/>
    <w:rsid w:val="00CE1648"/>
    <w:rsid w:val="00CE16A6"/>
    <w:rsid w:val="00CE1A90"/>
    <w:rsid w:val="00CE1C5C"/>
    <w:rsid w:val="00CE1CA9"/>
    <w:rsid w:val="00CE1E07"/>
    <w:rsid w:val="00CE1E1A"/>
    <w:rsid w:val="00CE1F0A"/>
    <w:rsid w:val="00CE2567"/>
    <w:rsid w:val="00CE2A35"/>
    <w:rsid w:val="00CE2A65"/>
    <w:rsid w:val="00CE2C08"/>
    <w:rsid w:val="00CE3037"/>
    <w:rsid w:val="00CE32AD"/>
    <w:rsid w:val="00CE3361"/>
    <w:rsid w:val="00CE3867"/>
    <w:rsid w:val="00CE3982"/>
    <w:rsid w:val="00CE3AF3"/>
    <w:rsid w:val="00CE3F49"/>
    <w:rsid w:val="00CE49B0"/>
    <w:rsid w:val="00CE4EA8"/>
    <w:rsid w:val="00CE5261"/>
    <w:rsid w:val="00CE584B"/>
    <w:rsid w:val="00CE592E"/>
    <w:rsid w:val="00CE5A0A"/>
    <w:rsid w:val="00CE6C5C"/>
    <w:rsid w:val="00CE72F6"/>
    <w:rsid w:val="00CE7CC1"/>
    <w:rsid w:val="00CE7EA9"/>
    <w:rsid w:val="00CE7F5D"/>
    <w:rsid w:val="00CE7FF2"/>
    <w:rsid w:val="00CF0657"/>
    <w:rsid w:val="00CF0CA5"/>
    <w:rsid w:val="00CF0DE0"/>
    <w:rsid w:val="00CF0E8B"/>
    <w:rsid w:val="00CF1090"/>
    <w:rsid w:val="00CF12DA"/>
    <w:rsid w:val="00CF168F"/>
    <w:rsid w:val="00CF1AB9"/>
    <w:rsid w:val="00CF1AD8"/>
    <w:rsid w:val="00CF1B03"/>
    <w:rsid w:val="00CF1B1E"/>
    <w:rsid w:val="00CF1E58"/>
    <w:rsid w:val="00CF1F47"/>
    <w:rsid w:val="00CF1F79"/>
    <w:rsid w:val="00CF256F"/>
    <w:rsid w:val="00CF2881"/>
    <w:rsid w:val="00CF2B1C"/>
    <w:rsid w:val="00CF2B8E"/>
    <w:rsid w:val="00CF2C84"/>
    <w:rsid w:val="00CF3103"/>
    <w:rsid w:val="00CF39B2"/>
    <w:rsid w:val="00CF3D76"/>
    <w:rsid w:val="00CF3E3D"/>
    <w:rsid w:val="00CF4060"/>
    <w:rsid w:val="00CF42DE"/>
    <w:rsid w:val="00CF52EB"/>
    <w:rsid w:val="00CF585D"/>
    <w:rsid w:val="00CF5CA8"/>
    <w:rsid w:val="00CF5D23"/>
    <w:rsid w:val="00CF64C7"/>
    <w:rsid w:val="00CF683F"/>
    <w:rsid w:val="00CF72BD"/>
    <w:rsid w:val="00CF767E"/>
    <w:rsid w:val="00CF78C0"/>
    <w:rsid w:val="00D00944"/>
    <w:rsid w:val="00D00A5B"/>
    <w:rsid w:val="00D01476"/>
    <w:rsid w:val="00D015A8"/>
    <w:rsid w:val="00D016A1"/>
    <w:rsid w:val="00D01713"/>
    <w:rsid w:val="00D01E49"/>
    <w:rsid w:val="00D024F9"/>
    <w:rsid w:val="00D027F9"/>
    <w:rsid w:val="00D03205"/>
    <w:rsid w:val="00D032AA"/>
    <w:rsid w:val="00D03A2A"/>
    <w:rsid w:val="00D03A3E"/>
    <w:rsid w:val="00D03B1A"/>
    <w:rsid w:val="00D03E97"/>
    <w:rsid w:val="00D040BB"/>
    <w:rsid w:val="00D04EA3"/>
    <w:rsid w:val="00D05403"/>
    <w:rsid w:val="00D056E9"/>
    <w:rsid w:val="00D05705"/>
    <w:rsid w:val="00D05865"/>
    <w:rsid w:val="00D05CB6"/>
    <w:rsid w:val="00D06325"/>
    <w:rsid w:val="00D06CFD"/>
    <w:rsid w:val="00D07213"/>
    <w:rsid w:val="00D075DC"/>
    <w:rsid w:val="00D07684"/>
    <w:rsid w:val="00D076A6"/>
    <w:rsid w:val="00D07F59"/>
    <w:rsid w:val="00D102D3"/>
    <w:rsid w:val="00D104B2"/>
    <w:rsid w:val="00D10986"/>
    <w:rsid w:val="00D10B17"/>
    <w:rsid w:val="00D11BB2"/>
    <w:rsid w:val="00D11DD6"/>
    <w:rsid w:val="00D11FCB"/>
    <w:rsid w:val="00D122A7"/>
    <w:rsid w:val="00D12948"/>
    <w:rsid w:val="00D12B4D"/>
    <w:rsid w:val="00D12F1F"/>
    <w:rsid w:val="00D13207"/>
    <w:rsid w:val="00D13358"/>
    <w:rsid w:val="00D1342C"/>
    <w:rsid w:val="00D137E0"/>
    <w:rsid w:val="00D13F0B"/>
    <w:rsid w:val="00D142FA"/>
    <w:rsid w:val="00D146B4"/>
    <w:rsid w:val="00D14873"/>
    <w:rsid w:val="00D14C06"/>
    <w:rsid w:val="00D14DAF"/>
    <w:rsid w:val="00D1564A"/>
    <w:rsid w:val="00D156E5"/>
    <w:rsid w:val="00D15AC4"/>
    <w:rsid w:val="00D15AF0"/>
    <w:rsid w:val="00D15C1D"/>
    <w:rsid w:val="00D16429"/>
    <w:rsid w:val="00D164E8"/>
    <w:rsid w:val="00D16747"/>
    <w:rsid w:val="00D170DE"/>
    <w:rsid w:val="00D17120"/>
    <w:rsid w:val="00D17280"/>
    <w:rsid w:val="00D17544"/>
    <w:rsid w:val="00D175C7"/>
    <w:rsid w:val="00D17E09"/>
    <w:rsid w:val="00D20886"/>
    <w:rsid w:val="00D220AF"/>
    <w:rsid w:val="00D22D18"/>
    <w:rsid w:val="00D22E00"/>
    <w:rsid w:val="00D230A6"/>
    <w:rsid w:val="00D23B98"/>
    <w:rsid w:val="00D23FAD"/>
    <w:rsid w:val="00D2409D"/>
    <w:rsid w:val="00D240D3"/>
    <w:rsid w:val="00D243A4"/>
    <w:rsid w:val="00D246AB"/>
    <w:rsid w:val="00D24A15"/>
    <w:rsid w:val="00D24F5D"/>
    <w:rsid w:val="00D25190"/>
    <w:rsid w:val="00D251E6"/>
    <w:rsid w:val="00D2587A"/>
    <w:rsid w:val="00D259B0"/>
    <w:rsid w:val="00D25A34"/>
    <w:rsid w:val="00D25ADD"/>
    <w:rsid w:val="00D26097"/>
    <w:rsid w:val="00D261C5"/>
    <w:rsid w:val="00D26391"/>
    <w:rsid w:val="00D2645D"/>
    <w:rsid w:val="00D2699D"/>
    <w:rsid w:val="00D26D94"/>
    <w:rsid w:val="00D27747"/>
    <w:rsid w:val="00D27BF7"/>
    <w:rsid w:val="00D27C16"/>
    <w:rsid w:val="00D30419"/>
    <w:rsid w:val="00D30729"/>
    <w:rsid w:val="00D30EAF"/>
    <w:rsid w:val="00D310E2"/>
    <w:rsid w:val="00D314F6"/>
    <w:rsid w:val="00D31A4F"/>
    <w:rsid w:val="00D31D6C"/>
    <w:rsid w:val="00D31D99"/>
    <w:rsid w:val="00D322D0"/>
    <w:rsid w:val="00D329F5"/>
    <w:rsid w:val="00D32CDD"/>
    <w:rsid w:val="00D32D50"/>
    <w:rsid w:val="00D32D80"/>
    <w:rsid w:val="00D32E0D"/>
    <w:rsid w:val="00D3326D"/>
    <w:rsid w:val="00D3382C"/>
    <w:rsid w:val="00D33919"/>
    <w:rsid w:val="00D33977"/>
    <w:rsid w:val="00D34063"/>
    <w:rsid w:val="00D34097"/>
    <w:rsid w:val="00D340EF"/>
    <w:rsid w:val="00D34576"/>
    <w:rsid w:val="00D34A76"/>
    <w:rsid w:val="00D3501B"/>
    <w:rsid w:val="00D3544C"/>
    <w:rsid w:val="00D35CBB"/>
    <w:rsid w:val="00D36016"/>
    <w:rsid w:val="00D360B2"/>
    <w:rsid w:val="00D361B5"/>
    <w:rsid w:val="00D361EA"/>
    <w:rsid w:val="00D3660B"/>
    <w:rsid w:val="00D3719F"/>
    <w:rsid w:val="00D371C8"/>
    <w:rsid w:val="00D372BC"/>
    <w:rsid w:val="00D4061B"/>
    <w:rsid w:val="00D409FA"/>
    <w:rsid w:val="00D414CC"/>
    <w:rsid w:val="00D417F6"/>
    <w:rsid w:val="00D41FD5"/>
    <w:rsid w:val="00D42759"/>
    <w:rsid w:val="00D42ABB"/>
    <w:rsid w:val="00D431DA"/>
    <w:rsid w:val="00D43450"/>
    <w:rsid w:val="00D43550"/>
    <w:rsid w:val="00D43A34"/>
    <w:rsid w:val="00D43BD3"/>
    <w:rsid w:val="00D43D75"/>
    <w:rsid w:val="00D43F48"/>
    <w:rsid w:val="00D43F90"/>
    <w:rsid w:val="00D44156"/>
    <w:rsid w:val="00D4415A"/>
    <w:rsid w:val="00D44198"/>
    <w:rsid w:val="00D445B3"/>
    <w:rsid w:val="00D44730"/>
    <w:rsid w:val="00D44B73"/>
    <w:rsid w:val="00D45034"/>
    <w:rsid w:val="00D45074"/>
    <w:rsid w:val="00D4539B"/>
    <w:rsid w:val="00D453B5"/>
    <w:rsid w:val="00D45977"/>
    <w:rsid w:val="00D45AA8"/>
    <w:rsid w:val="00D45C7E"/>
    <w:rsid w:val="00D46478"/>
    <w:rsid w:val="00D46760"/>
    <w:rsid w:val="00D46DBF"/>
    <w:rsid w:val="00D46F26"/>
    <w:rsid w:val="00D47170"/>
    <w:rsid w:val="00D471A4"/>
    <w:rsid w:val="00D4721C"/>
    <w:rsid w:val="00D47591"/>
    <w:rsid w:val="00D477F4"/>
    <w:rsid w:val="00D47D4F"/>
    <w:rsid w:val="00D509EB"/>
    <w:rsid w:val="00D50F4A"/>
    <w:rsid w:val="00D51089"/>
    <w:rsid w:val="00D5228C"/>
    <w:rsid w:val="00D52B14"/>
    <w:rsid w:val="00D52B52"/>
    <w:rsid w:val="00D52E06"/>
    <w:rsid w:val="00D53650"/>
    <w:rsid w:val="00D5380E"/>
    <w:rsid w:val="00D53AF4"/>
    <w:rsid w:val="00D53D8D"/>
    <w:rsid w:val="00D53EBB"/>
    <w:rsid w:val="00D53F61"/>
    <w:rsid w:val="00D546A9"/>
    <w:rsid w:val="00D548BD"/>
    <w:rsid w:val="00D54FB2"/>
    <w:rsid w:val="00D553C7"/>
    <w:rsid w:val="00D5592B"/>
    <w:rsid w:val="00D55BF3"/>
    <w:rsid w:val="00D55FCE"/>
    <w:rsid w:val="00D560C5"/>
    <w:rsid w:val="00D5648F"/>
    <w:rsid w:val="00D5651D"/>
    <w:rsid w:val="00D56521"/>
    <w:rsid w:val="00D56F04"/>
    <w:rsid w:val="00D5763E"/>
    <w:rsid w:val="00D57B21"/>
    <w:rsid w:val="00D57B9A"/>
    <w:rsid w:val="00D60190"/>
    <w:rsid w:val="00D602D3"/>
    <w:rsid w:val="00D605A5"/>
    <w:rsid w:val="00D606A0"/>
    <w:rsid w:val="00D60A2F"/>
    <w:rsid w:val="00D60DAB"/>
    <w:rsid w:val="00D61622"/>
    <w:rsid w:val="00D61A8A"/>
    <w:rsid w:val="00D620E7"/>
    <w:rsid w:val="00D62233"/>
    <w:rsid w:val="00D62369"/>
    <w:rsid w:val="00D623AA"/>
    <w:rsid w:val="00D6286F"/>
    <w:rsid w:val="00D62A24"/>
    <w:rsid w:val="00D62B2A"/>
    <w:rsid w:val="00D62FAC"/>
    <w:rsid w:val="00D63378"/>
    <w:rsid w:val="00D635B0"/>
    <w:rsid w:val="00D63602"/>
    <w:rsid w:val="00D637A9"/>
    <w:rsid w:val="00D639AA"/>
    <w:rsid w:val="00D63BE1"/>
    <w:rsid w:val="00D63C17"/>
    <w:rsid w:val="00D647A0"/>
    <w:rsid w:val="00D6493E"/>
    <w:rsid w:val="00D64D27"/>
    <w:rsid w:val="00D64F89"/>
    <w:rsid w:val="00D65280"/>
    <w:rsid w:val="00D6616F"/>
    <w:rsid w:val="00D6623E"/>
    <w:rsid w:val="00D6699B"/>
    <w:rsid w:val="00D66E34"/>
    <w:rsid w:val="00D66F00"/>
    <w:rsid w:val="00D670C5"/>
    <w:rsid w:val="00D672F2"/>
    <w:rsid w:val="00D674BE"/>
    <w:rsid w:val="00D67A1D"/>
    <w:rsid w:val="00D67C58"/>
    <w:rsid w:val="00D7009E"/>
    <w:rsid w:val="00D70C63"/>
    <w:rsid w:val="00D710C5"/>
    <w:rsid w:val="00D71308"/>
    <w:rsid w:val="00D71324"/>
    <w:rsid w:val="00D71705"/>
    <w:rsid w:val="00D71864"/>
    <w:rsid w:val="00D71888"/>
    <w:rsid w:val="00D719EE"/>
    <w:rsid w:val="00D71A58"/>
    <w:rsid w:val="00D71B36"/>
    <w:rsid w:val="00D71B45"/>
    <w:rsid w:val="00D722C1"/>
    <w:rsid w:val="00D72437"/>
    <w:rsid w:val="00D726A5"/>
    <w:rsid w:val="00D727AC"/>
    <w:rsid w:val="00D72A32"/>
    <w:rsid w:val="00D72AC2"/>
    <w:rsid w:val="00D72CAE"/>
    <w:rsid w:val="00D72CFD"/>
    <w:rsid w:val="00D73116"/>
    <w:rsid w:val="00D7322B"/>
    <w:rsid w:val="00D73C4E"/>
    <w:rsid w:val="00D73DA3"/>
    <w:rsid w:val="00D73EC7"/>
    <w:rsid w:val="00D7426A"/>
    <w:rsid w:val="00D743AB"/>
    <w:rsid w:val="00D74660"/>
    <w:rsid w:val="00D74797"/>
    <w:rsid w:val="00D74968"/>
    <w:rsid w:val="00D749D2"/>
    <w:rsid w:val="00D74D9B"/>
    <w:rsid w:val="00D74DB0"/>
    <w:rsid w:val="00D750A2"/>
    <w:rsid w:val="00D75650"/>
    <w:rsid w:val="00D756E8"/>
    <w:rsid w:val="00D757EB"/>
    <w:rsid w:val="00D75F11"/>
    <w:rsid w:val="00D762A7"/>
    <w:rsid w:val="00D76F2D"/>
    <w:rsid w:val="00D7712C"/>
    <w:rsid w:val="00D774E3"/>
    <w:rsid w:val="00D779FB"/>
    <w:rsid w:val="00D801EB"/>
    <w:rsid w:val="00D806B5"/>
    <w:rsid w:val="00D80747"/>
    <w:rsid w:val="00D8099F"/>
    <w:rsid w:val="00D809C2"/>
    <w:rsid w:val="00D809FF"/>
    <w:rsid w:val="00D80E2B"/>
    <w:rsid w:val="00D80E48"/>
    <w:rsid w:val="00D8101E"/>
    <w:rsid w:val="00D810F2"/>
    <w:rsid w:val="00D81153"/>
    <w:rsid w:val="00D81205"/>
    <w:rsid w:val="00D81285"/>
    <w:rsid w:val="00D81B9A"/>
    <w:rsid w:val="00D81E9C"/>
    <w:rsid w:val="00D81EE2"/>
    <w:rsid w:val="00D820B5"/>
    <w:rsid w:val="00D822C6"/>
    <w:rsid w:val="00D824E1"/>
    <w:rsid w:val="00D82890"/>
    <w:rsid w:val="00D843D6"/>
    <w:rsid w:val="00D84499"/>
    <w:rsid w:val="00D84A4B"/>
    <w:rsid w:val="00D84C38"/>
    <w:rsid w:val="00D851AC"/>
    <w:rsid w:val="00D85237"/>
    <w:rsid w:val="00D85475"/>
    <w:rsid w:val="00D85A2F"/>
    <w:rsid w:val="00D865C4"/>
    <w:rsid w:val="00D86605"/>
    <w:rsid w:val="00D867B7"/>
    <w:rsid w:val="00D86A28"/>
    <w:rsid w:val="00D86A2D"/>
    <w:rsid w:val="00D86C1E"/>
    <w:rsid w:val="00D87183"/>
    <w:rsid w:val="00D8754F"/>
    <w:rsid w:val="00D87BDC"/>
    <w:rsid w:val="00D9096B"/>
    <w:rsid w:val="00D90D1C"/>
    <w:rsid w:val="00D90D5C"/>
    <w:rsid w:val="00D90ED4"/>
    <w:rsid w:val="00D90FF0"/>
    <w:rsid w:val="00D91838"/>
    <w:rsid w:val="00D920E8"/>
    <w:rsid w:val="00D92386"/>
    <w:rsid w:val="00D92593"/>
    <w:rsid w:val="00D92722"/>
    <w:rsid w:val="00D92B72"/>
    <w:rsid w:val="00D92BF2"/>
    <w:rsid w:val="00D93295"/>
    <w:rsid w:val="00D9335B"/>
    <w:rsid w:val="00D9357A"/>
    <w:rsid w:val="00D93C12"/>
    <w:rsid w:val="00D93DAF"/>
    <w:rsid w:val="00D93E89"/>
    <w:rsid w:val="00D9409A"/>
    <w:rsid w:val="00D941AE"/>
    <w:rsid w:val="00D942AD"/>
    <w:rsid w:val="00D94592"/>
    <w:rsid w:val="00D94E5E"/>
    <w:rsid w:val="00D94F2C"/>
    <w:rsid w:val="00D9524F"/>
    <w:rsid w:val="00D96053"/>
    <w:rsid w:val="00D96138"/>
    <w:rsid w:val="00D965AB"/>
    <w:rsid w:val="00D96B07"/>
    <w:rsid w:val="00D96BD2"/>
    <w:rsid w:val="00D974EC"/>
    <w:rsid w:val="00D97594"/>
    <w:rsid w:val="00D97E97"/>
    <w:rsid w:val="00DA002B"/>
    <w:rsid w:val="00DA00C5"/>
    <w:rsid w:val="00DA0351"/>
    <w:rsid w:val="00DA0417"/>
    <w:rsid w:val="00DA059A"/>
    <w:rsid w:val="00DA0676"/>
    <w:rsid w:val="00DA0682"/>
    <w:rsid w:val="00DA08F0"/>
    <w:rsid w:val="00DA0F27"/>
    <w:rsid w:val="00DA13FA"/>
    <w:rsid w:val="00DA1474"/>
    <w:rsid w:val="00DA156A"/>
    <w:rsid w:val="00DA19A8"/>
    <w:rsid w:val="00DA1DA8"/>
    <w:rsid w:val="00DA22C1"/>
    <w:rsid w:val="00DA22D1"/>
    <w:rsid w:val="00DA24B0"/>
    <w:rsid w:val="00DA2582"/>
    <w:rsid w:val="00DA2694"/>
    <w:rsid w:val="00DA281A"/>
    <w:rsid w:val="00DA2B58"/>
    <w:rsid w:val="00DA301F"/>
    <w:rsid w:val="00DA3B2A"/>
    <w:rsid w:val="00DA3CF1"/>
    <w:rsid w:val="00DA3FD6"/>
    <w:rsid w:val="00DA499F"/>
    <w:rsid w:val="00DA4B0E"/>
    <w:rsid w:val="00DA50E4"/>
    <w:rsid w:val="00DA5BEB"/>
    <w:rsid w:val="00DA5D9D"/>
    <w:rsid w:val="00DA6252"/>
    <w:rsid w:val="00DA6BFD"/>
    <w:rsid w:val="00DA6FD3"/>
    <w:rsid w:val="00DA70E4"/>
    <w:rsid w:val="00DA7142"/>
    <w:rsid w:val="00DA7645"/>
    <w:rsid w:val="00DA7809"/>
    <w:rsid w:val="00DA7E15"/>
    <w:rsid w:val="00DA7E6D"/>
    <w:rsid w:val="00DA7FC8"/>
    <w:rsid w:val="00DB02FF"/>
    <w:rsid w:val="00DB0CFA"/>
    <w:rsid w:val="00DB1041"/>
    <w:rsid w:val="00DB10BD"/>
    <w:rsid w:val="00DB11F7"/>
    <w:rsid w:val="00DB1433"/>
    <w:rsid w:val="00DB197C"/>
    <w:rsid w:val="00DB1AAF"/>
    <w:rsid w:val="00DB211E"/>
    <w:rsid w:val="00DB21DC"/>
    <w:rsid w:val="00DB26B5"/>
    <w:rsid w:val="00DB277E"/>
    <w:rsid w:val="00DB2C1D"/>
    <w:rsid w:val="00DB39EE"/>
    <w:rsid w:val="00DB3AA0"/>
    <w:rsid w:val="00DB3BA9"/>
    <w:rsid w:val="00DB3C49"/>
    <w:rsid w:val="00DB41B9"/>
    <w:rsid w:val="00DB42C2"/>
    <w:rsid w:val="00DB444B"/>
    <w:rsid w:val="00DB4628"/>
    <w:rsid w:val="00DB4714"/>
    <w:rsid w:val="00DB4788"/>
    <w:rsid w:val="00DB4AFC"/>
    <w:rsid w:val="00DB4D04"/>
    <w:rsid w:val="00DB510A"/>
    <w:rsid w:val="00DB5178"/>
    <w:rsid w:val="00DB5386"/>
    <w:rsid w:val="00DB54F7"/>
    <w:rsid w:val="00DB5ABE"/>
    <w:rsid w:val="00DB6292"/>
    <w:rsid w:val="00DB6538"/>
    <w:rsid w:val="00DB656E"/>
    <w:rsid w:val="00DB67E7"/>
    <w:rsid w:val="00DB68BB"/>
    <w:rsid w:val="00DB7689"/>
    <w:rsid w:val="00DB7763"/>
    <w:rsid w:val="00DB7AF2"/>
    <w:rsid w:val="00DB7F10"/>
    <w:rsid w:val="00DC0C95"/>
    <w:rsid w:val="00DC1524"/>
    <w:rsid w:val="00DC1889"/>
    <w:rsid w:val="00DC1CA3"/>
    <w:rsid w:val="00DC264D"/>
    <w:rsid w:val="00DC2668"/>
    <w:rsid w:val="00DC2A33"/>
    <w:rsid w:val="00DC3214"/>
    <w:rsid w:val="00DC3337"/>
    <w:rsid w:val="00DC3579"/>
    <w:rsid w:val="00DC3E02"/>
    <w:rsid w:val="00DC3E0F"/>
    <w:rsid w:val="00DC4163"/>
    <w:rsid w:val="00DC43AE"/>
    <w:rsid w:val="00DC466F"/>
    <w:rsid w:val="00DC4760"/>
    <w:rsid w:val="00DC47D6"/>
    <w:rsid w:val="00DC4841"/>
    <w:rsid w:val="00DC4885"/>
    <w:rsid w:val="00DC4D53"/>
    <w:rsid w:val="00DC50B7"/>
    <w:rsid w:val="00DC50E8"/>
    <w:rsid w:val="00DC51EE"/>
    <w:rsid w:val="00DC5533"/>
    <w:rsid w:val="00DC5729"/>
    <w:rsid w:val="00DC5770"/>
    <w:rsid w:val="00DC59D7"/>
    <w:rsid w:val="00DC6067"/>
    <w:rsid w:val="00DC6204"/>
    <w:rsid w:val="00DC67EF"/>
    <w:rsid w:val="00DC6927"/>
    <w:rsid w:val="00DC6A82"/>
    <w:rsid w:val="00DC6E13"/>
    <w:rsid w:val="00DC6E1B"/>
    <w:rsid w:val="00DC6F00"/>
    <w:rsid w:val="00DC76FB"/>
    <w:rsid w:val="00DC7CA4"/>
    <w:rsid w:val="00DC7EBE"/>
    <w:rsid w:val="00DC7F9A"/>
    <w:rsid w:val="00DD0AE4"/>
    <w:rsid w:val="00DD12EF"/>
    <w:rsid w:val="00DD158F"/>
    <w:rsid w:val="00DD16FB"/>
    <w:rsid w:val="00DD1731"/>
    <w:rsid w:val="00DD235A"/>
    <w:rsid w:val="00DD2381"/>
    <w:rsid w:val="00DD2B1D"/>
    <w:rsid w:val="00DD302D"/>
    <w:rsid w:val="00DD33D0"/>
    <w:rsid w:val="00DD3821"/>
    <w:rsid w:val="00DD391B"/>
    <w:rsid w:val="00DD3B2E"/>
    <w:rsid w:val="00DD40ED"/>
    <w:rsid w:val="00DD45D3"/>
    <w:rsid w:val="00DD48F3"/>
    <w:rsid w:val="00DD4E0C"/>
    <w:rsid w:val="00DD5A2A"/>
    <w:rsid w:val="00DD5DD8"/>
    <w:rsid w:val="00DD6054"/>
    <w:rsid w:val="00DD662B"/>
    <w:rsid w:val="00DD6A0D"/>
    <w:rsid w:val="00DD6BA1"/>
    <w:rsid w:val="00DD6C92"/>
    <w:rsid w:val="00DD7024"/>
    <w:rsid w:val="00DD7BE3"/>
    <w:rsid w:val="00DD7C89"/>
    <w:rsid w:val="00DE01AB"/>
    <w:rsid w:val="00DE0B85"/>
    <w:rsid w:val="00DE0DA0"/>
    <w:rsid w:val="00DE0ED1"/>
    <w:rsid w:val="00DE12BD"/>
    <w:rsid w:val="00DE1532"/>
    <w:rsid w:val="00DE179B"/>
    <w:rsid w:val="00DE1886"/>
    <w:rsid w:val="00DE1C51"/>
    <w:rsid w:val="00DE2482"/>
    <w:rsid w:val="00DE259C"/>
    <w:rsid w:val="00DE2609"/>
    <w:rsid w:val="00DE292D"/>
    <w:rsid w:val="00DE2AA3"/>
    <w:rsid w:val="00DE2D17"/>
    <w:rsid w:val="00DE30D1"/>
    <w:rsid w:val="00DE3AA2"/>
    <w:rsid w:val="00DE3B74"/>
    <w:rsid w:val="00DE40F7"/>
    <w:rsid w:val="00DE41BB"/>
    <w:rsid w:val="00DE47DF"/>
    <w:rsid w:val="00DE4D21"/>
    <w:rsid w:val="00DE504D"/>
    <w:rsid w:val="00DE5264"/>
    <w:rsid w:val="00DE5527"/>
    <w:rsid w:val="00DE55AE"/>
    <w:rsid w:val="00DE55EE"/>
    <w:rsid w:val="00DE5C9A"/>
    <w:rsid w:val="00DE5EA6"/>
    <w:rsid w:val="00DE5F41"/>
    <w:rsid w:val="00DE61FB"/>
    <w:rsid w:val="00DE63A6"/>
    <w:rsid w:val="00DE63D5"/>
    <w:rsid w:val="00DE654D"/>
    <w:rsid w:val="00DE6B6A"/>
    <w:rsid w:val="00DE730F"/>
    <w:rsid w:val="00DE731D"/>
    <w:rsid w:val="00DE7A1D"/>
    <w:rsid w:val="00DF0A8D"/>
    <w:rsid w:val="00DF0E97"/>
    <w:rsid w:val="00DF11F0"/>
    <w:rsid w:val="00DF1956"/>
    <w:rsid w:val="00DF19AC"/>
    <w:rsid w:val="00DF1AD2"/>
    <w:rsid w:val="00DF1B34"/>
    <w:rsid w:val="00DF1D62"/>
    <w:rsid w:val="00DF2170"/>
    <w:rsid w:val="00DF2302"/>
    <w:rsid w:val="00DF25FF"/>
    <w:rsid w:val="00DF281B"/>
    <w:rsid w:val="00DF2FC2"/>
    <w:rsid w:val="00DF36D1"/>
    <w:rsid w:val="00DF399D"/>
    <w:rsid w:val="00DF3D62"/>
    <w:rsid w:val="00DF572E"/>
    <w:rsid w:val="00DF578D"/>
    <w:rsid w:val="00DF596A"/>
    <w:rsid w:val="00DF6127"/>
    <w:rsid w:val="00DF6DA6"/>
    <w:rsid w:val="00DF6F9E"/>
    <w:rsid w:val="00DF708D"/>
    <w:rsid w:val="00DF7283"/>
    <w:rsid w:val="00DF7815"/>
    <w:rsid w:val="00DF7EAA"/>
    <w:rsid w:val="00DF7EB8"/>
    <w:rsid w:val="00E0031E"/>
    <w:rsid w:val="00E005F0"/>
    <w:rsid w:val="00E008A8"/>
    <w:rsid w:val="00E009C9"/>
    <w:rsid w:val="00E00C16"/>
    <w:rsid w:val="00E00FD5"/>
    <w:rsid w:val="00E0105C"/>
    <w:rsid w:val="00E011E1"/>
    <w:rsid w:val="00E013DE"/>
    <w:rsid w:val="00E01470"/>
    <w:rsid w:val="00E01956"/>
    <w:rsid w:val="00E02047"/>
    <w:rsid w:val="00E02084"/>
    <w:rsid w:val="00E023E5"/>
    <w:rsid w:val="00E02837"/>
    <w:rsid w:val="00E0351F"/>
    <w:rsid w:val="00E035C8"/>
    <w:rsid w:val="00E041F0"/>
    <w:rsid w:val="00E04439"/>
    <w:rsid w:val="00E0443C"/>
    <w:rsid w:val="00E044A5"/>
    <w:rsid w:val="00E04814"/>
    <w:rsid w:val="00E04B4F"/>
    <w:rsid w:val="00E04B9B"/>
    <w:rsid w:val="00E05BEF"/>
    <w:rsid w:val="00E05E63"/>
    <w:rsid w:val="00E061AD"/>
    <w:rsid w:val="00E06460"/>
    <w:rsid w:val="00E06483"/>
    <w:rsid w:val="00E068D5"/>
    <w:rsid w:val="00E06FD6"/>
    <w:rsid w:val="00E07385"/>
    <w:rsid w:val="00E074C1"/>
    <w:rsid w:val="00E076FB"/>
    <w:rsid w:val="00E07798"/>
    <w:rsid w:val="00E07B79"/>
    <w:rsid w:val="00E07CDC"/>
    <w:rsid w:val="00E1006A"/>
    <w:rsid w:val="00E103CA"/>
    <w:rsid w:val="00E105B9"/>
    <w:rsid w:val="00E105FD"/>
    <w:rsid w:val="00E1079E"/>
    <w:rsid w:val="00E1092E"/>
    <w:rsid w:val="00E109AD"/>
    <w:rsid w:val="00E10BD4"/>
    <w:rsid w:val="00E10F6A"/>
    <w:rsid w:val="00E112FA"/>
    <w:rsid w:val="00E114C0"/>
    <w:rsid w:val="00E11763"/>
    <w:rsid w:val="00E11A1C"/>
    <w:rsid w:val="00E123D6"/>
    <w:rsid w:val="00E12C4C"/>
    <w:rsid w:val="00E12CED"/>
    <w:rsid w:val="00E12E79"/>
    <w:rsid w:val="00E134E1"/>
    <w:rsid w:val="00E13C51"/>
    <w:rsid w:val="00E13D2C"/>
    <w:rsid w:val="00E13EE3"/>
    <w:rsid w:val="00E141C6"/>
    <w:rsid w:val="00E148CD"/>
    <w:rsid w:val="00E14A39"/>
    <w:rsid w:val="00E14DE6"/>
    <w:rsid w:val="00E14E22"/>
    <w:rsid w:val="00E14FF5"/>
    <w:rsid w:val="00E154DB"/>
    <w:rsid w:val="00E15611"/>
    <w:rsid w:val="00E15713"/>
    <w:rsid w:val="00E15C30"/>
    <w:rsid w:val="00E163D9"/>
    <w:rsid w:val="00E16682"/>
    <w:rsid w:val="00E1678A"/>
    <w:rsid w:val="00E16E56"/>
    <w:rsid w:val="00E17549"/>
    <w:rsid w:val="00E17BAE"/>
    <w:rsid w:val="00E17DB4"/>
    <w:rsid w:val="00E17E85"/>
    <w:rsid w:val="00E17E99"/>
    <w:rsid w:val="00E17F30"/>
    <w:rsid w:val="00E2002A"/>
    <w:rsid w:val="00E2004E"/>
    <w:rsid w:val="00E2047D"/>
    <w:rsid w:val="00E2055A"/>
    <w:rsid w:val="00E2097F"/>
    <w:rsid w:val="00E20CB0"/>
    <w:rsid w:val="00E212B9"/>
    <w:rsid w:val="00E21F2D"/>
    <w:rsid w:val="00E22871"/>
    <w:rsid w:val="00E22A26"/>
    <w:rsid w:val="00E22CBF"/>
    <w:rsid w:val="00E22DD9"/>
    <w:rsid w:val="00E2336E"/>
    <w:rsid w:val="00E2351D"/>
    <w:rsid w:val="00E23655"/>
    <w:rsid w:val="00E239E5"/>
    <w:rsid w:val="00E23AB9"/>
    <w:rsid w:val="00E23AC4"/>
    <w:rsid w:val="00E23ED2"/>
    <w:rsid w:val="00E24282"/>
    <w:rsid w:val="00E24393"/>
    <w:rsid w:val="00E2444F"/>
    <w:rsid w:val="00E24A02"/>
    <w:rsid w:val="00E24D3E"/>
    <w:rsid w:val="00E251EA"/>
    <w:rsid w:val="00E256F7"/>
    <w:rsid w:val="00E25995"/>
    <w:rsid w:val="00E25D57"/>
    <w:rsid w:val="00E25EC3"/>
    <w:rsid w:val="00E26257"/>
    <w:rsid w:val="00E264AD"/>
    <w:rsid w:val="00E266D3"/>
    <w:rsid w:val="00E26987"/>
    <w:rsid w:val="00E26BE8"/>
    <w:rsid w:val="00E27074"/>
    <w:rsid w:val="00E27E1C"/>
    <w:rsid w:val="00E300F2"/>
    <w:rsid w:val="00E30CC4"/>
    <w:rsid w:val="00E31234"/>
    <w:rsid w:val="00E312A7"/>
    <w:rsid w:val="00E31878"/>
    <w:rsid w:val="00E31966"/>
    <w:rsid w:val="00E31B2E"/>
    <w:rsid w:val="00E31D09"/>
    <w:rsid w:val="00E32034"/>
    <w:rsid w:val="00E3203D"/>
    <w:rsid w:val="00E32AE4"/>
    <w:rsid w:val="00E32D6A"/>
    <w:rsid w:val="00E32E44"/>
    <w:rsid w:val="00E332AE"/>
    <w:rsid w:val="00E33396"/>
    <w:rsid w:val="00E33460"/>
    <w:rsid w:val="00E335C5"/>
    <w:rsid w:val="00E335DB"/>
    <w:rsid w:val="00E336C0"/>
    <w:rsid w:val="00E33AD0"/>
    <w:rsid w:val="00E33D24"/>
    <w:rsid w:val="00E33E8E"/>
    <w:rsid w:val="00E33F8A"/>
    <w:rsid w:val="00E34121"/>
    <w:rsid w:val="00E34706"/>
    <w:rsid w:val="00E34ED4"/>
    <w:rsid w:val="00E35580"/>
    <w:rsid w:val="00E36DD5"/>
    <w:rsid w:val="00E36FDA"/>
    <w:rsid w:val="00E3701D"/>
    <w:rsid w:val="00E37192"/>
    <w:rsid w:val="00E37295"/>
    <w:rsid w:val="00E3751A"/>
    <w:rsid w:val="00E37523"/>
    <w:rsid w:val="00E37729"/>
    <w:rsid w:val="00E377A6"/>
    <w:rsid w:val="00E4005E"/>
    <w:rsid w:val="00E40585"/>
    <w:rsid w:val="00E40A1E"/>
    <w:rsid w:val="00E40EBA"/>
    <w:rsid w:val="00E41359"/>
    <w:rsid w:val="00E41C9B"/>
    <w:rsid w:val="00E41CF2"/>
    <w:rsid w:val="00E41D23"/>
    <w:rsid w:val="00E4270C"/>
    <w:rsid w:val="00E4280E"/>
    <w:rsid w:val="00E42949"/>
    <w:rsid w:val="00E4297F"/>
    <w:rsid w:val="00E42DB0"/>
    <w:rsid w:val="00E431BC"/>
    <w:rsid w:val="00E436F5"/>
    <w:rsid w:val="00E438F7"/>
    <w:rsid w:val="00E43CD4"/>
    <w:rsid w:val="00E43E29"/>
    <w:rsid w:val="00E43EE5"/>
    <w:rsid w:val="00E44ACD"/>
    <w:rsid w:val="00E44CB9"/>
    <w:rsid w:val="00E452F6"/>
    <w:rsid w:val="00E45343"/>
    <w:rsid w:val="00E45B97"/>
    <w:rsid w:val="00E4602C"/>
    <w:rsid w:val="00E462D7"/>
    <w:rsid w:val="00E464EE"/>
    <w:rsid w:val="00E46852"/>
    <w:rsid w:val="00E46AB1"/>
    <w:rsid w:val="00E47258"/>
    <w:rsid w:val="00E479FF"/>
    <w:rsid w:val="00E5009E"/>
    <w:rsid w:val="00E50747"/>
    <w:rsid w:val="00E5089B"/>
    <w:rsid w:val="00E51392"/>
    <w:rsid w:val="00E515B1"/>
    <w:rsid w:val="00E51662"/>
    <w:rsid w:val="00E52206"/>
    <w:rsid w:val="00E5269A"/>
    <w:rsid w:val="00E527C0"/>
    <w:rsid w:val="00E52A5E"/>
    <w:rsid w:val="00E535D1"/>
    <w:rsid w:val="00E536FC"/>
    <w:rsid w:val="00E53AA6"/>
    <w:rsid w:val="00E53C6C"/>
    <w:rsid w:val="00E53CB2"/>
    <w:rsid w:val="00E53D6A"/>
    <w:rsid w:val="00E53DFE"/>
    <w:rsid w:val="00E54088"/>
    <w:rsid w:val="00E5433D"/>
    <w:rsid w:val="00E544F8"/>
    <w:rsid w:val="00E54847"/>
    <w:rsid w:val="00E54898"/>
    <w:rsid w:val="00E548C5"/>
    <w:rsid w:val="00E55558"/>
    <w:rsid w:val="00E55BB8"/>
    <w:rsid w:val="00E55F19"/>
    <w:rsid w:val="00E5606D"/>
    <w:rsid w:val="00E56344"/>
    <w:rsid w:val="00E56569"/>
    <w:rsid w:val="00E57005"/>
    <w:rsid w:val="00E57E87"/>
    <w:rsid w:val="00E6080C"/>
    <w:rsid w:val="00E60C19"/>
    <w:rsid w:val="00E60DE1"/>
    <w:rsid w:val="00E61076"/>
    <w:rsid w:val="00E6166C"/>
    <w:rsid w:val="00E617E5"/>
    <w:rsid w:val="00E61812"/>
    <w:rsid w:val="00E61BD2"/>
    <w:rsid w:val="00E62024"/>
    <w:rsid w:val="00E62CF0"/>
    <w:rsid w:val="00E62E01"/>
    <w:rsid w:val="00E62E5D"/>
    <w:rsid w:val="00E63188"/>
    <w:rsid w:val="00E63B09"/>
    <w:rsid w:val="00E64866"/>
    <w:rsid w:val="00E65073"/>
    <w:rsid w:val="00E6532D"/>
    <w:rsid w:val="00E65E8C"/>
    <w:rsid w:val="00E66038"/>
    <w:rsid w:val="00E664CB"/>
    <w:rsid w:val="00E66800"/>
    <w:rsid w:val="00E66A4B"/>
    <w:rsid w:val="00E66D78"/>
    <w:rsid w:val="00E66F23"/>
    <w:rsid w:val="00E67343"/>
    <w:rsid w:val="00E673C1"/>
    <w:rsid w:val="00E675ED"/>
    <w:rsid w:val="00E67BB6"/>
    <w:rsid w:val="00E67C05"/>
    <w:rsid w:val="00E67C5C"/>
    <w:rsid w:val="00E67E55"/>
    <w:rsid w:val="00E67E7C"/>
    <w:rsid w:val="00E70504"/>
    <w:rsid w:val="00E70A93"/>
    <w:rsid w:val="00E71198"/>
    <w:rsid w:val="00E71DE0"/>
    <w:rsid w:val="00E71E4F"/>
    <w:rsid w:val="00E722B5"/>
    <w:rsid w:val="00E72486"/>
    <w:rsid w:val="00E724EF"/>
    <w:rsid w:val="00E7264E"/>
    <w:rsid w:val="00E72651"/>
    <w:rsid w:val="00E726D9"/>
    <w:rsid w:val="00E72BA1"/>
    <w:rsid w:val="00E72D58"/>
    <w:rsid w:val="00E72DFD"/>
    <w:rsid w:val="00E73164"/>
    <w:rsid w:val="00E73957"/>
    <w:rsid w:val="00E73A96"/>
    <w:rsid w:val="00E73C90"/>
    <w:rsid w:val="00E73D3A"/>
    <w:rsid w:val="00E7412C"/>
    <w:rsid w:val="00E743A1"/>
    <w:rsid w:val="00E74A81"/>
    <w:rsid w:val="00E74BC5"/>
    <w:rsid w:val="00E74F05"/>
    <w:rsid w:val="00E7518B"/>
    <w:rsid w:val="00E7593F"/>
    <w:rsid w:val="00E75BE9"/>
    <w:rsid w:val="00E76497"/>
    <w:rsid w:val="00E76615"/>
    <w:rsid w:val="00E76A58"/>
    <w:rsid w:val="00E76C33"/>
    <w:rsid w:val="00E76DCF"/>
    <w:rsid w:val="00E8011B"/>
    <w:rsid w:val="00E801FE"/>
    <w:rsid w:val="00E804AA"/>
    <w:rsid w:val="00E80768"/>
    <w:rsid w:val="00E809D2"/>
    <w:rsid w:val="00E80E1E"/>
    <w:rsid w:val="00E8122B"/>
    <w:rsid w:val="00E81359"/>
    <w:rsid w:val="00E819E0"/>
    <w:rsid w:val="00E81ED6"/>
    <w:rsid w:val="00E82135"/>
    <w:rsid w:val="00E82589"/>
    <w:rsid w:val="00E82862"/>
    <w:rsid w:val="00E82CA0"/>
    <w:rsid w:val="00E82E17"/>
    <w:rsid w:val="00E83C21"/>
    <w:rsid w:val="00E83EF4"/>
    <w:rsid w:val="00E84334"/>
    <w:rsid w:val="00E84AD4"/>
    <w:rsid w:val="00E8534F"/>
    <w:rsid w:val="00E854EA"/>
    <w:rsid w:val="00E8553E"/>
    <w:rsid w:val="00E85861"/>
    <w:rsid w:val="00E85EC9"/>
    <w:rsid w:val="00E86BAE"/>
    <w:rsid w:val="00E875C1"/>
    <w:rsid w:val="00E876A3"/>
    <w:rsid w:val="00E87DC5"/>
    <w:rsid w:val="00E90093"/>
    <w:rsid w:val="00E903A5"/>
    <w:rsid w:val="00E90650"/>
    <w:rsid w:val="00E9067B"/>
    <w:rsid w:val="00E90A13"/>
    <w:rsid w:val="00E90A19"/>
    <w:rsid w:val="00E90C1F"/>
    <w:rsid w:val="00E90C4E"/>
    <w:rsid w:val="00E911D1"/>
    <w:rsid w:val="00E9133F"/>
    <w:rsid w:val="00E91460"/>
    <w:rsid w:val="00E915F1"/>
    <w:rsid w:val="00E91ABD"/>
    <w:rsid w:val="00E91C42"/>
    <w:rsid w:val="00E91FC6"/>
    <w:rsid w:val="00E920F3"/>
    <w:rsid w:val="00E92341"/>
    <w:rsid w:val="00E92AF2"/>
    <w:rsid w:val="00E92E0F"/>
    <w:rsid w:val="00E93635"/>
    <w:rsid w:val="00E9370A"/>
    <w:rsid w:val="00E93C17"/>
    <w:rsid w:val="00E9405B"/>
    <w:rsid w:val="00E9425B"/>
    <w:rsid w:val="00E9449B"/>
    <w:rsid w:val="00E946FD"/>
    <w:rsid w:val="00E94F06"/>
    <w:rsid w:val="00E95243"/>
    <w:rsid w:val="00E956CB"/>
    <w:rsid w:val="00E960B8"/>
    <w:rsid w:val="00E963A0"/>
    <w:rsid w:val="00E96AEE"/>
    <w:rsid w:val="00E96D1C"/>
    <w:rsid w:val="00E977CB"/>
    <w:rsid w:val="00E977CE"/>
    <w:rsid w:val="00E97990"/>
    <w:rsid w:val="00E97D2F"/>
    <w:rsid w:val="00E97EA7"/>
    <w:rsid w:val="00E97F9F"/>
    <w:rsid w:val="00E97FB1"/>
    <w:rsid w:val="00EA0087"/>
    <w:rsid w:val="00EA084A"/>
    <w:rsid w:val="00EA0FAF"/>
    <w:rsid w:val="00EA1346"/>
    <w:rsid w:val="00EA1514"/>
    <w:rsid w:val="00EA15EC"/>
    <w:rsid w:val="00EA16E1"/>
    <w:rsid w:val="00EA1767"/>
    <w:rsid w:val="00EA1F8E"/>
    <w:rsid w:val="00EA2360"/>
    <w:rsid w:val="00EA272B"/>
    <w:rsid w:val="00EA2F5D"/>
    <w:rsid w:val="00EA2FF9"/>
    <w:rsid w:val="00EA301E"/>
    <w:rsid w:val="00EA3201"/>
    <w:rsid w:val="00EA3709"/>
    <w:rsid w:val="00EA3BA1"/>
    <w:rsid w:val="00EA41F2"/>
    <w:rsid w:val="00EA4328"/>
    <w:rsid w:val="00EA449C"/>
    <w:rsid w:val="00EA4903"/>
    <w:rsid w:val="00EA4F1E"/>
    <w:rsid w:val="00EA4F7D"/>
    <w:rsid w:val="00EA51B6"/>
    <w:rsid w:val="00EA528C"/>
    <w:rsid w:val="00EA5F9C"/>
    <w:rsid w:val="00EA633B"/>
    <w:rsid w:val="00EA659C"/>
    <w:rsid w:val="00EA6CE1"/>
    <w:rsid w:val="00EA7206"/>
    <w:rsid w:val="00EA73D5"/>
    <w:rsid w:val="00EB0529"/>
    <w:rsid w:val="00EB05D0"/>
    <w:rsid w:val="00EB08B4"/>
    <w:rsid w:val="00EB0A68"/>
    <w:rsid w:val="00EB0E6A"/>
    <w:rsid w:val="00EB0FE6"/>
    <w:rsid w:val="00EB1672"/>
    <w:rsid w:val="00EB16EB"/>
    <w:rsid w:val="00EB182C"/>
    <w:rsid w:val="00EB19D9"/>
    <w:rsid w:val="00EB1B08"/>
    <w:rsid w:val="00EB2287"/>
    <w:rsid w:val="00EB254F"/>
    <w:rsid w:val="00EB269D"/>
    <w:rsid w:val="00EB28E2"/>
    <w:rsid w:val="00EB2B11"/>
    <w:rsid w:val="00EB2BA2"/>
    <w:rsid w:val="00EB3029"/>
    <w:rsid w:val="00EB30E8"/>
    <w:rsid w:val="00EB31C2"/>
    <w:rsid w:val="00EB344E"/>
    <w:rsid w:val="00EB35FB"/>
    <w:rsid w:val="00EB43E8"/>
    <w:rsid w:val="00EB45D7"/>
    <w:rsid w:val="00EB47B3"/>
    <w:rsid w:val="00EB4926"/>
    <w:rsid w:val="00EB4A8B"/>
    <w:rsid w:val="00EB4B58"/>
    <w:rsid w:val="00EB4C0F"/>
    <w:rsid w:val="00EB4E5F"/>
    <w:rsid w:val="00EB5197"/>
    <w:rsid w:val="00EB5629"/>
    <w:rsid w:val="00EB5734"/>
    <w:rsid w:val="00EB5FB1"/>
    <w:rsid w:val="00EB60EA"/>
    <w:rsid w:val="00EB6C10"/>
    <w:rsid w:val="00EB70A2"/>
    <w:rsid w:val="00EB742F"/>
    <w:rsid w:val="00EB75EB"/>
    <w:rsid w:val="00EB7605"/>
    <w:rsid w:val="00EB76CB"/>
    <w:rsid w:val="00EB7797"/>
    <w:rsid w:val="00EB7B87"/>
    <w:rsid w:val="00EB7C0E"/>
    <w:rsid w:val="00EC089D"/>
    <w:rsid w:val="00EC0C39"/>
    <w:rsid w:val="00EC0DD3"/>
    <w:rsid w:val="00EC0DFC"/>
    <w:rsid w:val="00EC101A"/>
    <w:rsid w:val="00EC103E"/>
    <w:rsid w:val="00EC11E0"/>
    <w:rsid w:val="00EC1394"/>
    <w:rsid w:val="00EC1994"/>
    <w:rsid w:val="00EC19DA"/>
    <w:rsid w:val="00EC20D3"/>
    <w:rsid w:val="00EC20D7"/>
    <w:rsid w:val="00EC226A"/>
    <w:rsid w:val="00EC229B"/>
    <w:rsid w:val="00EC2809"/>
    <w:rsid w:val="00EC28DD"/>
    <w:rsid w:val="00EC2EA2"/>
    <w:rsid w:val="00EC2EE6"/>
    <w:rsid w:val="00EC3012"/>
    <w:rsid w:val="00EC3713"/>
    <w:rsid w:val="00EC37A0"/>
    <w:rsid w:val="00EC39A2"/>
    <w:rsid w:val="00EC3AA4"/>
    <w:rsid w:val="00EC3B7E"/>
    <w:rsid w:val="00EC3FA5"/>
    <w:rsid w:val="00EC45EE"/>
    <w:rsid w:val="00EC4652"/>
    <w:rsid w:val="00EC4BEF"/>
    <w:rsid w:val="00EC552D"/>
    <w:rsid w:val="00EC5B80"/>
    <w:rsid w:val="00EC5B93"/>
    <w:rsid w:val="00EC6C77"/>
    <w:rsid w:val="00EC6F47"/>
    <w:rsid w:val="00EC774B"/>
    <w:rsid w:val="00ED03D4"/>
    <w:rsid w:val="00ED1158"/>
    <w:rsid w:val="00ED118D"/>
    <w:rsid w:val="00ED13EB"/>
    <w:rsid w:val="00ED1462"/>
    <w:rsid w:val="00ED14A1"/>
    <w:rsid w:val="00ED17FA"/>
    <w:rsid w:val="00ED1856"/>
    <w:rsid w:val="00ED24B6"/>
    <w:rsid w:val="00ED25D2"/>
    <w:rsid w:val="00ED35C0"/>
    <w:rsid w:val="00ED3863"/>
    <w:rsid w:val="00ED3F38"/>
    <w:rsid w:val="00ED4124"/>
    <w:rsid w:val="00ED4A83"/>
    <w:rsid w:val="00ED4CB9"/>
    <w:rsid w:val="00ED4E3D"/>
    <w:rsid w:val="00ED4E95"/>
    <w:rsid w:val="00ED5030"/>
    <w:rsid w:val="00ED547D"/>
    <w:rsid w:val="00ED588E"/>
    <w:rsid w:val="00ED596C"/>
    <w:rsid w:val="00ED5ACF"/>
    <w:rsid w:val="00ED5CCC"/>
    <w:rsid w:val="00ED6123"/>
    <w:rsid w:val="00ED6166"/>
    <w:rsid w:val="00ED6688"/>
    <w:rsid w:val="00ED7091"/>
    <w:rsid w:val="00ED76F2"/>
    <w:rsid w:val="00ED76F9"/>
    <w:rsid w:val="00ED7CD5"/>
    <w:rsid w:val="00EE0174"/>
    <w:rsid w:val="00EE01D1"/>
    <w:rsid w:val="00EE0367"/>
    <w:rsid w:val="00EE083C"/>
    <w:rsid w:val="00EE09E9"/>
    <w:rsid w:val="00EE0A05"/>
    <w:rsid w:val="00EE0D6A"/>
    <w:rsid w:val="00EE12E9"/>
    <w:rsid w:val="00EE13A7"/>
    <w:rsid w:val="00EE1603"/>
    <w:rsid w:val="00EE1C1C"/>
    <w:rsid w:val="00EE2481"/>
    <w:rsid w:val="00EE2B55"/>
    <w:rsid w:val="00EE2D48"/>
    <w:rsid w:val="00EE3341"/>
    <w:rsid w:val="00EE3445"/>
    <w:rsid w:val="00EE3962"/>
    <w:rsid w:val="00EE4436"/>
    <w:rsid w:val="00EE4A0C"/>
    <w:rsid w:val="00EE4BBE"/>
    <w:rsid w:val="00EE5272"/>
    <w:rsid w:val="00EE546C"/>
    <w:rsid w:val="00EE563D"/>
    <w:rsid w:val="00EE5941"/>
    <w:rsid w:val="00EE59E2"/>
    <w:rsid w:val="00EE5DFC"/>
    <w:rsid w:val="00EE60E7"/>
    <w:rsid w:val="00EE6100"/>
    <w:rsid w:val="00EE6940"/>
    <w:rsid w:val="00EE6A20"/>
    <w:rsid w:val="00EE7503"/>
    <w:rsid w:val="00EE7636"/>
    <w:rsid w:val="00EE775C"/>
    <w:rsid w:val="00EE784F"/>
    <w:rsid w:val="00EE7970"/>
    <w:rsid w:val="00EE7ABE"/>
    <w:rsid w:val="00EE7F14"/>
    <w:rsid w:val="00EF00A8"/>
    <w:rsid w:val="00EF02E6"/>
    <w:rsid w:val="00EF045D"/>
    <w:rsid w:val="00EF0908"/>
    <w:rsid w:val="00EF0983"/>
    <w:rsid w:val="00EF0C8C"/>
    <w:rsid w:val="00EF0D98"/>
    <w:rsid w:val="00EF0E21"/>
    <w:rsid w:val="00EF0E36"/>
    <w:rsid w:val="00EF0EE3"/>
    <w:rsid w:val="00EF138D"/>
    <w:rsid w:val="00EF15CB"/>
    <w:rsid w:val="00EF1821"/>
    <w:rsid w:val="00EF1D2F"/>
    <w:rsid w:val="00EF1F04"/>
    <w:rsid w:val="00EF20C3"/>
    <w:rsid w:val="00EF231B"/>
    <w:rsid w:val="00EF2449"/>
    <w:rsid w:val="00EF2467"/>
    <w:rsid w:val="00EF256C"/>
    <w:rsid w:val="00EF3088"/>
    <w:rsid w:val="00EF3393"/>
    <w:rsid w:val="00EF34D1"/>
    <w:rsid w:val="00EF3C6A"/>
    <w:rsid w:val="00EF3CCB"/>
    <w:rsid w:val="00EF3F1A"/>
    <w:rsid w:val="00EF3F2B"/>
    <w:rsid w:val="00EF40AD"/>
    <w:rsid w:val="00EF463E"/>
    <w:rsid w:val="00EF4B85"/>
    <w:rsid w:val="00EF4C83"/>
    <w:rsid w:val="00EF50CF"/>
    <w:rsid w:val="00EF541D"/>
    <w:rsid w:val="00EF5691"/>
    <w:rsid w:val="00EF571F"/>
    <w:rsid w:val="00EF5738"/>
    <w:rsid w:val="00EF579C"/>
    <w:rsid w:val="00EF57BB"/>
    <w:rsid w:val="00EF57C6"/>
    <w:rsid w:val="00EF585C"/>
    <w:rsid w:val="00EF5B95"/>
    <w:rsid w:val="00EF60B7"/>
    <w:rsid w:val="00EF613D"/>
    <w:rsid w:val="00EF693F"/>
    <w:rsid w:val="00EF6EA8"/>
    <w:rsid w:val="00EF72E4"/>
    <w:rsid w:val="00EF7748"/>
    <w:rsid w:val="00EF7BAA"/>
    <w:rsid w:val="00F00922"/>
    <w:rsid w:val="00F009BA"/>
    <w:rsid w:val="00F00C9E"/>
    <w:rsid w:val="00F00E8F"/>
    <w:rsid w:val="00F0102C"/>
    <w:rsid w:val="00F0106B"/>
    <w:rsid w:val="00F010A6"/>
    <w:rsid w:val="00F011A6"/>
    <w:rsid w:val="00F0137B"/>
    <w:rsid w:val="00F0139C"/>
    <w:rsid w:val="00F0185F"/>
    <w:rsid w:val="00F020E1"/>
    <w:rsid w:val="00F02164"/>
    <w:rsid w:val="00F0221D"/>
    <w:rsid w:val="00F0250F"/>
    <w:rsid w:val="00F02DE5"/>
    <w:rsid w:val="00F02EF3"/>
    <w:rsid w:val="00F0324F"/>
    <w:rsid w:val="00F03AA2"/>
    <w:rsid w:val="00F03DA8"/>
    <w:rsid w:val="00F0433C"/>
    <w:rsid w:val="00F043F9"/>
    <w:rsid w:val="00F0467B"/>
    <w:rsid w:val="00F04BAB"/>
    <w:rsid w:val="00F04E02"/>
    <w:rsid w:val="00F0512A"/>
    <w:rsid w:val="00F05558"/>
    <w:rsid w:val="00F0585A"/>
    <w:rsid w:val="00F0595E"/>
    <w:rsid w:val="00F05A02"/>
    <w:rsid w:val="00F05A7B"/>
    <w:rsid w:val="00F05D94"/>
    <w:rsid w:val="00F06234"/>
    <w:rsid w:val="00F06454"/>
    <w:rsid w:val="00F06772"/>
    <w:rsid w:val="00F06CB2"/>
    <w:rsid w:val="00F06E72"/>
    <w:rsid w:val="00F07495"/>
    <w:rsid w:val="00F07527"/>
    <w:rsid w:val="00F07C8A"/>
    <w:rsid w:val="00F07CC7"/>
    <w:rsid w:val="00F07D8B"/>
    <w:rsid w:val="00F104D0"/>
    <w:rsid w:val="00F10840"/>
    <w:rsid w:val="00F113D2"/>
    <w:rsid w:val="00F116E1"/>
    <w:rsid w:val="00F11E4F"/>
    <w:rsid w:val="00F124F9"/>
    <w:rsid w:val="00F1272B"/>
    <w:rsid w:val="00F128C9"/>
    <w:rsid w:val="00F129EF"/>
    <w:rsid w:val="00F12BE0"/>
    <w:rsid w:val="00F12E95"/>
    <w:rsid w:val="00F13033"/>
    <w:rsid w:val="00F13232"/>
    <w:rsid w:val="00F132E7"/>
    <w:rsid w:val="00F1348B"/>
    <w:rsid w:val="00F136D9"/>
    <w:rsid w:val="00F13A85"/>
    <w:rsid w:val="00F13AC2"/>
    <w:rsid w:val="00F13BC5"/>
    <w:rsid w:val="00F13C6A"/>
    <w:rsid w:val="00F13C93"/>
    <w:rsid w:val="00F14212"/>
    <w:rsid w:val="00F14383"/>
    <w:rsid w:val="00F14423"/>
    <w:rsid w:val="00F14A1F"/>
    <w:rsid w:val="00F14D95"/>
    <w:rsid w:val="00F14E8E"/>
    <w:rsid w:val="00F15D2C"/>
    <w:rsid w:val="00F16582"/>
    <w:rsid w:val="00F16B9D"/>
    <w:rsid w:val="00F16CE1"/>
    <w:rsid w:val="00F16D76"/>
    <w:rsid w:val="00F17046"/>
    <w:rsid w:val="00F17125"/>
    <w:rsid w:val="00F1733A"/>
    <w:rsid w:val="00F1785F"/>
    <w:rsid w:val="00F179EF"/>
    <w:rsid w:val="00F17E02"/>
    <w:rsid w:val="00F17E22"/>
    <w:rsid w:val="00F20017"/>
    <w:rsid w:val="00F20500"/>
    <w:rsid w:val="00F20776"/>
    <w:rsid w:val="00F21051"/>
    <w:rsid w:val="00F2106E"/>
    <w:rsid w:val="00F21361"/>
    <w:rsid w:val="00F21514"/>
    <w:rsid w:val="00F21597"/>
    <w:rsid w:val="00F21AE7"/>
    <w:rsid w:val="00F21B8E"/>
    <w:rsid w:val="00F21CAF"/>
    <w:rsid w:val="00F223BD"/>
    <w:rsid w:val="00F223E3"/>
    <w:rsid w:val="00F223EA"/>
    <w:rsid w:val="00F227A6"/>
    <w:rsid w:val="00F22863"/>
    <w:rsid w:val="00F22E29"/>
    <w:rsid w:val="00F22EE2"/>
    <w:rsid w:val="00F232DA"/>
    <w:rsid w:val="00F23613"/>
    <w:rsid w:val="00F23762"/>
    <w:rsid w:val="00F23791"/>
    <w:rsid w:val="00F23ACE"/>
    <w:rsid w:val="00F23F73"/>
    <w:rsid w:val="00F2414C"/>
    <w:rsid w:val="00F24874"/>
    <w:rsid w:val="00F24980"/>
    <w:rsid w:val="00F24B20"/>
    <w:rsid w:val="00F24EF6"/>
    <w:rsid w:val="00F2515F"/>
    <w:rsid w:val="00F25302"/>
    <w:rsid w:val="00F25C36"/>
    <w:rsid w:val="00F25D31"/>
    <w:rsid w:val="00F260E2"/>
    <w:rsid w:val="00F26145"/>
    <w:rsid w:val="00F261E9"/>
    <w:rsid w:val="00F26345"/>
    <w:rsid w:val="00F2634C"/>
    <w:rsid w:val="00F26473"/>
    <w:rsid w:val="00F26D6D"/>
    <w:rsid w:val="00F27A18"/>
    <w:rsid w:val="00F3032E"/>
    <w:rsid w:val="00F3060E"/>
    <w:rsid w:val="00F30616"/>
    <w:rsid w:val="00F30751"/>
    <w:rsid w:val="00F30776"/>
    <w:rsid w:val="00F308AC"/>
    <w:rsid w:val="00F3148B"/>
    <w:rsid w:val="00F3160D"/>
    <w:rsid w:val="00F31684"/>
    <w:rsid w:val="00F319F9"/>
    <w:rsid w:val="00F32285"/>
    <w:rsid w:val="00F32342"/>
    <w:rsid w:val="00F324D5"/>
    <w:rsid w:val="00F3281F"/>
    <w:rsid w:val="00F32AF9"/>
    <w:rsid w:val="00F332B9"/>
    <w:rsid w:val="00F3356E"/>
    <w:rsid w:val="00F33B96"/>
    <w:rsid w:val="00F33D4E"/>
    <w:rsid w:val="00F3453A"/>
    <w:rsid w:val="00F346B1"/>
    <w:rsid w:val="00F34846"/>
    <w:rsid w:val="00F3484E"/>
    <w:rsid w:val="00F34C5D"/>
    <w:rsid w:val="00F34E69"/>
    <w:rsid w:val="00F34E84"/>
    <w:rsid w:val="00F34F43"/>
    <w:rsid w:val="00F34FB3"/>
    <w:rsid w:val="00F351CA"/>
    <w:rsid w:val="00F36323"/>
    <w:rsid w:val="00F36F16"/>
    <w:rsid w:val="00F37396"/>
    <w:rsid w:val="00F37507"/>
    <w:rsid w:val="00F37F04"/>
    <w:rsid w:val="00F40042"/>
    <w:rsid w:val="00F40BF6"/>
    <w:rsid w:val="00F410DE"/>
    <w:rsid w:val="00F415F2"/>
    <w:rsid w:val="00F41B30"/>
    <w:rsid w:val="00F42037"/>
    <w:rsid w:val="00F423F3"/>
    <w:rsid w:val="00F423F6"/>
    <w:rsid w:val="00F42415"/>
    <w:rsid w:val="00F424D3"/>
    <w:rsid w:val="00F42503"/>
    <w:rsid w:val="00F4284C"/>
    <w:rsid w:val="00F43260"/>
    <w:rsid w:val="00F43ED6"/>
    <w:rsid w:val="00F43EDA"/>
    <w:rsid w:val="00F43F74"/>
    <w:rsid w:val="00F443B0"/>
    <w:rsid w:val="00F444E7"/>
    <w:rsid w:val="00F44592"/>
    <w:rsid w:val="00F447EA"/>
    <w:rsid w:val="00F44943"/>
    <w:rsid w:val="00F453DF"/>
    <w:rsid w:val="00F45BEC"/>
    <w:rsid w:val="00F45D6A"/>
    <w:rsid w:val="00F45E81"/>
    <w:rsid w:val="00F4656F"/>
    <w:rsid w:val="00F466EA"/>
    <w:rsid w:val="00F4737E"/>
    <w:rsid w:val="00F47406"/>
    <w:rsid w:val="00F47D5F"/>
    <w:rsid w:val="00F47E5F"/>
    <w:rsid w:val="00F50222"/>
    <w:rsid w:val="00F50440"/>
    <w:rsid w:val="00F50623"/>
    <w:rsid w:val="00F50A95"/>
    <w:rsid w:val="00F511EE"/>
    <w:rsid w:val="00F51D28"/>
    <w:rsid w:val="00F51E4D"/>
    <w:rsid w:val="00F533F9"/>
    <w:rsid w:val="00F539AC"/>
    <w:rsid w:val="00F53D94"/>
    <w:rsid w:val="00F5420D"/>
    <w:rsid w:val="00F54768"/>
    <w:rsid w:val="00F54ADC"/>
    <w:rsid w:val="00F5502B"/>
    <w:rsid w:val="00F553E8"/>
    <w:rsid w:val="00F55779"/>
    <w:rsid w:val="00F55AA3"/>
    <w:rsid w:val="00F55DFC"/>
    <w:rsid w:val="00F56A97"/>
    <w:rsid w:val="00F56C88"/>
    <w:rsid w:val="00F56FF0"/>
    <w:rsid w:val="00F57594"/>
    <w:rsid w:val="00F57598"/>
    <w:rsid w:val="00F57BDA"/>
    <w:rsid w:val="00F57F43"/>
    <w:rsid w:val="00F60058"/>
    <w:rsid w:val="00F60300"/>
    <w:rsid w:val="00F603D5"/>
    <w:rsid w:val="00F6066A"/>
    <w:rsid w:val="00F60688"/>
    <w:rsid w:val="00F60B87"/>
    <w:rsid w:val="00F60D34"/>
    <w:rsid w:val="00F60D88"/>
    <w:rsid w:val="00F60DC0"/>
    <w:rsid w:val="00F61248"/>
    <w:rsid w:val="00F61281"/>
    <w:rsid w:val="00F6132D"/>
    <w:rsid w:val="00F613C3"/>
    <w:rsid w:val="00F61E17"/>
    <w:rsid w:val="00F626F5"/>
    <w:rsid w:val="00F629DE"/>
    <w:rsid w:val="00F62C0B"/>
    <w:rsid w:val="00F634D4"/>
    <w:rsid w:val="00F6366F"/>
    <w:rsid w:val="00F638B4"/>
    <w:rsid w:val="00F6394E"/>
    <w:rsid w:val="00F64012"/>
    <w:rsid w:val="00F643C2"/>
    <w:rsid w:val="00F64A0B"/>
    <w:rsid w:val="00F64A97"/>
    <w:rsid w:val="00F64CCB"/>
    <w:rsid w:val="00F6549D"/>
    <w:rsid w:val="00F6557B"/>
    <w:rsid w:val="00F65653"/>
    <w:rsid w:val="00F65B98"/>
    <w:rsid w:val="00F65F6D"/>
    <w:rsid w:val="00F66082"/>
    <w:rsid w:val="00F6646F"/>
    <w:rsid w:val="00F666B5"/>
    <w:rsid w:val="00F67275"/>
    <w:rsid w:val="00F67468"/>
    <w:rsid w:val="00F678A7"/>
    <w:rsid w:val="00F6798E"/>
    <w:rsid w:val="00F67B04"/>
    <w:rsid w:val="00F67EF9"/>
    <w:rsid w:val="00F7106F"/>
    <w:rsid w:val="00F713E2"/>
    <w:rsid w:val="00F7187B"/>
    <w:rsid w:val="00F718A4"/>
    <w:rsid w:val="00F71A41"/>
    <w:rsid w:val="00F72698"/>
    <w:rsid w:val="00F728AA"/>
    <w:rsid w:val="00F72AD3"/>
    <w:rsid w:val="00F72C8A"/>
    <w:rsid w:val="00F72CA8"/>
    <w:rsid w:val="00F72D90"/>
    <w:rsid w:val="00F73203"/>
    <w:rsid w:val="00F73B8A"/>
    <w:rsid w:val="00F740AF"/>
    <w:rsid w:val="00F74138"/>
    <w:rsid w:val="00F741FA"/>
    <w:rsid w:val="00F7430B"/>
    <w:rsid w:val="00F745D9"/>
    <w:rsid w:val="00F7498B"/>
    <w:rsid w:val="00F750B1"/>
    <w:rsid w:val="00F750B2"/>
    <w:rsid w:val="00F7523E"/>
    <w:rsid w:val="00F759D7"/>
    <w:rsid w:val="00F75DDD"/>
    <w:rsid w:val="00F7609A"/>
    <w:rsid w:val="00F7671C"/>
    <w:rsid w:val="00F76924"/>
    <w:rsid w:val="00F76FD6"/>
    <w:rsid w:val="00F77293"/>
    <w:rsid w:val="00F7754E"/>
    <w:rsid w:val="00F77A5A"/>
    <w:rsid w:val="00F77C33"/>
    <w:rsid w:val="00F77D71"/>
    <w:rsid w:val="00F80790"/>
    <w:rsid w:val="00F807D1"/>
    <w:rsid w:val="00F808A0"/>
    <w:rsid w:val="00F808F0"/>
    <w:rsid w:val="00F80927"/>
    <w:rsid w:val="00F819E1"/>
    <w:rsid w:val="00F81DB0"/>
    <w:rsid w:val="00F81F93"/>
    <w:rsid w:val="00F822A0"/>
    <w:rsid w:val="00F82AB5"/>
    <w:rsid w:val="00F82CB6"/>
    <w:rsid w:val="00F83A8B"/>
    <w:rsid w:val="00F83B2E"/>
    <w:rsid w:val="00F84099"/>
    <w:rsid w:val="00F8412E"/>
    <w:rsid w:val="00F843F7"/>
    <w:rsid w:val="00F8476D"/>
    <w:rsid w:val="00F85412"/>
    <w:rsid w:val="00F85501"/>
    <w:rsid w:val="00F856DE"/>
    <w:rsid w:val="00F85851"/>
    <w:rsid w:val="00F85E99"/>
    <w:rsid w:val="00F85FD0"/>
    <w:rsid w:val="00F860B6"/>
    <w:rsid w:val="00F86769"/>
    <w:rsid w:val="00F8676D"/>
    <w:rsid w:val="00F868F9"/>
    <w:rsid w:val="00F86C16"/>
    <w:rsid w:val="00F871A1"/>
    <w:rsid w:val="00F872E9"/>
    <w:rsid w:val="00F8798B"/>
    <w:rsid w:val="00F87D05"/>
    <w:rsid w:val="00F87E25"/>
    <w:rsid w:val="00F9034D"/>
    <w:rsid w:val="00F90624"/>
    <w:rsid w:val="00F907AF"/>
    <w:rsid w:val="00F90E09"/>
    <w:rsid w:val="00F90FBF"/>
    <w:rsid w:val="00F91CBC"/>
    <w:rsid w:val="00F91E36"/>
    <w:rsid w:val="00F922ED"/>
    <w:rsid w:val="00F92999"/>
    <w:rsid w:val="00F93A0A"/>
    <w:rsid w:val="00F93ACC"/>
    <w:rsid w:val="00F93F13"/>
    <w:rsid w:val="00F94098"/>
    <w:rsid w:val="00F94170"/>
    <w:rsid w:val="00F947EB"/>
    <w:rsid w:val="00F94A71"/>
    <w:rsid w:val="00F94CCA"/>
    <w:rsid w:val="00F9535C"/>
    <w:rsid w:val="00F955FE"/>
    <w:rsid w:val="00F95780"/>
    <w:rsid w:val="00F95EFB"/>
    <w:rsid w:val="00F961C9"/>
    <w:rsid w:val="00F9624E"/>
    <w:rsid w:val="00F96631"/>
    <w:rsid w:val="00F9690C"/>
    <w:rsid w:val="00F96923"/>
    <w:rsid w:val="00F96AED"/>
    <w:rsid w:val="00F96CCA"/>
    <w:rsid w:val="00F96E26"/>
    <w:rsid w:val="00F970DB"/>
    <w:rsid w:val="00F975E5"/>
    <w:rsid w:val="00F9766C"/>
    <w:rsid w:val="00F97A2D"/>
    <w:rsid w:val="00FA008C"/>
    <w:rsid w:val="00FA0431"/>
    <w:rsid w:val="00FA0577"/>
    <w:rsid w:val="00FA086C"/>
    <w:rsid w:val="00FA0870"/>
    <w:rsid w:val="00FA0F4F"/>
    <w:rsid w:val="00FA0FFB"/>
    <w:rsid w:val="00FA10EA"/>
    <w:rsid w:val="00FA1441"/>
    <w:rsid w:val="00FA186B"/>
    <w:rsid w:val="00FA1AA8"/>
    <w:rsid w:val="00FA1FF3"/>
    <w:rsid w:val="00FA203F"/>
    <w:rsid w:val="00FA2DA3"/>
    <w:rsid w:val="00FA2EA1"/>
    <w:rsid w:val="00FA31A6"/>
    <w:rsid w:val="00FA3879"/>
    <w:rsid w:val="00FA38A1"/>
    <w:rsid w:val="00FA3C01"/>
    <w:rsid w:val="00FA3F41"/>
    <w:rsid w:val="00FA452B"/>
    <w:rsid w:val="00FA4A3B"/>
    <w:rsid w:val="00FA535E"/>
    <w:rsid w:val="00FA5E02"/>
    <w:rsid w:val="00FA62A5"/>
    <w:rsid w:val="00FA62C1"/>
    <w:rsid w:val="00FA677E"/>
    <w:rsid w:val="00FA6B17"/>
    <w:rsid w:val="00FA73E5"/>
    <w:rsid w:val="00FA7860"/>
    <w:rsid w:val="00FA7983"/>
    <w:rsid w:val="00FA7B29"/>
    <w:rsid w:val="00FB0060"/>
    <w:rsid w:val="00FB012F"/>
    <w:rsid w:val="00FB08C3"/>
    <w:rsid w:val="00FB0A08"/>
    <w:rsid w:val="00FB0AD3"/>
    <w:rsid w:val="00FB0BFB"/>
    <w:rsid w:val="00FB0D58"/>
    <w:rsid w:val="00FB0EF1"/>
    <w:rsid w:val="00FB17FA"/>
    <w:rsid w:val="00FB185F"/>
    <w:rsid w:val="00FB205A"/>
    <w:rsid w:val="00FB21EE"/>
    <w:rsid w:val="00FB2264"/>
    <w:rsid w:val="00FB2506"/>
    <w:rsid w:val="00FB2F89"/>
    <w:rsid w:val="00FB306B"/>
    <w:rsid w:val="00FB35FD"/>
    <w:rsid w:val="00FB3784"/>
    <w:rsid w:val="00FB3F90"/>
    <w:rsid w:val="00FB442C"/>
    <w:rsid w:val="00FB47B0"/>
    <w:rsid w:val="00FB4EAF"/>
    <w:rsid w:val="00FB50C2"/>
    <w:rsid w:val="00FB529D"/>
    <w:rsid w:val="00FB56C5"/>
    <w:rsid w:val="00FB57E9"/>
    <w:rsid w:val="00FB57EF"/>
    <w:rsid w:val="00FB5943"/>
    <w:rsid w:val="00FB59E5"/>
    <w:rsid w:val="00FB5FB0"/>
    <w:rsid w:val="00FB64B3"/>
    <w:rsid w:val="00FB6502"/>
    <w:rsid w:val="00FB6657"/>
    <w:rsid w:val="00FB6AFD"/>
    <w:rsid w:val="00FB6EF6"/>
    <w:rsid w:val="00FB6F0E"/>
    <w:rsid w:val="00FB74BE"/>
    <w:rsid w:val="00FB76FB"/>
    <w:rsid w:val="00FC02BC"/>
    <w:rsid w:val="00FC06BF"/>
    <w:rsid w:val="00FC0AE4"/>
    <w:rsid w:val="00FC0E21"/>
    <w:rsid w:val="00FC0F41"/>
    <w:rsid w:val="00FC108A"/>
    <w:rsid w:val="00FC1694"/>
    <w:rsid w:val="00FC18A4"/>
    <w:rsid w:val="00FC1CF2"/>
    <w:rsid w:val="00FC1EFD"/>
    <w:rsid w:val="00FC1F3C"/>
    <w:rsid w:val="00FC2124"/>
    <w:rsid w:val="00FC2576"/>
    <w:rsid w:val="00FC2A08"/>
    <w:rsid w:val="00FC2A8A"/>
    <w:rsid w:val="00FC2A96"/>
    <w:rsid w:val="00FC2BA8"/>
    <w:rsid w:val="00FC2E45"/>
    <w:rsid w:val="00FC351E"/>
    <w:rsid w:val="00FC355C"/>
    <w:rsid w:val="00FC3599"/>
    <w:rsid w:val="00FC35DE"/>
    <w:rsid w:val="00FC3B9A"/>
    <w:rsid w:val="00FC42DB"/>
    <w:rsid w:val="00FC4398"/>
    <w:rsid w:val="00FC4B62"/>
    <w:rsid w:val="00FC4BA2"/>
    <w:rsid w:val="00FC503B"/>
    <w:rsid w:val="00FC5062"/>
    <w:rsid w:val="00FC512F"/>
    <w:rsid w:val="00FC52E9"/>
    <w:rsid w:val="00FC5301"/>
    <w:rsid w:val="00FC579C"/>
    <w:rsid w:val="00FC588B"/>
    <w:rsid w:val="00FC5B16"/>
    <w:rsid w:val="00FC5B26"/>
    <w:rsid w:val="00FC5E85"/>
    <w:rsid w:val="00FC5F5C"/>
    <w:rsid w:val="00FC6028"/>
    <w:rsid w:val="00FC635D"/>
    <w:rsid w:val="00FC66B8"/>
    <w:rsid w:val="00FC6947"/>
    <w:rsid w:val="00FC6E6C"/>
    <w:rsid w:val="00FC6E74"/>
    <w:rsid w:val="00FC7186"/>
    <w:rsid w:val="00FC7396"/>
    <w:rsid w:val="00FC742F"/>
    <w:rsid w:val="00FC7C89"/>
    <w:rsid w:val="00FC7F03"/>
    <w:rsid w:val="00FD0372"/>
    <w:rsid w:val="00FD05C4"/>
    <w:rsid w:val="00FD0783"/>
    <w:rsid w:val="00FD0A40"/>
    <w:rsid w:val="00FD0ACD"/>
    <w:rsid w:val="00FD0F61"/>
    <w:rsid w:val="00FD1280"/>
    <w:rsid w:val="00FD143C"/>
    <w:rsid w:val="00FD1946"/>
    <w:rsid w:val="00FD1C8D"/>
    <w:rsid w:val="00FD2965"/>
    <w:rsid w:val="00FD2A64"/>
    <w:rsid w:val="00FD2CC3"/>
    <w:rsid w:val="00FD31B2"/>
    <w:rsid w:val="00FD3D02"/>
    <w:rsid w:val="00FD3D61"/>
    <w:rsid w:val="00FD4183"/>
    <w:rsid w:val="00FD436D"/>
    <w:rsid w:val="00FD491D"/>
    <w:rsid w:val="00FD49DB"/>
    <w:rsid w:val="00FD4BD3"/>
    <w:rsid w:val="00FD5062"/>
    <w:rsid w:val="00FD51B1"/>
    <w:rsid w:val="00FD594E"/>
    <w:rsid w:val="00FD60CA"/>
    <w:rsid w:val="00FD654D"/>
    <w:rsid w:val="00FD6A2F"/>
    <w:rsid w:val="00FD708C"/>
    <w:rsid w:val="00FD7091"/>
    <w:rsid w:val="00FD764D"/>
    <w:rsid w:val="00FD7968"/>
    <w:rsid w:val="00FD7B35"/>
    <w:rsid w:val="00FD7C6C"/>
    <w:rsid w:val="00FD7CDC"/>
    <w:rsid w:val="00FD7F20"/>
    <w:rsid w:val="00FE01A6"/>
    <w:rsid w:val="00FE02F8"/>
    <w:rsid w:val="00FE0BA6"/>
    <w:rsid w:val="00FE1445"/>
    <w:rsid w:val="00FE153E"/>
    <w:rsid w:val="00FE16F7"/>
    <w:rsid w:val="00FE18EF"/>
    <w:rsid w:val="00FE1CE2"/>
    <w:rsid w:val="00FE1DFC"/>
    <w:rsid w:val="00FE235B"/>
    <w:rsid w:val="00FE27FE"/>
    <w:rsid w:val="00FE2852"/>
    <w:rsid w:val="00FE2950"/>
    <w:rsid w:val="00FE2AF1"/>
    <w:rsid w:val="00FE2EB8"/>
    <w:rsid w:val="00FE2F5F"/>
    <w:rsid w:val="00FE36F8"/>
    <w:rsid w:val="00FE393B"/>
    <w:rsid w:val="00FE44D7"/>
    <w:rsid w:val="00FE4608"/>
    <w:rsid w:val="00FE4826"/>
    <w:rsid w:val="00FE4EFF"/>
    <w:rsid w:val="00FE5047"/>
    <w:rsid w:val="00FE5940"/>
    <w:rsid w:val="00FE5DD2"/>
    <w:rsid w:val="00FE65FE"/>
    <w:rsid w:val="00FE66DF"/>
    <w:rsid w:val="00FE6845"/>
    <w:rsid w:val="00FE6AD1"/>
    <w:rsid w:val="00FE72F2"/>
    <w:rsid w:val="00FE742E"/>
    <w:rsid w:val="00FE77DF"/>
    <w:rsid w:val="00FE785D"/>
    <w:rsid w:val="00FE78FD"/>
    <w:rsid w:val="00FE7BA2"/>
    <w:rsid w:val="00FF0586"/>
    <w:rsid w:val="00FF09BD"/>
    <w:rsid w:val="00FF0F1B"/>
    <w:rsid w:val="00FF108E"/>
    <w:rsid w:val="00FF1744"/>
    <w:rsid w:val="00FF2228"/>
    <w:rsid w:val="00FF2265"/>
    <w:rsid w:val="00FF2941"/>
    <w:rsid w:val="00FF2A3D"/>
    <w:rsid w:val="00FF2C47"/>
    <w:rsid w:val="00FF2FBF"/>
    <w:rsid w:val="00FF325F"/>
    <w:rsid w:val="00FF3459"/>
    <w:rsid w:val="00FF3496"/>
    <w:rsid w:val="00FF3795"/>
    <w:rsid w:val="00FF3982"/>
    <w:rsid w:val="00FF3CA1"/>
    <w:rsid w:val="00FF4177"/>
    <w:rsid w:val="00FF4675"/>
    <w:rsid w:val="00FF48C8"/>
    <w:rsid w:val="00FF4ABD"/>
    <w:rsid w:val="00FF57AF"/>
    <w:rsid w:val="00FF5960"/>
    <w:rsid w:val="00FF6C19"/>
    <w:rsid w:val="00FF6DEF"/>
    <w:rsid w:val="00FF752D"/>
    <w:rsid w:val="00FF7932"/>
    <w:rsid w:val="00FF7AF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BFB48E"/>
  <w15:docId w15:val="{15810F24-C59C-49AF-86B6-8F315D516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semiHidden/>
    <w:unhideWhenUsed/>
    <w:qFormat/>
    <w:rsid w:val="002E2A21"/>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styleId="Textosinformato">
    <w:name w:val="Plain Text"/>
    <w:basedOn w:val="Normal"/>
    <w:link w:val="TextosinformatoCar"/>
    <w:uiPriority w:val="99"/>
    <w:unhideWhenUsed/>
    <w:rsid w:val="00765D42"/>
    <w:pPr>
      <w:jc w:val="left"/>
    </w:pPr>
    <w:rPr>
      <w:rFonts w:eastAsiaTheme="minorHAnsi" w:cstheme="minorBidi"/>
      <w:color w:val="000000" w:themeColor="text1"/>
      <w:sz w:val="20"/>
      <w:szCs w:val="21"/>
      <w:lang w:val="es-MX" w:eastAsia="en-US"/>
    </w:rPr>
  </w:style>
  <w:style w:type="character" w:customStyle="1" w:styleId="TextosinformatoCar">
    <w:name w:val="Texto sin formato Car"/>
    <w:basedOn w:val="Fuentedeprrafopredeter"/>
    <w:link w:val="Textosinformato"/>
    <w:uiPriority w:val="99"/>
    <w:rsid w:val="00765D42"/>
    <w:rPr>
      <w:rFonts w:ascii="Arial" w:eastAsiaTheme="minorHAnsi" w:hAnsi="Arial" w:cstheme="minorBidi"/>
      <w:color w:val="000000" w:themeColor="text1"/>
      <w:szCs w:val="21"/>
      <w:lang w:eastAsia="en-US"/>
    </w:rPr>
  </w:style>
  <w:style w:type="character" w:customStyle="1" w:styleId="Ttulo3Car">
    <w:name w:val="Título 3 Car"/>
    <w:basedOn w:val="Fuentedeprrafopredeter"/>
    <w:link w:val="Ttulo3"/>
    <w:semiHidden/>
    <w:rsid w:val="002E2A21"/>
    <w:rPr>
      <w:rFonts w:asciiTheme="majorHAnsi" w:eastAsiaTheme="majorEastAsia" w:hAnsiTheme="majorHAnsi" w:cstheme="majorBidi"/>
      <w:color w:val="243F60" w:themeColor="accent1" w:themeShade="7F"/>
      <w:sz w:val="24"/>
      <w:szCs w:val="24"/>
      <w:lang w:val="es-ES_tradnl" w:eastAsia="es-ES"/>
    </w:rPr>
  </w:style>
  <w:style w:type="paragraph" w:styleId="Revisin">
    <w:name w:val="Revision"/>
    <w:hidden/>
    <w:uiPriority w:val="99"/>
    <w:semiHidden/>
    <w:rsid w:val="00E54847"/>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F2C84"/>
    <w:rPr>
      <w:color w:val="605E5C"/>
      <w:shd w:val="clear" w:color="auto" w:fill="E1DFDD"/>
    </w:rPr>
  </w:style>
  <w:style w:type="character" w:customStyle="1" w:styleId="PiedepginaCar">
    <w:name w:val="Pie de página Car"/>
    <w:basedOn w:val="Fuentedeprrafopredeter"/>
    <w:link w:val="Piedepgina"/>
    <w:uiPriority w:val="99"/>
    <w:rsid w:val="00B67999"/>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1149">
      <w:bodyDiv w:val="1"/>
      <w:marLeft w:val="0"/>
      <w:marRight w:val="0"/>
      <w:marTop w:val="0"/>
      <w:marBottom w:val="0"/>
      <w:divBdr>
        <w:top w:val="none" w:sz="0" w:space="0" w:color="auto"/>
        <w:left w:val="none" w:sz="0" w:space="0" w:color="auto"/>
        <w:bottom w:val="none" w:sz="0" w:space="0" w:color="auto"/>
        <w:right w:val="none" w:sz="0" w:space="0" w:color="auto"/>
      </w:divBdr>
      <w:divsChild>
        <w:div w:id="151138614">
          <w:marLeft w:val="0"/>
          <w:marRight w:val="0"/>
          <w:marTop w:val="0"/>
          <w:marBottom w:val="0"/>
          <w:divBdr>
            <w:top w:val="none" w:sz="0" w:space="0" w:color="auto"/>
            <w:left w:val="none" w:sz="0" w:space="0" w:color="auto"/>
            <w:bottom w:val="none" w:sz="0" w:space="0" w:color="auto"/>
            <w:right w:val="none" w:sz="0" w:space="0" w:color="auto"/>
          </w:divBdr>
        </w:div>
      </w:divsChild>
    </w:div>
    <w:div w:id="28069504">
      <w:bodyDiv w:val="1"/>
      <w:marLeft w:val="0"/>
      <w:marRight w:val="0"/>
      <w:marTop w:val="0"/>
      <w:marBottom w:val="0"/>
      <w:divBdr>
        <w:top w:val="none" w:sz="0" w:space="0" w:color="auto"/>
        <w:left w:val="none" w:sz="0" w:space="0" w:color="auto"/>
        <w:bottom w:val="none" w:sz="0" w:space="0" w:color="auto"/>
        <w:right w:val="none" w:sz="0" w:space="0" w:color="auto"/>
      </w:divBdr>
    </w:div>
    <w:div w:id="58556107">
      <w:bodyDiv w:val="1"/>
      <w:marLeft w:val="0"/>
      <w:marRight w:val="0"/>
      <w:marTop w:val="0"/>
      <w:marBottom w:val="0"/>
      <w:divBdr>
        <w:top w:val="none" w:sz="0" w:space="0" w:color="auto"/>
        <w:left w:val="none" w:sz="0" w:space="0" w:color="auto"/>
        <w:bottom w:val="none" w:sz="0" w:space="0" w:color="auto"/>
        <w:right w:val="none" w:sz="0" w:space="0" w:color="auto"/>
      </w:divBdr>
      <w:divsChild>
        <w:div w:id="985082893">
          <w:marLeft w:val="0"/>
          <w:marRight w:val="0"/>
          <w:marTop w:val="0"/>
          <w:marBottom w:val="0"/>
          <w:divBdr>
            <w:top w:val="none" w:sz="0" w:space="0" w:color="auto"/>
            <w:left w:val="none" w:sz="0" w:space="0" w:color="auto"/>
            <w:bottom w:val="none" w:sz="0" w:space="0" w:color="auto"/>
            <w:right w:val="none" w:sz="0" w:space="0" w:color="auto"/>
          </w:divBdr>
        </w:div>
      </w:divsChild>
    </w:div>
    <w:div w:id="121970151">
      <w:bodyDiv w:val="1"/>
      <w:marLeft w:val="0"/>
      <w:marRight w:val="0"/>
      <w:marTop w:val="0"/>
      <w:marBottom w:val="0"/>
      <w:divBdr>
        <w:top w:val="none" w:sz="0" w:space="0" w:color="auto"/>
        <w:left w:val="none" w:sz="0" w:space="0" w:color="auto"/>
        <w:bottom w:val="none" w:sz="0" w:space="0" w:color="auto"/>
        <w:right w:val="none" w:sz="0" w:space="0" w:color="auto"/>
      </w:divBdr>
    </w:div>
    <w:div w:id="128979450">
      <w:bodyDiv w:val="1"/>
      <w:marLeft w:val="0"/>
      <w:marRight w:val="0"/>
      <w:marTop w:val="0"/>
      <w:marBottom w:val="0"/>
      <w:divBdr>
        <w:top w:val="none" w:sz="0" w:space="0" w:color="auto"/>
        <w:left w:val="none" w:sz="0" w:space="0" w:color="auto"/>
        <w:bottom w:val="none" w:sz="0" w:space="0" w:color="auto"/>
        <w:right w:val="none" w:sz="0" w:space="0" w:color="auto"/>
      </w:divBdr>
    </w:div>
    <w:div w:id="140998438">
      <w:bodyDiv w:val="1"/>
      <w:marLeft w:val="0"/>
      <w:marRight w:val="0"/>
      <w:marTop w:val="0"/>
      <w:marBottom w:val="0"/>
      <w:divBdr>
        <w:top w:val="none" w:sz="0" w:space="0" w:color="auto"/>
        <w:left w:val="none" w:sz="0" w:space="0" w:color="auto"/>
        <w:bottom w:val="none" w:sz="0" w:space="0" w:color="auto"/>
        <w:right w:val="none" w:sz="0" w:space="0" w:color="auto"/>
      </w:divBdr>
    </w:div>
    <w:div w:id="200367890">
      <w:bodyDiv w:val="1"/>
      <w:marLeft w:val="0"/>
      <w:marRight w:val="0"/>
      <w:marTop w:val="0"/>
      <w:marBottom w:val="0"/>
      <w:divBdr>
        <w:top w:val="none" w:sz="0" w:space="0" w:color="auto"/>
        <w:left w:val="none" w:sz="0" w:space="0" w:color="auto"/>
        <w:bottom w:val="none" w:sz="0" w:space="0" w:color="auto"/>
        <w:right w:val="none" w:sz="0" w:space="0" w:color="auto"/>
      </w:divBdr>
    </w:div>
    <w:div w:id="270162284">
      <w:bodyDiv w:val="1"/>
      <w:marLeft w:val="0"/>
      <w:marRight w:val="0"/>
      <w:marTop w:val="0"/>
      <w:marBottom w:val="0"/>
      <w:divBdr>
        <w:top w:val="none" w:sz="0" w:space="0" w:color="auto"/>
        <w:left w:val="none" w:sz="0" w:space="0" w:color="auto"/>
        <w:bottom w:val="none" w:sz="0" w:space="0" w:color="auto"/>
        <w:right w:val="none" w:sz="0" w:space="0" w:color="auto"/>
      </w:divBdr>
      <w:divsChild>
        <w:div w:id="1033920386">
          <w:marLeft w:val="0"/>
          <w:marRight w:val="0"/>
          <w:marTop w:val="0"/>
          <w:marBottom w:val="0"/>
          <w:divBdr>
            <w:top w:val="none" w:sz="0" w:space="0" w:color="auto"/>
            <w:left w:val="none" w:sz="0" w:space="0" w:color="auto"/>
            <w:bottom w:val="none" w:sz="0" w:space="0" w:color="auto"/>
            <w:right w:val="none" w:sz="0" w:space="0" w:color="auto"/>
          </w:divBdr>
        </w:div>
      </w:divsChild>
    </w:div>
    <w:div w:id="273633267">
      <w:bodyDiv w:val="1"/>
      <w:marLeft w:val="0"/>
      <w:marRight w:val="0"/>
      <w:marTop w:val="0"/>
      <w:marBottom w:val="0"/>
      <w:divBdr>
        <w:top w:val="none" w:sz="0" w:space="0" w:color="auto"/>
        <w:left w:val="none" w:sz="0" w:space="0" w:color="auto"/>
        <w:bottom w:val="none" w:sz="0" w:space="0" w:color="auto"/>
        <w:right w:val="none" w:sz="0" w:space="0" w:color="auto"/>
      </w:divBdr>
      <w:divsChild>
        <w:div w:id="1397631656">
          <w:marLeft w:val="0"/>
          <w:marRight w:val="0"/>
          <w:marTop w:val="0"/>
          <w:marBottom w:val="0"/>
          <w:divBdr>
            <w:top w:val="none" w:sz="0" w:space="0" w:color="auto"/>
            <w:left w:val="none" w:sz="0" w:space="0" w:color="auto"/>
            <w:bottom w:val="none" w:sz="0" w:space="0" w:color="auto"/>
            <w:right w:val="none" w:sz="0" w:space="0" w:color="auto"/>
          </w:divBdr>
        </w:div>
      </w:divsChild>
    </w:div>
    <w:div w:id="375205358">
      <w:bodyDiv w:val="1"/>
      <w:marLeft w:val="0"/>
      <w:marRight w:val="0"/>
      <w:marTop w:val="0"/>
      <w:marBottom w:val="0"/>
      <w:divBdr>
        <w:top w:val="none" w:sz="0" w:space="0" w:color="auto"/>
        <w:left w:val="none" w:sz="0" w:space="0" w:color="auto"/>
        <w:bottom w:val="none" w:sz="0" w:space="0" w:color="auto"/>
        <w:right w:val="none" w:sz="0" w:space="0" w:color="auto"/>
      </w:divBdr>
    </w:div>
    <w:div w:id="41713901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07867412">
      <w:bodyDiv w:val="1"/>
      <w:marLeft w:val="0"/>
      <w:marRight w:val="0"/>
      <w:marTop w:val="0"/>
      <w:marBottom w:val="0"/>
      <w:divBdr>
        <w:top w:val="none" w:sz="0" w:space="0" w:color="auto"/>
        <w:left w:val="none" w:sz="0" w:space="0" w:color="auto"/>
        <w:bottom w:val="none" w:sz="0" w:space="0" w:color="auto"/>
        <w:right w:val="none" w:sz="0" w:space="0" w:color="auto"/>
      </w:divBdr>
      <w:divsChild>
        <w:div w:id="1821844076">
          <w:marLeft w:val="0"/>
          <w:marRight w:val="0"/>
          <w:marTop w:val="0"/>
          <w:marBottom w:val="0"/>
          <w:divBdr>
            <w:top w:val="none" w:sz="0" w:space="0" w:color="auto"/>
            <w:left w:val="none" w:sz="0" w:space="0" w:color="auto"/>
            <w:bottom w:val="none" w:sz="0" w:space="0" w:color="auto"/>
            <w:right w:val="none" w:sz="0" w:space="0" w:color="auto"/>
          </w:divBdr>
        </w:div>
      </w:divsChild>
    </w:div>
    <w:div w:id="562563608">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0577280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4425843">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187051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29508291">
      <w:bodyDiv w:val="1"/>
      <w:marLeft w:val="0"/>
      <w:marRight w:val="0"/>
      <w:marTop w:val="0"/>
      <w:marBottom w:val="0"/>
      <w:divBdr>
        <w:top w:val="none" w:sz="0" w:space="0" w:color="auto"/>
        <w:left w:val="none" w:sz="0" w:space="0" w:color="auto"/>
        <w:bottom w:val="none" w:sz="0" w:space="0" w:color="auto"/>
        <w:right w:val="none" w:sz="0" w:space="0" w:color="auto"/>
      </w:divBdr>
      <w:divsChild>
        <w:div w:id="415053516">
          <w:marLeft w:val="0"/>
          <w:marRight w:val="0"/>
          <w:marTop w:val="0"/>
          <w:marBottom w:val="0"/>
          <w:divBdr>
            <w:top w:val="none" w:sz="0" w:space="0" w:color="auto"/>
            <w:left w:val="none" w:sz="0" w:space="0" w:color="auto"/>
            <w:bottom w:val="none" w:sz="0" w:space="0" w:color="auto"/>
            <w:right w:val="none" w:sz="0" w:space="0" w:color="auto"/>
          </w:divBdr>
        </w:div>
      </w:divsChild>
    </w:div>
    <w:div w:id="955059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85821643">
      <w:bodyDiv w:val="1"/>
      <w:marLeft w:val="0"/>
      <w:marRight w:val="0"/>
      <w:marTop w:val="0"/>
      <w:marBottom w:val="0"/>
      <w:divBdr>
        <w:top w:val="none" w:sz="0" w:space="0" w:color="auto"/>
        <w:left w:val="none" w:sz="0" w:space="0" w:color="auto"/>
        <w:bottom w:val="none" w:sz="0" w:space="0" w:color="auto"/>
        <w:right w:val="none" w:sz="0" w:space="0" w:color="auto"/>
      </w:divBdr>
    </w:div>
    <w:div w:id="1193572649">
      <w:bodyDiv w:val="1"/>
      <w:marLeft w:val="0"/>
      <w:marRight w:val="0"/>
      <w:marTop w:val="0"/>
      <w:marBottom w:val="0"/>
      <w:divBdr>
        <w:top w:val="none" w:sz="0" w:space="0" w:color="auto"/>
        <w:left w:val="none" w:sz="0" w:space="0" w:color="auto"/>
        <w:bottom w:val="none" w:sz="0" w:space="0" w:color="auto"/>
        <w:right w:val="none" w:sz="0" w:space="0" w:color="auto"/>
      </w:divBdr>
    </w:div>
    <w:div w:id="1217010881">
      <w:bodyDiv w:val="1"/>
      <w:marLeft w:val="0"/>
      <w:marRight w:val="0"/>
      <w:marTop w:val="0"/>
      <w:marBottom w:val="0"/>
      <w:divBdr>
        <w:top w:val="none" w:sz="0" w:space="0" w:color="auto"/>
        <w:left w:val="none" w:sz="0" w:space="0" w:color="auto"/>
        <w:bottom w:val="none" w:sz="0" w:space="0" w:color="auto"/>
        <w:right w:val="none" w:sz="0" w:space="0" w:color="auto"/>
      </w:divBdr>
    </w:div>
    <w:div w:id="1279332506">
      <w:bodyDiv w:val="1"/>
      <w:marLeft w:val="0"/>
      <w:marRight w:val="0"/>
      <w:marTop w:val="0"/>
      <w:marBottom w:val="0"/>
      <w:divBdr>
        <w:top w:val="none" w:sz="0" w:space="0" w:color="auto"/>
        <w:left w:val="none" w:sz="0" w:space="0" w:color="auto"/>
        <w:bottom w:val="none" w:sz="0" w:space="0" w:color="auto"/>
        <w:right w:val="none" w:sz="0" w:space="0" w:color="auto"/>
      </w:divBdr>
    </w:div>
    <w:div w:id="138020379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44228342">
      <w:bodyDiv w:val="1"/>
      <w:marLeft w:val="0"/>
      <w:marRight w:val="0"/>
      <w:marTop w:val="0"/>
      <w:marBottom w:val="0"/>
      <w:divBdr>
        <w:top w:val="none" w:sz="0" w:space="0" w:color="auto"/>
        <w:left w:val="none" w:sz="0" w:space="0" w:color="auto"/>
        <w:bottom w:val="none" w:sz="0" w:space="0" w:color="auto"/>
        <w:right w:val="none" w:sz="0" w:space="0" w:color="auto"/>
      </w:divBdr>
      <w:divsChild>
        <w:div w:id="1635331464">
          <w:marLeft w:val="0"/>
          <w:marRight w:val="0"/>
          <w:marTop w:val="0"/>
          <w:marBottom w:val="0"/>
          <w:divBdr>
            <w:top w:val="none" w:sz="0" w:space="0" w:color="auto"/>
            <w:left w:val="none" w:sz="0" w:space="0" w:color="auto"/>
            <w:bottom w:val="none" w:sz="0" w:space="0" w:color="auto"/>
            <w:right w:val="none" w:sz="0" w:space="0" w:color="auto"/>
          </w:divBdr>
        </w:div>
      </w:divsChild>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25979824">
      <w:bodyDiv w:val="1"/>
      <w:marLeft w:val="0"/>
      <w:marRight w:val="0"/>
      <w:marTop w:val="0"/>
      <w:marBottom w:val="0"/>
      <w:divBdr>
        <w:top w:val="none" w:sz="0" w:space="0" w:color="auto"/>
        <w:left w:val="none" w:sz="0" w:space="0" w:color="auto"/>
        <w:bottom w:val="none" w:sz="0" w:space="0" w:color="auto"/>
        <w:right w:val="none" w:sz="0" w:space="0" w:color="auto"/>
      </w:divBdr>
    </w:div>
    <w:div w:id="172930395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8116617">
      <w:bodyDiv w:val="1"/>
      <w:marLeft w:val="0"/>
      <w:marRight w:val="0"/>
      <w:marTop w:val="0"/>
      <w:marBottom w:val="0"/>
      <w:divBdr>
        <w:top w:val="none" w:sz="0" w:space="0" w:color="auto"/>
        <w:left w:val="none" w:sz="0" w:space="0" w:color="auto"/>
        <w:bottom w:val="none" w:sz="0" w:space="0" w:color="auto"/>
        <w:right w:val="none" w:sz="0" w:space="0" w:color="auto"/>
      </w:divBdr>
    </w:div>
    <w:div w:id="1793014711">
      <w:bodyDiv w:val="1"/>
      <w:marLeft w:val="0"/>
      <w:marRight w:val="0"/>
      <w:marTop w:val="0"/>
      <w:marBottom w:val="0"/>
      <w:divBdr>
        <w:top w:val="none" w:sz="0" w:space="0" w:color="auto"/>
        <w:left w:val="none" w:sz="0" w:space="0" w:color="auto"/>
        <w:bottom w:val="none" w:sz="0" w:space="0" w:color="auto"/>
        <w:right w:val="none" w:sz="0" w:space="0" w:color="auto"/>
      </w:divBdr>
      <w:divsChild>
        <w:div w:id="1215430895">
          <w:marLeft w:val="0"/>
          <w:marRight w:val="0"/>
          <w:marTop w:val="0"/>
          <w:marBottom w:val="0"/>
          <w:divBdr>
            <w:top w:val="none" w:sz="0" w:space="0" w:color="auto"/>
            <w:left w:val="none" w:sz="0" w:space="0" w:color="auto"/>
            <w:bottom w:val="none" w:sz="0" w:space="0" w:color="auto"/>
            <w:right w:val="none" w:sz="0" w:space="0" w:color="auto"/>
          </w:divBdr>
        </w:div>
      </w:divsChild>
    </w:div>
    <w:div w:id="1869757004">
      <w:bodyDiv w:val="1"/>
      <w:marLeft w:val="0"/>
      <w:marRight w:val="0"/>
      <w:marTop w:val="0"/>
      <w:marBottom w:val="0"/>
      <w:divBdr>
        <w:top w:val="none" w:sz="0" w:space="0" w:color="auto"/>
        <w:left w:val="none" w:sz="0" w:space="0" w:color="auto"/>
        <w:bottom w:val="none" w:sz="0" w:space="0" w:color="auto"/>
        <w:right w:val="none" w:sz="0" w:space="0" w:color="auto"/>
      </w:divBdr>
    </w:div>
    <w:div w:id="1875188988">
      <w:bodyDiv w:val="1"/>
      <w:marLeft w:val="0"/>
      <w:marRight w:val="0"/>
      <w:marTop w:val="0"/>
      <w:marBottom w:val="0"/>
      <w:divBdr>
        <w:top w:val="none" w:sz="0" w:space="0" w:color="auto"/>
        <w:left w:val="none" w:sz="0" w:space="0" w:color="auto"/>
        <w:bottom w:val="none" w:sz="0" w:space="0" w:color="auto"/>
        <w:right w:val="none" w:sz="0" w:space="0" w:color="auto"/>
      </w:divBdr>
    </w:div>
    <w:div w:id="1879705373">
      <w:bodyDiv w:val="1"/>
      <w:marLeft w:val="0"/>
      <w:marRight w:val="0"/>
      <w:marTop w:val="0"/>
      <w:marBottom w:val="0"/>
      <w:divBdr>
        <w:top w:val="none" w:sz="0" w:space="0" w:color="auto"/>
        <w:left w:val="none" w:sz="0" w:space="0" w:color="auto"/>
        <w:bottom w:val="none" w:sz="0" w:space="0" w:color="auto"/>
        <w:right w:val="none" w:sz="0" w:space="0" w:color="auto"/>
      </w:divBdr>
      <w:divsChild>
        <w:div w:id="475805252">
          <w:marLeft w:val="0"/>
          <w:marRight w:val="0"/>
          <w:marTop w:val="0"/>
          <w:marBottom w:val="0"/>
          <w:divBdr>
            <w:top w:val="none" w:sz="0" w:space="0" w:color="auto"/>
            <w:left w:val="none" w:sz="0" w:space="0" w:color="auto"/>
            <w:bottom w:val="none" w:sz="0" w:space="0" w:color="auto"/>
            <w:right w:val="none" w:sz="0" w:space="0" w:color="auto"/>
          </w:divBdr>
        </w:div>
      </w:divsChild>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74011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2905957">
      <w:bodyDiv w:val="1"/>
      <w:marLeft w:val="0"/>
      <w:marRight w:val="0"/>
      <w:marTop w:val="0"/>
      <w:marBottom w:val="0"/>
      <w:divBdr>
        <w:top w:val="none" w:sz="0" w:space="0" w:color="auto"/>
        <w:left w:val="none" w:sz="0" w:space="0" w:color="auto"/>
        <w:bottom w:val="none" w:sz="0" w:space="0" w:color="auto"/>
        <w:right w:val="none" w:sz="0" w:space="0" w:color="auto"/>
      </w:divBdr>
    </w:div>
    <w:div w:id="204309597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7966396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chart" Target="charts/chart14.xml"/><Relationship Id="rId21" Type="http://schemas.openxmlformats.org/officeDocument/2006/relationships/hyperlink" Target="http://www.inegi.org.mx/" TargetMode="External"/><Relationship Id="rId34" Type="http://schemas.openxmlformats.org/officeDocument/2006/relationships/chart" Target="charts/chart9.xml"/><Relationship Id="rId42" Type="http://schemas.openxmlformats.org/officeDocument/2006/relationships/chart" Target="charts/chart17.xml"/><Relationship Id="rId47" Type="http://schemas.openxmlformats.org/officeDocument/2006/relationships/hyperlink" Target="https://www.inegi.org.mx/app/biblioteca/ficha.html?upc=702825073961" TargetMode="External"/><Relationship Id="rId50"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hyperlink" Target="https://www.instagram.com/inegi_informa/" TargetMode="External"/><Relationship Id="rId23" Type="http://schemas.openxmlformats.org/officeDocument/2006/relationships/image" Target="media/image7.png"/><Relationship Id="rId28" Type="http://schemas.openxmlformats.org/officeDocument/2006/relationships/chart" Target="charts/chart3.xml"/><Relationship Id="rId36" Type="http://schemas.openxmlformats.org/officeDocument/2006/relationships/chart" Target="charts/chart11.xml"/><Relationship Id="rId49" Type="http://schemas.openxmlformats.org/officeDocument/2006/relationships/header" Target="header2.xml"/><Relationship Id="rId10" Type="http://schemas.openxmlformats.org/officeDocument/2006/relationships/hyperlink" Target="mailto:comunicacionsocial@inegi.org.mx" TargetMode="External"/><Relationship Id="rId19" Type="http://schemas.openxmlformats.org/officeDocument/2006/relationships/hyperlink" Target="https://www.youtube.com/user/INEGIInforma" TargetMode="External"/><Relationship Id="rId31" Type="http://schemas.openxmlformats.org/officeDocument/2006/relationships/chart" Target="charts/chart6.xml"/><Relationship Id="rId44" Type="http://schemas.openxmlformats.org/officeDocument/2006/relationships/chart" Target="charts/chart19.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jpe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 Id="rId48" Type="http://schemas.openxmlformats.org/officeDocument/2006/relationships/hyperlink" Target="http://www.inegi.org.mx" TargetMode="External"/><Relationship Id="rId8" Type="http://schemas.openxmlformats.org/officeDocument/2006/relationships/chart" Target="charts/chart1.xm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twitter.com/INEGI_INFORMA" TargetMode="External"/><Relationship Id="rId25" Type="http://schemas.openxmlformats.org/officeDocument/2006/relationships/image" Target="media/image9.png"/><Relationship Id="rId33" Type="http://schemas.openxmlformats.org/officeDocument/2006/relationships/chart" Target="charts/chart8.xml"/><Relationship Id="rId38" Type="http://schemas.openxmlformats.org/officeDocument/2006/relationships/chart" Target="charts/chart13.xml"/><Relationship Id="rId46" Type="http://schemas.openxmlformats.org/officeDocument/2006/relationships/image" Target="media/image12.png"/><Relationship Id="rId20" Type="http://schemas.openxmlformats.org/officeDocument/2006/relationships/image" Target="media/image5.jpeg"/><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V:\Julio%202022\Indicadores_OCDE_07-2022\Graf_y_Var\OCDE_INDC_05-2022.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V:\Julio%202022\Indicadores_OCDE_07-2022\Graf_y_Var\OCDE_INDC_05-2022.xls"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V:\Julio%202022\Indicadores_OCDE_07-2022\Graf_y_Var\OCDE_INDC_05-2022.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V:\Julio%202022\Indicadores_OCDE_07-2022\Graf_y_Var\Comp_Ind_CoinAde_05-2022.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V:\Julio%202022\Indicadores_OCDE_07-2022\Graf_y_Var\OCDE_INDC_05-2022.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V:\Julio%202022\Indicadores_OCDE_07-2022\Graf_y_Var\Graf_Rec_05-2022.xls"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V:\Julio%202022\Indicadores_OCDE_07-2022\Graf_y_Var\Comp_Ind_CoinAde_05-2022.xlsx" TargetMode="Externa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V:\Julio%202022\Indicadores_OCDE_07-2022\Graf_y_Var\OCDE_INDC_05-2022.xls" TargetMode="External"/></Relationships>
</file>

<file path=word/charts/_rels/chart20.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V:\Julio%202022\Indicadores_OCDE_07-2022\Graf_y_Var\Restauraci&#243;n%20de%20Tendencia\OCDE_INDC_05-2022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mayo_2022!$E$7:$E$516</c:f>
              <c:numCache>
                <c:formatCode>General</c:formatCode>
                <c:ptCount val="510"/>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8E7D-4F9E-8A9E-D876A078218F}"/>
            </c:ext>
          </c:extLst>
        </c:ser>
        <c:dLbls>
          <c:showLegendKey val="0"/>
          <c:showVal val="0"/>
          <c:showCatName val="0"/>
          <c:showSerName val="0"/>
          <c:showPercent val="0"/>
          <c:showBubbleSize val="0"/>
        </c:dLbls>
        <c:axId val="639639663"/>
        <c:axId val="1"/>
      </c:areaChart>
      <c:lineChart>
        <c:grouping val="standard"/>
        <c:varyColors val="0"/>
        <c:ser>
          <c:idx val="0"/>
          <c:order val="0"/>
          <c:spPr>
            <a:ln w="12700" cap="rnd">
              <a:solidFill>
                <a:schemeClr val="tx1"/>
              </a:solidFill>
              <a:round/>
            </a:ln>
            <a:effectLst/>
          </c:spPr>
          <c:marker>
            <c:symbol val="none"/>
          </c:marke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mayo_2022!$C$7:$C$516</c:f>
              <c:numCache>
                <c:formatCode>#,##0.00;\(\-\)#,##0.00</c:formatCode>
                <c:ptCount val="510"/>
                <c:pt idx="0">
                  <c:v>97.630471780896926</c:v>
                </c:pt>
                <c:pt idx="1">
                  <c:v>97.881155369487544</c:v>
                </c:pt>
                <c:pt idx="2">
                  <c:v>98.133658924418143</c:v>
                </c:pt>
                <c:pt idx="3">
                  <c:v>98.390953633853186</c:v>
                </c:pt>
                <c:pt idx="4">
                  <c:v>98.667370750213706</c:v>
                </c:pt>
                <c:pt idx="5">
                  <c:v>98.976337193506765</c:v>
                </c:pt>
                <c:pt idx="6">
                  <c:v>99.324112159772838</c:v>
                </c:pt>
                <c:pt idx="7">
                  <c:v>99.709864311369316</c:v>
                </c:pt>
                <c:pt idx="8">
                  <c:v>100.11976703957124</c:v>
                </c:pt>
                <c:pt idx="9">
                  <c:v>100.53691067096923</c:v>
                </c:pt>
                <c:pt idx="10">
                  <c:v>100.93745764893924</c:v>
                </c:pt>
                <c:pt idx="11">
                  <c:v>101.31003336855542</c:v>
                </c:pt>
                <c:pt idx="12">
                  <c:v>101.65749182192745</c:v>
                </c:pt>
                <c:pt idx="13">
                  <c:v>101.97605273781924</c:v>
                </c:pt>
                <c:pt idx="14">
                  <c:v>102.26752023581129</c:v>
                </c:pt>
                <c:pt idx="15">
                  <c:v>102.53168440079826</c:v>
                </c:pt>
                <c:pt idx="16">
                  <c:v>102.76637026393507</c:v>
                </c:pt>
                <c:pt idx="17">
                  <c:v>102.97791232142085</c:v>
                </c:pt>
                <c:pt idx="18">
                  <c:v>103.17620296525442</c:v>
                </c:pt>
                <c:pt idx="19">
                  <c:v>103.36173660747113</c:v>
                </c:pt>
                <c:pt idx="20">
                  <c:v>103.52582871452995</c:v>
                </c:pt>
                <c:pt idx="21">
                  <c:v>103.65216431524057</c:v>
                </c:pt>
                <c:pt idx="22">
                  <c:v>103.70884578538366</c:v>
                </c:pt>
                <c:pt idx="23">
                  <c:v>103.66801424523953</c:v>
                </c:pt>
                <c:pt idx="24">
                  <c:v>103.53020652100486</c:v>
                </c:pt>
                <c:pt idx="25">
                  <c:v>103.30980089315182</c:v>
                </c:pt>
                <c:pt idx="26">
                  <c:v>103.01968681390849</c:v>
                </c:pt>
                <c:pt idx="27">
                  <c:v>102.67954787825867</c:v>
                </c:pt>
                <c:pt idx="28">
                  <c:v>102.28880104960265</c:v>
                </c:pt>
                <c:pt idx="29">
                  <c:v>101.84151656028844</c:v>
                </c:pt>
                <c:pt idx="30">
                  <c:v>101.34024886844608</c:v>
                </c:pt>
                <c:pt idx="31">
                  <c:v>100.7954788770566</c:v>
                </c:pt>
                <c:pt idx="32">
                  <c:v>100.23617173777451</c:v>
                </c:pt>
                <c:pt idx="33">
                  <c:v>99.701110780569678</c:v>
                </c:pt>
                <c:pt idx="34">
                  <c:v>99.239193073678791</c:v>
                </c:pt>
                <c:pt idx="35">
                  <c:v>98.87141226655136</c:v>
                </c:pt>
                <c:pt idx="36">
                  <c:v>98.60010074661372</c:v>
                </c:pt>
                <c:pt idx="37">
                  <c:v>98.425360660263181</c:v>
                </c:pt>
                <c:pt idx="38">
                  <c:v>98.340641474706544</c:v>
                </c:pt>
                <c:pt idx="39">
                  <c:v>98.326737430054834</c:v>
                </c:pt>
                <c:pt idx="40">
                  <c:v>98.366570435281517</c:v>
                </c:pt>
                <c:pt idx="41">
                  <c:v>98.437305956719754</c:v>
                </c:pt>
                <c:pt idx="42">
                  <c:v>98.525216762619863</c:v>
                </c:pt>
                <c:pt idx="43">
                  <c:v>98.625153641246868</c:v>
                </c:pt>
                <c:pt idx="44">
                  <c:v>98.73867989498919</c:v>
                </c:pt>
                <c:pt idx="45">
                  <c:v>98.861169612760548</c:v>
                </c:pt>
                <c:pt idx="46">
                  <c:v>98.987015938676905</c:v>
                </c:pt>
                <c:pt idx="47">
                  <c:v>99.134011074541249</c:v>
                </c:pt>
                <c:pt idx="48">
                  <c:v>99.301649623308961</c:v>
                </c:pt>
                <c:pt idx="49">
                  <c:v>99.480241938526433</c:v>
                </c:pt>
                <c:pt idx="50">
                  <c:v>99.66467675586776</c:v>
                </c:pt>
                <c:pt idx="51">
                  <c:v>99.853759676472635</c:v>
                </c:pt>
                <c:pt idx="52">
                  <c:v>100.06004021925898</c:v>
                </c:pt>
                <c:pt idx="53">
                  <c:v>100.29909961295805</c:v>
                </c:pt>
                <c:pt idx="54">
                  <c:v>100.55221825486703</c:v>
                </c:pt>
                <c:pt idx="55">
                  <c:v>100.78717894643655</c:v>
                </c:pt>
                <c:pt idx="56">
                  <c:v>100.99446367777475</c:v>
                </c:pt>
                <c:pt idx="57">
                  <c:v>101.17119089565759</c:v>
                </c:pt>
                <c:pt idx="58">
                  <c:v>101.33898632515232</c:v>
                </c:pt>
                <c:pt idx="59">
                  <c:v>101.49267901428976</c:v>
                </c:pt>
                <c:pt idx="60">
                  <c:v>101.61450659879904</c:v>
                </c:pt>
                <c:pt idx="61">
                  <c:v>101.69176896247809</c:v>
                </c:pt>
                <c:pt idx="62">
                  <c:v>101.73057596867014</c:v>
                </c:pt>
                <c:pt idx="63">
                  <c:v>101.74585548901707</c:v>
                </c:pt>
                <c:pt idx="64">
                  <c:v>101.74904059222153</c:v>
                </c:pt>
                <c:pt idx="65">
                  <c:v>101.74485587334603</c:v>
                </c:pt>
                <c:pt idx="66">
                  <c:v>101.72288133353258</c:v>
                </c:pt>
                <c:pt idx="67">
                  <c:v>101.6795719236701</c:v>
                </c:pt>
                <c:pt idx="68">
                  <c:v>101.60464322848487</c:v>
                </c:pt>
                <c:pt idx="69">
                  <c:v>101.4947904147436</c:v>
                </c:pt>
                <c:pt idx="70">
                  <c:v>101.3549421888702</c:v>
                </c:pt>
                <c:pt idx="71">
                  <c:v>101.18058306210807</c:v>
                </c:pt>
                <c:pt idx="72">
                  <c:v>100.97848606596496</c:v>
                </c:pt>
                <c:pt idx="73">
                  <c:v>100.68031455882684</c:v>
                </c:pt>
                <c:pt idx="74">
                  <c:v>100.37278281458853</c:v>
                </c:pt>
                <c:pt idx="75">
                  <c:v>100.05635560237214</c:v>
                </c:pt>
                <c:pt idx="76">
                  <c:v>99.73365982386548</c:v>
                </c:pt>
                <c:pt idx="77">
                  <c:v>99.399718806427472</c:v>
                </c:pt>
                <c:pt idx="78">
                  <c:v>99.069828781556993</c:v>
                </c:pt>
                <c:pt idx="79">
                  <c:v>98.770797840171014</c:v>
                </c:pt>
                <c:pt idx="80">
                  <c:v>98.52320326160573</c:v>
                </c:pt>
                <c:pt idx="81">
                  <c:v>98.340740327691648</c:v>
                </c:pt>
                <c:pt idx="82">
                  <c:v>98.228797423824872</c:v>
                </c:pt>
                <c:pt idx="83">
                  <c:v>98.185356173101781</c:v>
                </c:pt>
                <c:pt idx="84">
                  <c:v>98.192105588797006</c:v>
                </c:pt>
                <c:pt idx="85">
                  <c:v>98.295475451155454</c:v>
                </c:pt>
                <c:pt idx="86">
                  <c:v>98.427864522688438</c:v>
                </c:pt>
                <c:pt idx="87">
                  <c:v>98.574897763895706</c:v>
                </c:pt>
                <c:pt idx="88">
                  <c:v>98.720805208855538</c:v>
                </c:pt>
                <c:pt idx="89">
                  <c:v>98.87014475280904</c:v>
                </c:pt>
                <c:pt idx="90">
                  <c:v>99.016791037438438</c:v>
                </c:pt>
                <c:pt idx="91">
                  <c:v>99.14335057822619</c:v>
                </c:pt>
                <c:pt idx="92">
                  <c:v>99.229069620215739</c:v>
                </c:pt>
                <c:pt idx="93">
                  <c:v>99.267394117827862</c:v>
                </c:pt>
                <c:pt idx="94">
                  <c:v>99.259239607294901</c:v>
                </c:pt>
                <c:pt idx="95">
                  <c:v>99.210880370669429</c:v>
                </c:pt>
                <c:pt idx="96">
                  <c:v>99.13767007442074</c:v>
                </c:pt>
                <c:pt idx="97">
                  <c:v>99.060732326701711</c:v>
                </c:pt>
                <c:pt idx="98">
                  <c:v>98.995425144227681</c:v>
                </c:pt>
                <c:pt idx="99">
                  <c:v>98.954431989999051</c:v>
                </c:pt>
                <c:pt idx="100">
                  <c:v>98.942093770029786</c:v>
                </c:pt>
                <c:pt idx="101">
                  <c:v>98.953327864958524</c:v>
                </c:pt>
                <c:pt idx="102">
                  <c:v>98.990352558675966</c:v>
                </c:pt>
                <c:pt idx="103">
                  <c:v>99.058285416789033</c:v>
                </c:pt>
                <c:pt idx="104">
                  <c:v>99.147931571167376</c:v>
                </c:pt>
                <c:pt idx="105">
                  <c:v>99.253615285481402</c:v>
                </c:pt>
                <c:pt idx="106">
                  <c:v>99.354338732582562</c:v>
                </c:pt>
                <c:pt idx="107">
                  <c:v>99.44925502870781</c:v>
                </c:pt>
                <c:pt idx="108">
                  <c:v>99.541718163179382</c:v>
                </c:pt>
                <c:pt idx="109">
                  <c:v>99.63019430564114</c:v>
                </c:pt>
                <c:pt idx="110">
                  <c:v>99.707147709046325</c:v>
                </c:pt>
                <c:pt idx="111">
                  <c:v>99.772204939767349</c:v>
                </c:pt>
                <c:pt idx="112">
                  <c:v>99.822830707925846</c:v>
                </c:pt>
                <c:pt idx="113">
                  <c:v>99.866462666944884</c:v>
                </c:pt>
                <c:pt idx="114">
                  <c:v>99.896792339218621</c:v>
                </c:pt>
                <c:pt idx="115">
                  <c:v>99.923335118493242</c:v>
                </c:pt>
                <c:pt idx="116">
                  <c:v>99.951000341213771</c:v>
                </c:pt>
                <c:pt idx="117">
                  <c:v>99.969266182770397</c:v>
                </c:pt>
                <c:pt idx="118">
                  <c:v>99.986942105935398</c:v>
                </c:pt>
                <c:pt idx="119">
                  <c:v>100.01600325680648</c:v>
                </c:pt>
                <c:pt idx="120">
                  <c:v>100.05582682741621</c:v>
                </c:pt>
                <c:pt idx="121">
                  <c:v>100.10612652855256</c:v>
                </c:pt>
                <c:pt idx="122">
                  <c:v>100.17623232485612</c:v>
                </c:pt>
                <c:pt idx="123">
                  <c:v>100.25677596402225</c:v>
                </c:pt>
                <c:pt idx="124">
                  <c:v>100.34679866974884</c:v>
                </c:pt>
                <c:pt idx="125">
                  <c:v>100.4483805627286</c:v>
                </c:pt>
                <c:pt idx="126">
                  <c:v>100.56060778439273</c:v>
                </c:pt>
                <c:pt idx="127">
                  <c:v>100.68551396672437</c:v>
                </c:pt>
                <c:pt idx="128">
                  <c:v>100.80782835242331</c:v>
                </c:pt>
                <c:pt idx="129">
                  <c:v>100.91624990370526</c:v>
                </c:pt>
                <c:pt idx="130">
                  <c:v>101.01717623795919</c:v>
                </c:pt>
                <c:pt idx="131">
                  <c:v>101.09245227006905</c:v>
                </c:pt>
                <c:pt idx="132">
                  <c:v>101.14989955362276</c:v>
                </c:pt>
                <c:pt idx="133">
                  <c:v>101.20157270326062</c:v>
                </c:pt>
                <c:pt idx="134">
                  <c:v>101.25500651625192</c:v>
                </c:pt>
                <c:pt idx="135">
                  <c:v>101.31304701385559</c:v>
                </c:pt>
                <c:pt idx="136">
                  <c:v>101.35366004807624</c:v>
                </c:pt>
                <c:pt idx="137">
                  <c:v>101.35097710251308</c:v>
                </c:pt>
                <c:pt idx="138">
                  <c:v>101.30564233427359</c:v>
                </c:pt>
                <c:pt idx="139">
                  <c:v>101.25567147174705</c:v>
                </c:pt>
                <c:pt idx="140">
                  <c:v>101.24592983858801</c:v>
                </c:pt>
                <c:pt idx="141">
                  <c:v>101.29136621249285</c:v>
                </c:pt>
                <c:pt idx="142">
                  <c:v>101.37300990939943</c:v>
                </c:pt>
                <c:pt idx="143">
                  <c:v>101.47119454666803</c:v>
                </c:pt>
                <c:pt idx="144">
                  <c:v>101.57844229594113</c:v>
                </c:pt>
                <c:pt idx="145">
                  <c:v>101.69206110100504</c:v>
                </c:pt>
                <c:pt idx="146">
                  <c:v>101.78978354380617</c:v>
                </c:pt>
                <c:pt idx="147">
                  <c:v>101.83610549208693</c:v>
                </c:pt>
                <c:pt idx="148">
                  <c:v>101.82765185917805</c:v>
                </c:pt>
                <c:pt idx="149">
                  <c:v>101.77642305417672</c:v>
                </c:pt>
                <c:pt idx="150">
                  <c:v>101.69097589492998</c:v>
                </c:pt>
                <c:pt idx="151">
                  <c:v>101.58212416618611</c:v>
                </c:pt>
                <c:pt idx="152">
                  <c:v>101.45989717685651</c:v>
                </c:pt>
                <c:pt idx="153">
                  <c:v>101.33438883066466</c:v>
                </c:pt>
                <c:pt idx="154">
                  <c:v>101.21380635647834</c:v>
                </c:pt>
                <c:pt idx="155">
                  <c:v>101.11798721883298</c:v>
                </c:pt>
                <c:pt idx="156">
                  <c:v>101.04061703080428</c:v>
                </c:pt>
                <c:pt idx="157">
                  <c:v>100.97811382551323</c:v>
                </c:pt>
                <c:pt idx="158">
                  <c:v>100.91536777463716</c:v>
                </c:pt>
                <c:pt idx="159">
                  <c:v>100.83766290568425</c:v>
                </c:pt>
                <c:pt idx="160">
                  <c:v>100.72624015453255</c:v>
                </c:pt>
                <c:pt idx="161">
                  <c:v>100.58045246328761</c:v>
                </c:pt>
                <c:pt idx="162">
                  <c:v>100.41182543440245</c:v>
                </c:pt>
                <c:pt idx="163">
                  <c:v>100.24254834506246</c:v>
                </c:pt>
                <c:pt idx="164">
                  <c:v>100.1189322666584</c:v>
                </c:pt>
                <c:pt idx="165">
                  <c:v>100.07893375224738</c:v>
                </c:pt>
                <c:pt idx="166">
                  <c:v>100.13380744944106</c:v>
                </c:pt>
                <c:pt idx="167">
                  <c:v>100.28984771799207</c:v>
                </c:pt>
                <c:pt idx="168">
                  <c:v>100.51564039177268</c:v>
                </c:pt>
                <c:pt idx="169">
                  <c:v>100.77527444058998</c:v>
                </c:pt>
                <c:pt idx="170">
                  <c:v>101.03049516130189</c:v>
                </c:pt>
                <c:pt idx="171">
                  <c:v>101.2605687049348</c:v>
                </c:pt>
                <c:pt idx="172">
                  <c:v>101.43975178557187</c:v>
                </c:pt>
                <c:pt idx="173">
                  <c:v>101.55507795558823</c:v>
                </c:pt>
                <c:pt idx="174">
                  <c:v>101.60150929606074</c:v>
                </c:pt>
                <c:pt idx="175">
                  <c:v>101.57240870375939</c:v>
                </c:pt>
                <c:pt idx="176">
                  <c:v>101.44398769653849</c:v>
                </c:pt>
                <c:pt idx="177">
                  <c:v>101.1940524838908</c:v>
                </c:pt>
                <c:pt idx="178">
                  <c:v>100.79728149638042</c:v>
                </c:pt>
                <c:pt idx="179">
                  <c:v>100.24336386263735</c:v>
                </c:pt>
                <c:pt idx="180">
                  <c:v>99.544723176324183</c:v>
                </c:pt>
                <c:pt idx="181">
                  <c:v>98.735275223474204</c:v>
                </c:pt>
                <c:pt idx="182">
                  <c:v>97.91291551936412</c:v>
                </c:pt>
                <c:pt idx="183">
                  <c:v>97.158663505921027</c:v>
                </c:pt>
                <c:pt idx="184">
                  <c:v>96.558800779758428</c:v>
                </c:pt>
                <c:pt idx="185">
                  <c:v>96.151488974127005</c:v>
                </c:pt>
                <c:pt idx="186">
                  <c:v>95.930322641693465</c:v>
                </c:pt>
                <c:pt idx="187">
                  <c:v>95.871422699738488</c:v>
                </c:pt>
                <c:pt idx="188">
                  <c:v>95.942565300203114</c:v>
                </c:pt>
                <c:pt idx="189">
                  <c:v>96.116041742174446</c:v>
                </c:pt>
                <c:pt idx="190">
                  <c:v>96.374712831531241</c:v>
                </c:pt>
                <c:pt idx="191">
                  <c:v>96.68132653399509</c:v>
                </c:pt>
                <c:pt idx="192">
                  <c:v>96.992191925489053</c:v>
                </c:pt>
                <c:pt idx="193">
                  <c:v>97.269625097761946</c:v>
                </c:pt>
                <c:pt idx="194">
                  <c:v>97.503506659079861</c:v>
                </c:pt>
                <c:pt idx="195">
                  <c:v>97.693994004432</c:v>
                </c:pt>
                <c:pt idx="196">
                  <c:v>97.846825159954733</c:v>
                </c:pt>
                <c:pt idx="197">
                  <c:v>97.965064399597765</c:v>
                </c:pt>
                <c:pt idx="198">
                  <c:v>98.060137211029684</c:v>
                </c:pt>
                <c:pt idx="199">
                  <c:v>98.142501018471307</c:v>
                </c:pt>
                <c:pt idx="200">
                  <c:v>98.227197857943267</c:v>
                </c:pt>
                <c:pt idx="201">
                  <c:v>98.332189263097291</c:v>
                </c:pt>
                <c:pt idx="202">
                  <c:v>98.46741810855589</c:v>
                </c:pt>
                <c:pt idx="203">
                  <c:v>98.632110783281675</c:v>
                </c:pt>
                <c:pt idx="204">
                  <c:v>98.82231086840892</c:v>
                </c:pt>
                <c:pt idx="205">
                  <c:v>99.030090601086599</c:v>
                </c:pt>
                <c:pt idx="206">
                  <c:v>99.243773619006873</c:v>
                </c:pt>
                <c:pt idx="207">
                  <c:v>99.459371127479528</c:v>
                </c:pt>
                <c:pt idx="208">
                  <c:v>99.671114244259257</c:v>
                </c:pt>
                <c:pt idx="209">
                  <c:v>99.874503199748744</c:v>
                </c:pt>
                <c:pt idx="210">
                  <c:v>100.05756392041305</c:v>
                </c:pt>
                <c:pt idx="211">
                  <c:v>100.22085658024949</c:v>
                </c:pt>
                <c:pt idx="212">
                  <c:v>100.35491671677079</c:v>
                </c:pt>
                <c:pt idx="213">
                  <c:v>100.45778276211979</c:v>
                </c:pt>
                <c:pt idx="214">
                  <c:v>100.52979871563501</c:v>
                </c:pt>
                <c:pt idx="215">
                  <c:v>100.58297463108281</c:v>
                </c:pt>
                <c:pt idx="216">
                  <c:v>100.62819079476878</c:v>
                </c:pt>
                <c:pt idx="217">
                  <c:v>100.66704980329247</c:v>
                </c:pt>
                <c:pt idx="218">
                  <c:v>100.68481521061261</c:v>
                </c:pt>
                <c:pt idx="219">
                  <c:v>100.66600171998073</c:v>
                </c:pt>
                <c:pt idx="220">
                  <c:v>100.61042438588619</c:v>
                </c:pt>
                <c:pt idx="221">
                  <c:v>100.53252093711239</c:v>
                </c:pt>
                <c:pt idx="222">
                  <c:v>100.45386939615362</c:v>
                </c:pt>
                <c:pt idx="223">
                  <c:v>100.37729028066302</c:v>
                </c:pt>
                <c:pt idx="224">
                  <c:v>100.30188918282543</c:v>
                </c:pt>
                <c:pt idx="225">
                  <c:v>100.24443912641127</c:v>
                </c:pt>
                <c:pt idx="226">
                  <c:v>100.21953832186561</c:v>
                </c:pt>
                <c:pt idx="227">
                  <c:v>100.22526201290455</c:v>
                </c:pt>
                <c:pt idx="228">
                  <c:v>100.2625920412052</c:v>
                </c:pt>
                <c:pt idx="229">
                  <c:v>100.3200008898817</c:v>
                </c:pt>
                <c:pt idx="230">
                  <c:v>100.39131649512585</c:v>
                </c:pt>
                <c:pt idx="231">
                  <c:v>100.45666763813695</c:v>
                </c:pt>
                <c:pt idx="232">
                  <c:v>100.51781161532817</c:v>
                </c:pt>
                <c:pt idx="233">
                  <c:v>100.56784569030198</c:v>
                </c:pt>
                <c:pt idx="234">
                  <c:v>100.61589744820502</c:v>
                </c:pt>
                <c:pt idx="235">
                  <c:v>100.66647715779895</c:v>
                </c:pt>
                <c:pt idx="236">
                  <c:v>100.73328000540882</c:v>
                </c:pt>
                <c:pt idx="237">
                  <c:v>100.81763067738484</c:v>
                </c:pt>
                <c:pt idx="238">
                  <c:v>100.92247119216655</c:v>
                </c:pt>
                <c:pt idx="239">
                  <c:v>101.04561829583658</c:v>
                </c:pt>
                <c:pt idx="240">
                  <c:v>101.18240374296616</c:v>
                </c:pt>
                <c:pt idx="241">
                  <c:v>101.311996279043</c:v>
                </c:pt>
                <c:pt idx="242">
                  <c:v>101.43660362198223</c:v>
                </c:pt>
                <c:pt idx="243">
                  <c:v>101.5641010686865</c:v>
                </c:pt>
                <c:pt idx="244">
                  <c:v>101.69436447636829</c:v>
                </c:pt>
                <c:pt idx="245">
                  <c:v>101.81118821975615</c:v>
                </c:pt>
                <c:pt idx="246">
                  <c:v>101.89214706509448</c:v>
                </c:pt>
                <c:pt idx="247">
                  <c:v>101.92767885679807</c:v>
                </c:pt>
                <c:pt idx="248">
                  <c:v>101.9208492273882</c:v>
                </c:pt>
                <c:pt idx="249">
                  <c:v>101.86835731300108</c:v>
                </c:pt>
                <c:pt idx="250">
                  <c:v>101.75858794358395</c:v>
                </c:pt>
                <c:pt idx="251">
                  <c:v>101.60411106332319</c:v>
                </c:pt>
                <c:pt idx="252">
                  <c:v>101.42678918323246</c:v>
                </c:pt>
                <c:pt idx="253">
                  <c:v>101.24085518287281</c:v>
                </c:pt>
                <c:pt idx="254">
                  <c:v>101.06251218555305</c:v>
                </c:pt>
                <c:pt idx="255">
                  <c:v>100.89133072714037</c:v>
                </c:pt>
                <c:pt idx="256">
                  <c:v>100.73355469252866</c:v>
                </c:pt>
                <c:pt idx="257">
                  <c:v>100.59595056889728</c:v>
                </c:pt>
                <c:pt idx="258">
                  <c:v>100.46511305580957</c:v>
                </c:pt>
                <c:pt idx="259">
                  <c:v>100.32898268664293</c:v>
                </c:pt>
                <c:pt idx="260">
                  <c:v>100.17493114310219</c:v>
                </c:pt>
                <c:pt idx="261">
                  <c:v>100.00847503290881</c:v>
                </c:pt>
                <c:pt idx="262">
                  <c:v>99.853069355111273</c:v>
                </c:pt>
                <c:pt idx="263">
                  <c:v>99.712499312026239</c:v>
                </c:pt>
                <c:pt idx="264">
                  <c:v>99.602129915696835</c:v>
                </c:pt>
                <c:pt idx="265">
                  <c:v>99.538114426757176</c:v>
                </c:pt>
                <c:pt idx="266">
                  <c:v>99.509264717107953</c:v>
                </c:pt>
                <c:pt idx="267">
                  <c:v>99.505083981624054</c:v>
                </c:pt>
                <c:pt idx="268">
                  <c:v>99.512281775420064</c:v>
                </c:pt>
                <c:pt idx="269">
                  <c:v>99.519830417543076</c:v>
                </c:pt>
                <c:pt idx="270">
                  <c:v>99.521463063572</c:v>
                </c:pt>
                <c:pt idx="271">
                  <c:v>99.519763269876165</c:v>
                </c:pt>
                <c:pt idx="272">
                  <c:v>99.509197888598592</c:v>
                </c:pt>
                <c:pt idx="273">
                  <c:v>99.49069370848315</c:v>
                </c:pt>
                <c:pt idx="274">
                  <c:v>99.458073698469391</c:v>
                </c:pt>
                <c:pt idx="275">
                  <c:v>99.413329164238689</c:v>
                </c:pt>
                <c:pt idx="276">
                  <c:v>99.349181076796583</c:v>
                </c:pt>
                <c:pt idx="277">
                  <c:v>99.266617748592736</c:v>
                </c:pt>
                <c:pt idx="278">
                  <c:v>99.160600585783683</c:v>
                </c:pt>
                <c:pt idx="279">
                  <c:v>99.041648040470051</c:v>
                </c:pt>
                <c:pt idx="280">
                  <c:v>98.91840195935012</c:v>
                </c:pt>
                <c:pt idx="281">
                  <c:v>98.798896144366239</c:v>
                </c:pt>
                <c:pt idx="282">
                  <c:v>98.695180442977758</c:v>
                </c:pt>
                <c:pt idx="283">
                  <c:v>98.620270494495131</c:v>
                </c:pt>
                <c:pt idx="284">
                  <c:v>98.593385319801229</c:v>
                </c:pt>
                <c:pt idx="285">
                  <c:v>98.618695219089673</c:v>
                </c:pt>
                <c:pt idx="286">
                  <c:v>98.688774277156199</c:v>
                </c:pt>
                <c:pt idx="287">
                  <c:v>98.79154712392139</c:v>
                </c:pt>
                <c:pt idx="288">
                  <c:v>98.90362832101988</c:v>
                </c:pt>
                <c:pt idx="289">
                  <c:v>99.013707622460473</c:v>
                </c:pt>
                <c:pt idx="290">
                  <c:v>99.11720548992092</c:v>
                </c:pt>
                <c:pt idx="291">
                  <c:v>99.202264371468829</c:v>
                </c:pt>
                <c:pt idx="292">
                  <c:v>99.263739024113974</c:v>
                </c:pt>
                <c:pt idx="293">
                  <c:v>99.302122894233506</c:v>
                </c:pt>
                <c:pt idx="294">
                  <c:v>99.334020524760064</c:v>
                </c:pt>
                <c:pt idx="295">
                  <c:v>99.370788960846411</c:v>
                </c:pt>
                <c:pt idx="296">
                  <c:v>99.426193675134741</c:v>
                </c:pt>
                <c:pt idx="297">
                  <c:v>99.490285802563335</c:v>
                </c:pt>
                <c:pt idx="298">
                  <c:v>99.54676420263371</c:v>
                </c:pt>
                <c:pt idx="299">
                  <c:v>99.589234943343712</c:v>
                </c:pt>
                <c:pt idx="300">
                  <c:v>99.619268242779455</c:v>
                </c:pt>
                <c:pt idx="301">
                  <c:v>99.635783531814155</c:v>
                </c:pt>
                <c:pt idx="302">
                  <c:v>99.642951466802145</c:v>
                </c:pt>
                <c:pt idx="303">
                  <c:v>99.646086419865</c:v>
                </c:pt>
                <c:pt idx="304">
                  <c:v>99.656142754425062</c:v>
                </c:pt>
                <c:pt idx="305">
                  <c:v>99.681355077050597</c:v>
                </c:pt>
                <c:pt idx="306">
                  <c:v>99.745134599952351</c:v>
                </c:pt>
                <c:pt idx="307">
                  <c:v>99.86188457648025</c:v>
                </c:pt>
                <c:pt idx="308">
                  <c:v>100.00979897759878</c:v>
                </c:pt>
                <c:pt idx="309">
                  <c:v>100.16800890135615</c:v>
                </c:pt>
                <c:pt idx="310">
                  <c:v>100.3252431131301</c:v>
                </c:pt>
                <c:pt idx="311">
                  <c:v>100.4614611733324</c:v>
                </c:pt>
                <c:pt idx="312">
                  <c:v>100.56858935351674</c:v>
                </c:pt>
                <c:pt idx="313">
                  <c:v>100.64940578109805</c:v>
                </c:pt>
                <c:pt idx="314">
                  <c:v>100.71661226933684</c:v>
                </c:pt>
                <c:pt idx="315">
                  <c:v>100.77222903319736</c:v>
                </c:pt>
                <c:pt idx="316">
                  <c:v>100.80815628946672</c:v>
                </c:pt>
                <c:pt idx="317">
                  <c:v>100.81554949304524</c:v>
                </c:pt>
                <c:pt idx="318">
                  <c:v>100.81035409181274</c:v>
                </c:pt>
                <c:pt idx="319">
                  <c:v>100.80156560856858</c:v>
                </c:pt>
                <c:pt idx="320">
                  <c:v>100.7875496302463</c:v>
                </c:pt>
                <c:pt idx="321">
                  <c:v>100.77306350388926</c:v>
                </c:pt>
                <c:pt idx="322">
                  <c:v>100.76460978719747</c:v>
                </c:pt>
                <c:pt idx="323">
                  <c:v>100.77207480603965</c:v>
                </c:pt>
                <c:pt idx="324">
                  <c:v>100.80071621920857</c:v>
                </c:pt>
                <c:pt idx="325">
                  <c:v>100.85495677741145</c:v>
                </c:pt>
                <c:pt idx="326">
                  <c:v>100.92959751067032</c:v>
                </c:pt>
                <c:pt idx="327">
                  <c:v>101.02069700606386</c:v>
                </c:pt>
                <c:pt idx="328">
                  <c:v>101.11594097284595</c:v>
                </c:pt>
                <c:pt idx="329">
                  <c:v>101.20057894579089</c:v>
                </c:pt>
                <c:pt idx="330">
                  <c:v>101.26566213832366</c:v>
                </c:pt>
                <c:pt idx="331">
                  <c:v>101.31147320941605</c:v>
                </c:pt>
                <c:pt idx="332">
                  <c:v>101.34510350789307</c:v>
                </c:pt>
                <c:pt idx="333">
                  <c:v>101.37236778813624</c:v>
                </c:pt>
                <c:pt idx="334">
                  <c:v>101.40259836019426</c:v>
                </c:pt>
                <c:pt idx="335">
                  <c:v>101.44224485229499</c:v>
                </c:pt>
                <c:pt idx="336">
                  <c:v>101.4956410804638</c:v>
                </c:pt>
                <c:pt idx="337">
                  <c:v>101.55654345729501</c:v>
                </c:pt>
                <c:pt idx="338">
                  <c:v>101.61444765854895</c:v>
                </c:pt>
                <c:pt idx="339">
                  <c:v>101.65733757370813</c:v>
                </c:pt>
                <c:pt idx="340">
                  <c:v>101.6642169353823</c:v>
                </c:pt>
                <c:pt idx="341">
                  <c:v>101.61136756613404</c:v>
                </c:pt>
                <c:pt idx="342">
                  <c:v>101.4738274458696</c:v>
                </c:pt>
                <c:pt idx="343">
                  <c:v>101.24293746383087</c:v>
                </c:pt>
                <c:pt idx="344">
                  <c:v>100.91397972403183</c:v>
                </c:pt>
                <c:pt idx="345">
                  <c:v>100.48767789790971</c:v>
                </c:pt>
                <c:pt idx="346">
                  <c:v>99.974406216848834</c:v>
                </c:pt>
                <c:pt idx="347">
                  <c:v>99.417930424626064</c:v>
                </c:pt>
                <c:pt idx="348">
                  <c:v>98.875901777166973</c:v>
                </c:pt>
                <c:pt idx="349">
                  <c:v>98.402411406060537</c:v>
                </c:pt>
                <c:pt idx="350">
                  <c:v>98.025814336146951</c:v>
                </c:pt>
                <c:pt idx="351">
                  <c:v>97.759309497782851</c:v>
                </c:pt>
                <c:pt idx="352">
                  <c:v>97.616730949735157</c:v>
                </c:pt>
                <c:pt idx="353">
                  <c:v>97.593854620302395</c:v>
                </c:pt>
                <c:pt idx="354">
                  <c:v>97.656987303740209</c:v>
                </c:pt>
                <c:pt idx="355">
                  <c:v>97.777598617814434</c:v>
                </c:pt>
                <c:pt idx="356">
                  <c:v>97.943467051547444</c:v>
                </c:pt>
                <c:pt idx="357">
                  <c:v>98.144087104007227</c:v>
                </c:pt>
                <c:pt idx="358">
                  <c:v>98.358521231116939</c:v>
                </c:pt>
                <c:pt idx="359">
                  <c:v>98.560222151500199</c:v>
                </c:pt>
                <c:pt idx="360">
                  <c:v>98.73928283220441</c:v>
                </c:pt>
                <c:pt idx="361">
                  <c:v>98.897492906146908</c:v>
                </c:pt>
                <c:pt idx="362">
                  <c:v>99.031423441933953</c:v>
                </c:pt>
                <c:pt idx="363">
                  <c:v>99.131618224894808</c:v>
                </c:pt>
                <c:pt idx="364">
                  <c:v>99.199537401293654</c:v>
                </c:pt>
                <c:pt idx="365">
                  <c:v>99.243461324903208</c:v>
                </c:pt>
                <c:pt idx="366">
                  <c:v>99.280616352594464</c:v>
                </c:pt>
                <c:pt idx="367">
                  <c:v>99.313801134910122</c:v>
                </c:pt>
                <c:pt idx="368">
                  <c:v>99.337337529157935</c:v>
                </c:pt>
                <c:pt idx="369">
                  <c:v>99.364988663074314</c:v>
                </c:pt>
                <c:pt idx="370">
                  <c:v>99.405516840770929</c:v>
                </c:pt>
                <c:pt idx="371">
                  <c:v>99.466769706921326</c:v>
                </c:pt>
                <c:pt idx="372">
                  <c:v>99.540733016636523</c:v>
                </c:pt>
                <c:pt idx="373">
                  <c:v>99.615212696389236</c:v>
                </c:pt>
                <c:pt idx="374">
                  <c:v>99.69218889687717</c:v>
                </c:pt>
                <c:pt idx="375">
                  <c:v>99.767045104691817</c:v>
                </c:pt>
                <c:pt idx="376">
                  <c:v>99.835975724605007</c:v>
                </c:pt>
                <c:pt idx="377">
                  <c:v>99.900864246840626</c:v>
                </c:pt>
                <c:pt idx="378">
                  <c:v>99.963093889534136</c:v>
                </c:pt>
                <c:pt idx="379">
                  <c:v>100.0279130382082</c:v>
                </c:pt>
                <c:pt idx="380">
                  <c:v>100.09728901958927</c:v>
                </c:pt>
                <c:pt idx="381">
                  <c:v>100.16749432666099</c:v>
                </c:pt>
                <c:pt idx="382">
                  <c:v>100.23373258607901</c:v>
                </c:pt>
                <c:pt idx="383">
                  <c:v>100.2913637689697</c:v>
                </c:pt>
                <c:pt idx="384">
                  <c:v>100.33287905331149</c:v>
                </c:pt>
                <c:pt idx="385">
                  <c:v>100.35955978098372</c:v>
                </c:pt>
                <c:pt idx="386">
                  <c:v>100.38223709424314</c:v>
                </c:pt>
                <c:pt idx="387">
                  <c:v>100.40027655771385</c:v>
                </c:pt>
                <c:pt idx="388">
                  <c:v>100.41078572679913</c:v>
                </c:pt>
                <c:pt idx="389">
                  <c:v>100.41802578872625</c:v>
                </c:pt>
                <c:pt idx="390">
                  <c:v>100.41744332032101</c:v>
                </c:pt>
                <c:pt idx="391">
                  <c:v>100.4033304407232</c:v>
                </c:pt>
                <c:pt idx="392">
                  <c:v>100.37836995253798</c:v>
                </c:pt>
                <c:pt idx="393">
                  <c:v>100.33567490171588</c:v>
                </c:pt>
                <c:pt idx="394">
                  <c:v>100.28069880383316</c:v>
                </c:pt>
                <c:pt idx="395">
                  <c:v>100.21736794516282</c:v>
                </c:pt>
                <c:pt idx="396">
                  <c:v>100.16018584486855</c:v>
                </c:pt>
                <c:pt idx="397">
                  <c:v>100.10695954863434</c:v>
                </c:pt>
                <c:pt idx="398">
                  <c:v>100.0511197421051</c:v>
                </c:pt>
                <c:pt idx="399">
                  <c:v>99.996499363615627</c:v>
                </c:pt>
                <c:pt idx="400">
                  <c:v>99.953251893950792</c:v>
                </c:pt>
                <c:pt idx="401">
                  <c:v>99.912708881210406</c:v>
                </c:pt>
                <c:pt idx="402">
                  <c:v>99.87652179159133</c:v>
                </c:pt>
                <c:pt idx="403">
                  <c:v>99.841230610094797</c:v>
                </c:pt>
                <c:pt idx="404">
                  <c:v>99.802809342007279</c:v>
                </c:pt>
                <c:pt idx="405">
                  <c:v>99.764518840502703</c:v>
                </c:pt>
                <c:pt idx="406">
                  <c:v>99.724199248274303</c:v>
                </c:pt>
                <c:pt idx="407">
                  <c:v>99.684444440623324</c:v>
                </c:pt>
                <c:pt idx="408">
                  <c:v>99.66065547135328</c:v>
                </c:pt>
                <c:pt idx="409">
                  <c:v>99.664195260558259</c:v>
                </c:pt>
                <c:pt idx="410">
                  <c:v>99.681951456702294</c:v>
                </c:pt>
                <c:pt idx="411">
                  <c:v>99.706115132425793</c:v>
                </c:pt>
                <c:pt idx="412">
                  <c:v>99.726721101273839</c:v>
                </c:pt>
                <c:pt idx="413">
                  <c:v>99.735866379964932</c:v>
                </c:pt>
                <c:pt idx="414">
                  <c:v>99.742238909601426</c:v>
                </c:pt>
                <c:pt idx="415">
                  <c:v>99.761958676136217</c:v>
                </c:pt>
                <c:pt idx="416">
                  <c:v>99.794061120485196</c:v>
                </c:pt>
                <c:pt idx="417">
                  <c:v>99.837082553845676</c:v>
                </c:pt>
                <c:pt idx="418">
                  <c:v>99.880207556040929</c:v>
                </c:pt>
                <c:pt idx="419">
                  <c:v>99.910382670357393</c:v>
                </c:pt>
                <c:pt idx="420">
                  <c:v>99.927275997815656</c:v>
                </c:pt>
                <c:pt idx="421">
                  <c:v>99.941155845517372</c:v>
                </c:pt>
                <c:pt idx="422">
                  <c:v>99.958915231934725</c:v>
                </c:pt>
                <c:pt idx="423">
                  <c:v>99.979197258146584</c:v>
                </c:pt>
                <c:pt idx="424">
                  <c:v>99.998946784160495</c:v>
                </c:pt>
                <c:pt idx="425">
                  <c:v>100.02525782520547</c:v>
                </c:pt>
                <c:pt idx="426">
                  <c:v>100.04921027488284</c:v>
                </c:pt>
                <c:pt idx="427">
                  <c:v>100.05867287647077</c:v>
                </c:pt>
                <c:pt idx="428">
                  <c:v>100.04477146450731</c:v>
                </c:pt>
                <c:pt idx="429">
                  <c:v>100.00944815749286</c:v>
                </c:pt>
                <c:pt idx="430">
                  <c:v>99.968612049813473</c:v>
                </c:pt>
                <c:pt idx="431">
                  <c:v>99.929877409404639</c:v>
                </c:pt>
                <c:pt idx="432">
                  <c:v>99.908652298257863</c:v>
                </c:pt>
                <c:pt idx="433">
                  <c:v>99.897899971472768</c:v>
                </c:pt>
                <c:pt idx="434">
                  <c:v>99.897313088172865</c:v>
                </c:pt>
                <c:pt idx="435">
                  <c:v>99.908909926757332</c:v>
                </c:pt>
                <c:pt idx="436">
                  <c:v>99.930074965377116</c:v>
                </c:pt>
                <c:pt idx="437">
                  <c:v>99.963760080667072</c:v>
                </c:pt>
                <c:pt idx="438">
                  <c:v>100.0059506113251</c:v>
                </c:pt>
                <c:pt idx="439">
                  <c:v>100.0558040698336</c:v>
                </c:pt>
                <c:pt idx="440">
                  <c:v>100.11743410452698</c:v>
                </c:pt>
                <c:pt idx="441">
                  <c:v>100.19070662171329</c:v>
                </c:pt>
                <c:pt idx="442">
                  <c:v>100.26129126416957</c:v>
                </c:pt>
                <c:pt idx="443">
                  <c:v>100.32016694417082</c:v>
                </c:pt>
                <c:pt idx="444">
                  <c:v>100.36198025448128</c:v>
                </c:pt>
                <c:pt idx="445">
                  <c:v>100.37992321296679</c:v>
                </c:pt>
                <c:pt idx="446">
                  <c:v>100.37358460325314</c:v>
                </c:pt>
                <c:pt idx="447">
                  <c:v>100.35290698937996</c:v>
                </c:pt>
                <c:pt idx="448">
                  <c:v>100.32866594398996</c:v>
                </c:pt>
                <c:pt idx="449">
                  <c:v>100.30583120625705</c:v>
                </c:pt>
                <c:pt idx="450">
                  <c:v>100.28524339488025</c:v>
                </c:pt>
                <c:pt idx="451">
                  <c:v>100.2795723666047</c:v>
                </c:pt>
                <c:pt idx="452">
                  <c:v>100.29703047917091</c:v>
                </c:pt>
                <c:pt idx="453">
                  <c:v>100.3513605642197</c:v>
                </c:pt>
                <c:pt idx="454">
                  <c:v>100.42832090624036</c:v>
                </c:pt>
                <c:pt idx="455">
                  <c:v>100.51358421247589</c:v>
                </c:pt>
                <c:pt idx="456">
                  <c:v>100.59089816594455</c:v>
                </c:pt>
                <c:pt idx="457">
                  <c:v>100.66428563070986</c:v>
                </c:pt>
                <c:pt idx="458">
                  <c:v>100.72968975544525</c:v>
                </c:pt>
                <c:pt idx="459">
                  <c:v>100.78227071095492</c:v>
                </c:pt>
                <c:pt idx="460">
                  <c:v>100.82609340914519</c:v>
                </c:pt>
                <c:pt idx="461">
                  <c:v>100.85021489792051</c:v>
                </c:pt>
                <c:pt idx="462">
                  <c:v>100.85586647910743</c:v>
                </c:pt>
                <c:pt idx="463">
                  <c:v>100.84043368041119</c:v>
                </c:pt>
                <c:pt idx="464">
                  <c:v>100.80769322710144</c:v>
                </c:pt>
                <c:pt idx="465">
                  <c:v>100.75351004006069</c:v>
                </c:pt>
                <c:pt idx="466">
                  <c:v>100.68418475531458</c:v>
                </c:pt>
                <c:pt idx="467">
                  <c:v>100.61789549983611</c:v>
                </c:pt>
                <c:pt idx="468">
                  <c:v>100.5788467050774</c:v>
                </c:pt>
                <c:pt idx="469">
                  <c:v>100.55262158793835</c:v>
                </c:pt>
                <c:pt idx="470">
                  <c:v>100.53151138531879</c:v>
                </c:pt>
                <c:pt idx="471">
                  <c:v>100.52127079042822</c:v>
                </c:pt>
                <c:pt idx="472">
                  <c:v>100.51588077416184</c:v>
                </c:pt>
                <c:pt idx="473">
                  <c:v>100.51781397978201</c:v>
                </c:pt>
                <c:pt idx="474">
                  <c:v>100.51674920203432</c:v>
                </c:pt>
                <c:pt idx="475">
                  <c:v>100.50241525498207</c:v>
                </c:pt>
                <c:pt idx="476">
                  <c:v>100.46232541525555</c:v>
                </c:pt>
                <c:pt idx="477">
                  <c:v>100.39270586874585</c:v>
                </c:pt>
                <c:pt idx="478">
                  <c:v>100.29715952781429</c:v>
                </c:pt>
                <c:pt idx="479">
                  <c:v>100.16176725161287</c:v>
                </c:pt>
                <c:pt idx="480">
                  <c:v>99.963162519368993</c:v>
                </c:pt>
                <c:pt idx="481">
                  <c:v>99.687378680584317</c:v>
                </c:pt>
                <c:pt idx="482">
                  <c:v>99.355073561590117</c:v>
                </c:pt>
                <c:pt idx="483">
                  <c:v>93.077852674897485</c:v>
                </c:pt>
                <c:pt idx="484">
                  <c:v>92.087503194352109</c:v>
                </c:pt>
                <c:pt idx="485">
                  <c:v>94.925774789265063</c:v>
                </c:pt>
                <c:pt idx="486">
                  <c:v>95.616265034955205</c:v>
                </c:pt>
                <c:pt idx="487">
                  <c:v>96.216802557783296</c:v>
                </c:pt>
                <c:pt idx="488">
                  <c:v>96.745877616855594</c:v>
                </c:pt>
                <c:pt idx="489">
                  <c:v>97.252026137810958</c:v>
                </c:pt>
                <c:pt idx="490">
                  <c:v>97.681233171390616</c:v>
                </c:pt>
                <c:pt idx="491">
                  <c:v>98.016529110393577</c:v>
                </c:pt>
                <c:pt idx="492">
                  <c:v>98.273756506365942</c:v>
                </c:pt>
                <c:pt idx="493">
                  <c:v>98.490488586169292</c:v>
                </c:pt>
                <c:pt idx="494">
                  <c:v>98.681615868280375</c:v>
                </c:pt>
                <c:pt idx="495">
                  <c:v>98.845038015565152</c:v>
                </c:pt>
                <c:pt idx="496">
                  <c:v>98.987922747261123</c:v>
                </c:pt>
                <c:pt idx="497">
                  <c:v>99.109918424136055</c:v>
                </c:pt>
                <c:pt idx="498">
                  <c:v>99.222191850719852</c:v>
                </c:pt>
                <c:pt idx="499">
                  <c:v>99.330923892996694</c:v>
                </c:pt>
                <c:pt idx="500">
                  <c:v>99.448254719000616</c:v>
                </c:pt>
                <c:pt idx="501">
                  <c:v>99.58849381636432</c:v>
                </c:pt>
                <c:pt idx="502">
                  <c:v>99.756230084451829</c:v>
                </c:pt>
                <c:pt idx="503">
                  <c:v>99.949125233555222</c:v>
                </c:pt>
                <c:pt idx="504">
                  <c:v>100.16340856864662</c:v>
                </c:pt>
                <c:pt idx="505">
                  <c:v>100.39498232836597</c:v>
                </c:pt>
                <c:pt idx="506">
                  <c:v>100.64170413916865</c:v>
                </c:pt>
                <c:pt idx="507">
                  <c:v>100.88769728364836</c:v>
                </c:pt>
                <c:pt idx="508">
                  <c:v>101.12119325311646</c:v>
                </c:pt>
              </c:numCache>
            </c:numRef>
          </c:val>
          <c:smooth val="0"/>
          <c:extLst>
            <c:ext xmlns:c16="http://schemas.microsoft.com/office/drawing/2014/chart" uri="{C3380CC4-5D6E-409C-BE32-E72D297353CC}">
              <c16:uniqueId val="{00000001-8E7D-4F9E-8A9E-D876A078218F}"/>
            </c:ext>
          </c:extLst>
        </c:ser>
        <c:ser>
          <c:idx val="2"/>
          <c:order val="2"/>
          <c:spPr>
            <a:ln w="6350" cap="rnd">
              <a:solidFill>
                <a:schemeClr val="tx1"/>
              </a:solidFill>
              <a:round/>
            </a:ln>
            <a:effectLst/>
          </c:spPr>
          <c:marker>
            <c:symbol val="none"/>
          </c:marke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mayo_2022!$J$7:$J$516</c:f>
              <c:numCache>
                <c:formatCode>General</c:formatCode>
                <c:ptCount val="51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numCache>
            </c:numRef>
          </c:val>
          <c:smooth val="0"/>
          <c:extLst>
            <c:ext xmlns:c16="http://schemas.microsoft.com/office/drawing/2014/chart" uri="{C3380CC4-5D6E-409C-BE32-E72D297353CC}">
              <c16:uniqueId val="{00000002-8E7D-4F9E-8A9E-D876A078218F}"/>
            </c:ext>
          </c:extLst>
        </c:ser>
        <c:dLbls>
          <c:showLegendKey val="0"/>
          <c:showVal val="0"/>
          <c:showCatName val="0"/>
          <c:showSerName val="0"/>
          <c:showPercent val="0"/>
          <c:showBubbleSize val="0"/>
        </c:dLbls>
        <c:marker val="1"/>
        <c:smooth val="0"/>
        <c:axId val="639639663"/>
        <c:axId val="1"/>
      </c:lineChart>
      <c:catAx>
        <c:axId val="639639663"/>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639639663"/>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mayo_2022!$H$7:$H$517</c:f>
              <c:numCache>
                <c:formatCode>General</c:formatCode>
                <c:ptCount val="511"/>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5FEF-4953-A443-8365041D7FBC}"/>
            </c:ext>
          </c:extLst>
        </c:ser>
        <c:dLbls>
          <c:showLegendKey val="0"/>
          <c:showVal val="0"/>
          <c:showCatName val="0"/>
          <c:showSerName val="0"/>
          <c:showPercent val="0"/>
          <c:showBubbleSize val="0"/>
        </c:dLbls>
        <c:axId val="1998368159"/>
        <c:axId val="1"/>
      </c:areaChart>
      <c:lineChart>
        <c:grouping val="standard"/>
        <c:varyColors val="0"/>
        <c:ser>
          <c:idx val="0"/>
          <c:order val="0"/>
          <c:spPr>
            <a:ln w="12700" cap="rnd">
              <a:solidFill>
                <a:schemeClr val="tx1"/>
              </a:solidFill>
              <a:round/>
            </a:ln>
            <a:effectLst/>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mayo_2022!$F$7:$F$517</c:f>
              <c:numCache>
                <c:formatCode>#,##0.00;\(\-\)#,##0.00</c:formatCode>
                <c:ptCount val="511"/>
                <c:pt idx="0">
                  <c:v>101.03000961827384</c:v>
                </c:pt>
                <c:pt idx="1">
                  <c:v>101.09686894734945</c:v>
                </c:pt>
                <c:pt idx="2">
                  <c:v>101.16639771273748</c:v>
                </c:pt>
                <c:pt idx="3">
                  <c:v>101.28731200503803</c:v>
                </c:pt>
                <c:pt idx="4">
                  <c:v>101.50617484165632</c:v>
                </c:pt>
                <c:pt idx="5">
                  <c:v>101.81586140793536</c:v>
                </c:pt>
                <c:pt idx="6">
                  <c:v>102.1647697847051</c:v>
                </c:pt>
                <c:pt idx="7">
                  <c:v>102.50089493545715</c:v>
                </c:pt>
                <c:pt idx="8">
                  <c:v>102.77182688993685</c:v>
                </c:pt>
                <c:pt idx="9">
                  <c:v>102.94839515722968</c:v>
                </c:pt>
                <c:pt idx="10">
                  <c:v>103.04639329170892</c:v>
                </c:pt>
                <c:pt idx="11">
                  <c:v>103.09814051541952</c:v>
                </c:pt>
                <c:pt idx="12">
                  <c:v>103.14654153840614</c:v>
                </c:pt>
                <c:pt idx="13">
                  <c:v>103.06771586784566</c:v>
                </c:pt>
                <c:pt idx="14">
                  <c:v>103.01085783821024</c:v>
                </c:pt>
                <c:pt idx="15">
                  <c:v>102.9619673314163</c:v>
                </c:pt>
                <c:pt idx="16">
                  <c:v>102.8726410109679</c:v>
                </c:pt>
                <c:pt idx="17">
                  <c:v>102.73607679637453</c:v>
                </c:pt>
                <c:pt idx="18">
                  <c:v>102.54002899201485</c:v>
                </c:pt>
                <c:pt idx="19">
                  <c:v>102.29552867107982</c:v>
                </c:pt>
                <c:pt idx="20">
                  <c:v>102.02517474185248</c:v>
                </c:pt>
                <c:pt idx="21">
                  <c:v>101.73897502879092</c:v>
                </c:pt>
                <c:pt idx="22">
                  <c:v>101.41116783116711</c:v>
                </c:pt>
                <c:pt idx="23">
                  <c:v>100.98575462725177</c:v>
                </c:pt>
                <c:pt idx="24">
                  <c:v>100.40639214473526</c:v>
                </c:pt>
                <c:pt idx="25">
                  <c:v>99.697211970862725</c:v>
                </c:pt>
                <c:pt idx="26">
                  <c:v>98.919443045407917</c:v>
                </c:pt>
                <c:pt idx="27">
                  <c:v>98.141344216576769</c:v>
                </c:pt>
                <c:pt idx="28">
                  <c:v>97.440326684172916</c:v>
                </c:pt>
                <c:pt idx="29">
                  <c:v>96.840068219450572</c:v>
                </c:pt>
                <c:pt idx="30">
                  <c:v>96.37148469417869</c:v>
                </c:pt>
                <c:pt idx="31">
                  <c:v>96.05352803236481</c:v>
                </c:pt>
                <c:pt idx="32">
                  <c:v>95.896590850168977</c:v>
                </c:pt>
                <c:pt idx="33">
                  <c:v>95.883062123551156</c:v>
                </c:pt>
                <c:pt idx="34">
                  <c:v>95.968402663913281</c:v>
                </c:pt>
                <c:pt idx="35">
                  <c:v>96.0882000525866</c:v>
                </c:pt>
                <c:pt idx="36">
                  <c:v>96.244599084729046</c:v>
                </c:pt>
                <c:pt idx="37">
                  <c:v>96.439195250703534</c:v>
                </c:pt>
                <c:pt idx="38">
                  <c:v>96.675020289564458</c:v>
                </c:pt>
                <c:pt idx="39">
                  <c:v>96.949409632654181</c:v>
                </c:pt>
                <c:pt idx="40">
                  <c:v>97.255653766678762</c:v>
                </c:pt>
                <c:pt idx="41">
                  <c:v>97.589656656755594</c:v>
                </c:pt>
                <c:pt idx="42">
                  <c:v>97.931953731285674</c:v>
                </c:pt>
                <c:pt idx="43">
                  <c:v>98.259047859952474</c:v>
                </c:pt>
                <c:pt idx="44">
                  <c:v>98.585674421524146</c:v>
                </c:pt>
                <c:pt idx="45">
                  <c:v>98.905994713040172</c:v>
                </c:pt>
                <c:pt idx="46">
                  <c:v>99.216481947286908</c:v>
                </c:pt>
                <c:pt idx="47">
                  <c:v>99.511253471192092</c:v>
                </c:pt>
                <c:pt idx="48">
                  <c:v>99.772025046762479</c:v>
                </c:pt>
                <c:pt idx="49">
                  <c:v>99.966991328003374</c:v>
                </c:pt>
                <c:pt idx="50">
                  <c:v>100.10973159019176</c:v>
                </c:pt>
                <c:pt idx="51">
                  <c:v>100.23595306461354</c:v>
                </c:pt>
                <c:pt idx="52">
                  <c:v>100.3655035847903</c:v>
                </c:pt>
                <c:pt idx="53">
                  <c:v>100.48353634297501</c:v>
                </c:pt>
                <c:pt idx="54">
                  <c:v>100.59638951264203</c:v>
                </c:pt>
                <c:pt idx="55">
                  <c:v>100.70829300151918</c:v>
                </c:pt>
                <c:pt idx="56">
                  <c:v>100.78383720253193</c:v>
                </c:pt>
                <c:pt idx="57">
                  <c:v>100.8200818198865</c:v>
                </c:pt>
                <c:pt idx="58">
                  <c:v>100.84396862630884</c:v>
                </c:pt>
                <c:pt idx="59">
                  <c:v>100.88348203865539</c:v>
                </c:pt>
                <c:pt idx="60">
                  <c:v>100.93612417765026</c:v>
                </c:pt>
                <c:pt idx="61">
                  <c:v>100.977937974344</c:v>
                </c:pt>
                <c:pt idx="62">
                  <c:v>100.96161533455916</c:v>
                </c:pt>
                <c:pt idx="63">
                  <c:v>100.88709902763418</c:v>
                </c:pt>
                <c:pt idx="64">
                  <c:v>100.75329754436271</c:v>
                </c:pt>
                <c:pt idx="65">
                  <c:v>100.57755941596614</c:v>
                </c:pt>
                <c:pt idx="66">
                  <c:v>100.36529574438769</c:v>
                </c:pt>
                <c:pt idx="67">
                  <c:v>100.13976696951356</c:v>
                </c:pt>
                <c:pt idx="68">
                  <c:v>99.95282422779492</c:v>
                </c:pt>
                <c:pt idx="69">
                  <c:v>99.8056021244617</c:v>
                </c:pt>
                <c:pt idx="70">
                  <c:v>99.673154812892861</c:v>
                </c:pt>
                <c:pt idx="71">
                  <c:v>99.516224074293007</c:v>
                </c:pt>
                <c:pt idx="72">
                  <c:v>99.326484345970158</c:v>
                </c:pt>
                <c:pt idx="73">
                  <c:v>99.102906380219352</c:v>
                </c:pt>
                <c:pt idx="74">
                  <c:v>98.853833324876078</c:v>
                </c:pt>
                <c:pt idx="75">
                  <c:v>98.59208327351368</c:v>
                </c:pt>
                <c:pt idx="76">
                  <c:v>98.342828603592395</c:v>
                </c:pt>
                <c:pt idx="77">
                  <c:v>98.147114836337565</c:v>
                </c:pt>
                <c:pt idx="78">
                  <c:v>98.04195069681947</c:v>
                </c:pt>
                <c:pt idx="79">
                  <c:v>98.049141992179898</c:v>
                </c:pt>
                <c:pt idx="80">
                  <c:v>98.162829605140701</c:v>
                </c:pt>
                <c:pt idx="81">
                  <c:v>98.371989566610537</c:v>
                </c:pt>
                <c:pt idx="82">
                  <c:v>98.671090568319755</c:v>
                </c:pt>
                <c:pt idx="83">
                  <c:v>99.055259909518199</c:v>
                </c:pt>
                <c:pt idx="84">
                  <c:v>99.499066358130477</c:v>
                </c:pt>
                <c:pt idx="85">
                  <c:v>99.965630322099202</c:v>
                </c:pt>
                <c:pt idx="86">
                  <c:v>100.42556516976032</c:v>
                </c:pt>
                <c:pt idx="87">
                  <c:v>100.8582941244853</c:v>
                </c:pt>
                <c:pt idx="88">
                  <c:v>101.24532963376488</c:v>
                </c:pt>
                <c:pt idx="89">
                  <c:v>101.52228105011309</c:v>
                </c:pt>
                <c:pt idx="90">
                  <c:v>101.60167024700799</c:v>
                </c:pt>
                <c:pt idx="91">
                  <c:v>101.40785710313013</c:v>
                </c:pt>
                <c:pt idx="92">
                  <c:v>100.91664896191291</c:v>
                </c:pt>
                <c:pt idx="93">
                  <c:v>100.19982698767629</c:v>
                </c:pt>
                <c:pt idx="94">
                  <c:v>99.396022705188045</c:v>
                </c:pt>
                <c:pt idx="95">
                  <c:v>98.700422966473667</c:v>
                </c:pt>
                <c:pt idx="96">
                  <c:v>98.24478279004029</c:v>
                </c:pt>
                <c:pt idx="97">
                  <c:v>98.053504656813871</c:v>
                </c:pt>
                <c:pt idx="98">
                  <c:v>98.094735540368077</c:v>
                </c:pt>
                <c:pt idx="99">
                  <c:v>98.316020210936358</c:v>
                </c:pt>
                <c:pt idx="100">
                  <c:v>98.638800323104775</c:v>
                </c:pt>
                <c:pt idx="101">
                  <c:v>98.991928000897346</c:v>
                </c:pt>
                <c:pt idx="102">
                  <c:v>99.314315580487161</c:v>
                </c:pt>
                <c:pt idx="103">
                  <c:v>99.575107840765682</c:v>
                </c:pt>
                <c:pt idx="104">
                  <c:v>99.764223688774507</c:v>
                </c:pt>
                <c:pt idx="105">
                  <c:v>99.893679296896721</c:v>
                </c:pt>
                <c:pt idx="106">
                  <c:v>99.978989402475932</c:v>
                </c:pt>
                <c:pt idx="107">
                  <c:v>100.0133030248742</c:v>
                </c:pt>
                <c:pt idx="108">
                  <c:v>100.02504677160623</c:v>
                </c:pt>
                <c:pt idx="109">
                  <c:v>100.04529077683209</c:v>
                </c:pt>
                <c:pt idx="110">
                  <c:v>100.08116550881698</c:v>
                </c:pt>
                <c:pt idx="111">
                  <c:v>100.13104469420242</c:v>
                </c:pt>
                <c:pt idx="112">
                  <c:v>100.19284365200663</c:v>
                </c:pt>
                <c:pt idx="113">
                  <c:v>100.25701959270437</c:v>
                </c:pt>
                <c:pt idx="114">
                  <c:v>100.30549082491004</c:v>
                </c:pt>
                <c:pt idx="115">
                  <c:v>100.30546888934613</c:v>
                </c:pt>
                <c:pt idx="116">
                  <c:v>100.24772671002061</c:v>
                </c:pt>
                <c:pt idx="117">
                  <c:v>100.15122305849994</c:v>
                </c:pt>
                <c:pt idx="118">
                  <c:v>100.04675487410411</c:v>
                </c:pt>
                <c:pt idx="119">
                  <c:v>99.9590945231771</c:v>
                </c:pt>
                <c:pt idx="120">
                  <c:v>99.889595714264544</c:v>
                </c:pt>
                <c:pt idx="121">
                  <c:v>99.844666328281221</c:v>
                </c:pt>
                <c:pt idx="122">
                  <c:v>99.835546005920563</c:v>
                </c:pt>
                <c:pt idx="123">
                  <c:v>99.852013918987197</c:v>
                </c:pt>
                <c:pt idx="124">
                  <c:v>99.873709919564917</c:v>
                </c:pt>
                <c:pt idx="125">
                  <c:v>99.850852916442037</c:v>
                </c:pt>
                <c:pt idx="126">
                  <c:v>99.772034084900071</c:v>
                </c:pt>
                <c:pt idx="127">
                  <c:v>99.655706444292917</c:v>
                </c:pt>
                <c:pt idx="128">
                  <c:v>99.540651736100642</c:v>
                </c:pt>
                <c:pt idx="129">
                  <c:v>99.462449228369138</c:v>
                </c:pt>
                <c:pt idx="130">
                  <c:v>99.426526406506156</c:v>
                </c:pt>
                <c:pt idx="131">
                  <c:v>99.453953948634847</c:v>
                </c:pt>
                <c:pt idx="132">
                  <c:v>99.555502261199706</c:v>
                </c:pt>
                <c:pt idx="133">
                  <c:v>99.736524549828857</c:v>
                </c:pt>
                <c:pt idx="134">
                  <c:v>99.962686716879503</c:v>
                </c:pt>
                <c:pt idx="135">
                  <c:v>100.19870102883793</c:v>
                </c:pt>
                <c:pt idx="136">
                  <c:v>100.41570407142495</c:v>
                </c:pt>
                <c:pt idx="137">
                  <c:v>100.59055257922608</c:v>
                </c:pt>
                <c:pt idx="138">
                  <c:v>100.72068651186545</c:v>
                </c:pt>
                <c:pt idx="139">
                  <c:v>100.81065423837715</c:v>
                </c:pt>
                <c:pt idx="140">
                  <c:v>100.87040208202015</c:v>
                </c:pt>
                <c:pt idx="141">
                  <c:v>100.92175559948039</c:v>
                </c:pt>
                <c:pt idx="142">
                  <c:v>101.00682528394604</c:v>
                </c:pt>
                <c:pt idx="143">
                  <c:v>101.14058859749437</c:v>
                </c:pt>
                <c:pt idx="144">
                  <c:v>101.29960971811904</c:v>
                </c:pt>
                <c:pt idx="145">
                  <c:v>101.42917478882683</c:v>
                </c:pt>
                <c:pt idx="146">
                  <c:v>101.48378034547461</c:v>
                </c:pt>
                <c:pt idx="147">
                  <c:v>101.44362722559714</c:v>
                </c:pt>
                <c:pt idx="148">
                  <c:v>101.29571967269557</c:v>
                </c:pt>
                <c:pt idx="149">
                  <c:v>101.04876098955921</c:v>
                </c:pt>
                <c:pt idx="150">
                  <c:v>100.75247078474321</c:v>
                </c:pt>
                <c:pt idx="151">
                  <c:v>100.45079392806018</c:v>
                </c:pt>
                <c:pt idx="152">
                  <c:v>100.19323089779853</c:v>
                </c:pt>
                <c:pt idx="153">
                  <c:v>100.01050981208148</c:v>
                </c:pt>
                <c:pt idx="154">
                  <c:v>99.904990026313854</c:v>
                </c:pt>
                <c:pt idx="155">
                  <c:v>99.852837870211971</c:v>
                </c:pt>
                <c:pt idx="156">
                  <c:v>99.836133442403806</c:v>
                </c:pt>
                <c:pt idx="157">
                  <c:v>99.848443821040775</c:v>
                </c:pt>
                <c:pt idx="158">
                  <c:v>99.894262169694215</c:v>
                </c:pt>
                <c:pt idx="159">
                  <c:v>99.963086552390337</c:v>
                </c:pt>
                <c:pt idx="160">
                  <c:v>100.06786853301331</c:v>
                </c:pt>
                <c:pt idx="161">
                  <c:v>100.22474665722325</c:v>
                </c:pt>
                <c:pt idx="162">
                  <c:v>100.41306348188532</c:v>
                </c:pt>
                <c:pt idx="163">
                  <c:v>100.61984151451064</c:v>
                </c:pt>
                <c:pt idx="164">
                  <c:v>100.83934303081016</c:v>
                </c:pt>
                <c:pt idx="165">
                  <c:v>101.06932863901368</c:v>
                </c:pt>
                <c:pt idx="166">
                  <c:v>101.29120779986495</c:v>
                </c:pt>
                <c:pt idx="167">
                  <c:v>101.47962277242681</c:v>
                </c:pt>
                <c:pt idx="168">
                  <c:v>101.60657219596952</c:v>
                </c:pt>
                <c:pt idx="169">
                  <c:v>101.64513087554808</c:v>
                </c:pt>
                <c:pt idx="170">
                  <c:v>101.58849295715551</c:v>
                </c:pt>
                <c:pt idx="171">
                  <c:v>101.45907230827112</c:v>
                </c:pt>
                <c:pt idx="172">
                  <c:v>101.30258037555903</c:v>
                </c:pt>
                <c:pt idx="173">
                  <c:v>101.14417709849879</c:v>
                </c:pt>
                <c:pt idx="174">
                  <c:v>100.99400557053595</c:v>
                </c:pt>
                <c:pt idx="175">
                  <c:v>100.81321389008153</c:v>
                </c:pt>
                <c:pt idx="176">
                  <c:v>100.51899467157949</c:v>
                </c:pt>
                <c:pt idx="177">
                  <c:v>100.03067459213791</c:v>
                </c:pt>
                <c:pt idx="178">
                  <c:v>99.29153378247976</c:v>
                </c:pt>
                <c:pt idx="179">
                  <c:v>98.322041361060712</c:v>
                </c:pt>
                <c:pt idx="180">
                  <c:v>97.246190877788479</c:v>
                </c:pt>
                <c:pt idx="181">
                  <c:v>96.277585335415921</c:v>
                </c:pt>
                <c:pt idx="182">
                  <c:v>95.635009873117681</c:v>
                </c:pt>
                <c:pt idx="183">
                  <c:v>95.42525237122058</c:v>
                </c:pt>
                <c:pt idx="184">
                  <c:v>95.590351499486417</c:v>
                </c:pt>
                <c:pt idx="185">
                  <c:v>95.990624297146283</c:v>
                </c:pt>
                <c:pt idx="186">
                  <c:v>96.470817455592169</c:v>
                </c:pt>
                <c:pt idx="187">
                  <c:v>96.911185383430833</c:v>
                </c:pt>
                <c:pt idx="188">
                  <c:v>97.252989548780661</c:v>
                </c:pt>
                <c:pt idx="189">
                  <c:v>97.501083589999226</c:v>
                </c:pt>
                <c:pt idx="190">
                  <c:v>97.716406650858815</c:v>
                </c:pt>
                <c:pt idx="191">
                  <c:v>97.945406671747918</c:v>
                </c:pt>
                <c:pt idx="192">
                  <c:v>98.188214534021299</c:v>
                </c:pt>
                <c:pt idx="193">
                  <c:v>98.420609896407896</c:v>
                </c:pt>
                <c:pt idx="194">
                  <c:v>98.639625128623265</c:v>
                </c:pt>
                <c:pt idx="195">
                  <c:v>98.834275028439151</c:v>
                </c:pt>
                <c:pt idx="196">
                  <c:v>98.979542981938877</c:v>
                </c:pt>
                <c:pt idx="197">
                  <c:v>99.056487312268104</c:v>
                </c:pt>
                <c:pt idx="198">
                  <c:v>99.089727560487262</c:v>
                </c:pt>
                <c:pt idx="199">
                  <c:v>99.114955231385608</c:v>
                </c:pt>
                <c:pt idx="200">
                  <c:v>99.132164803370742</c:v>
                </c:pt>
                <c:pt idx="201">
                  <c:v>99.16082139688514</c:v>
                </c:pt>
                <c:pt idx="202">
                  <c:v>99.234836674690925</c:v>
                </c:pt>
                <c:pt idx="203">
                  <c:v>99.380972712064107</c:v>
                </c:pt>
                <c:pt idx="204">
                  <c:v>99.585526940321898</c:v>
                </c:pt>
                <c:pt idx="205">
                  <c:v>99.815081605833143</c:v>
                </c:pt>
                <c:pt idx="206">
                  <c:v>100.03805338842349</c:v>
                </c:pt>
                <c:pt idx="207">
                  <c:v>100.26601897319074</c:v>
                </c:pt>
                <c:pt idx="208">
                  <c:v>100.51128859679108</c:v>
                </c:pt>
                <c:pt idx="209">
                  <c:v>100.75928686224196</c:v>
                </c:pt>
                <c:pt idx="210">
                  <c:v>100.98100443126992</c:v>
                </c:pt>
                <c:pt idx="211">
                  <c:v>101.15361928710963</c:v>
                </c:pt>
                <c:pt idx="212">
                  <c:v>101.27196177371403</c:v>
                </c:pt>
                <c:pt idx="213">
                  <c:v>101.3273325445234</c:v>
                </c:pt>
                <c:pt idx="214">
                  <c:v>101.33429869864112</c:v>
                </c:pt>
                <c:pt idx="215">
                  <c:v>101.30983276929177</c:v>
                </c:pt>
                <c:pt idx="216">
                  <c:v>101.25354813192727</c:v>
                </c:pt>
                <c:pt idx="217">
                  <c:v>101.1697018230328</c:v>
                </c:pt>
                <c:pt idx="218">
                  <c:v>101.02922041255333</c:v>
                </c:pt>
                <c:pt idx="219">
                  <c:v>100.79892928988981</c:v>
                </c:pt>
                <c:pt idx="220">
                  <c:v>100.46903966965273</c:v>
                </c:pt>
                <c:pt idx="221">
                  <c:v>100.04996747722652</c:v>
                </c:pt>
                <c:pt idx="222">
                  <c:v>99.56823913208288</c:v>
                </c:pt>
                <c:pt idx="223">
                  <c:v>99.067104032779085</c:v>
                </c:pt>
                <c:pt idx="224">
                  <c:v>98.654979480184011</c:v>
                </c:pt>
                <c:pt idx="225">
                  <c:v>98.409258675520746</c:v>
                </c:pt>
                <c:pt idx="226">
                  <c:v>98.343395936857604</c:v>
                </c:pt>
                <c:pt idx="227">
                  <c:v>98.439460145595021</c:v>
                </c:pt>
                <c:pt idx="228">
                  <c:v>98.672623376894251</c:v>
                </c:pt>
                <c:pt idx="229">
                  <c:v>99.011970097999182</c:v>
                </c:pt>
                <c:pt idx="230">
                  <c:v>99.406467064403998</c:v>
                </c:pt>
                <c:pt idx="231">
                  <c:v>99.788269318264014</c:v>
                </c:pt>
                <c:pt idx="232">
                  <c:v>100.08810680857398</c:v>
                </c:pt>
                <c:pt idx="233">
                  <c:v>100.28886685942038</c:v>
                </c:pt>
                <c:pt idx="234">
                  <c:v>100.42335997010045</c:v>
                </c:pt>
                <c:pt idx="235">
                  <c:v>100.5232482186089</c:v>
                </c:pt>
                <c:pt idx="236">
                  <c:v>100.64295606904727</c:v>
                </c:pt>
                <c:pt idx="237">
                  <c:v>100.81179194157308</c:v>
                </c:pt>
                <c:pt idx="238">
                  <c:v>101.0162102535391</c:v>
                </c:pt>
                <c:pt idx="239">
                  <c:v>101.21693801096909</c:v>
                </c:pt>
                <c:pt idx="240">
                  <c:v>101.38046562253831</c:v>
                </c:pt>
                <c:pt idx="241">
                  <c:v>101.48677371066215</c:v>
                </c:pt>
                <c:pt idx="242">
                  <c:v>101.53602089337258</c:v>
                </c:pt>
                <c:pt idx="243">
                  <c:v>101.51515719602577</c:v>
                </c:pt>
                <c:pt idx="244">
                  <c:v>101.43505843437195</c:v>
                </c:pt>
                <c:pt idx="245">
                  <c:v>101.33121267346509</c:v>
                </c:pt>
                <c:pt idx="246">
                  <c:v>101.19205933270663</c:v>
                </c:pt>
                <c:pt idx="247">
                  <c:v>101.01300000957981</c:v>
                </c:pt>
                <c:pt idx="248">
                  <c:v>100.77957886480453</c:v>
                </c:pt>
                <c:pt idx="249">
                  <c:v>100.49223239151975</c:v>
                </c:pt>
                <c:pt idx="250">
                  <c:v>100.18915137857448</c:v>
                </c:pt>
                <c:pt idx="251">
                  <c:v>99.900737543079799</c:v>
                </c:pt>
                <c:pt idx="252">
                  <c:v>99.659228403328342</c:v>
                </c:pt>
                <c:pt idx="253">
                  <c:v>99.488149458184935</c:v>
                </c:pt>
                <c:pt idx="254">
                  <c:v>99.403166564959506</c:v>
                </c:pt>
                <c:pt idx="255">
                  <c:v>99.408850845608413</c:v>
                </c:pt>
                <c:pt idx="256">
                  <c:v>99.480347915396578</c:v>
                </c:pt>
                <c:pt idx="257">
                  <c:v>99.551900016260518</c:v>
                </c:pt>
                <c:pt idx="258">
                  <c:v>99.594736984774855</c:v>
                </c:pt>
                <c:pt idx="259">
                  <c:v>99.610089648128621</c:v>
                </c:pt>
                <c:pt idx="260">
                  <c:v>99.6294579765663</c:v>
                </c:pt>
                <c:pt idx="261">
                  <c:v>99.719719979367454</c:v>
                </c:pt>
                <c:pt idx="262">
                  <c:v>99.880475451065465</c:v>
                </c:pt>
                <c:pt idx="263">
                  <c:v>100.07228881725932</c:v>
                </c:pt>
                <c:pt idx="264">
                  <c:v>100.23710659382907</c:v>
                </c:pt>
                <c:pt idx="265">
                  <c:v>100.33252913496229</c:v>
                </c:pt>
                <c:pt idx="266">
                  <c:v>100.32898530181212</c:v>
                </c:pt>
                <c:pt idx="267">
                  <c:v>100.18565062510858</c:v>
                </c:pt>
                <c:pt idx="268">
                  <c:v>99.903959351572439</c:v>
                </c:pt>
                <c:pt idx="269">
                  <c:v>99.520046446387539</c:v>
                </c:pt>
                <c:pt idx="270">
                  <c:v>99.108040638077028</c:v>
                </c:pt>
                <c:pt idx="271">
                  <c:v>98.728246765224313</c:v>
                </c:pt>
                <c:pt idx="272">
                  <c:v>98.400093004603818</c:v>
                </c:pt>
                <c:pt idx="273">
                  <c:v>98.140601797963924</c:v>
                </c:pt>
                <c:pt idx="274">
                  <c:v>97.944776571575105</c:v>
                </c:pt>
                <c:pt idx="275">
                  <c:v>97.786543647486994</c:v>
                </c:pt>
                <c:pt idx="276">
                  <c:v>97.671909085365058</c:v>
                </c:pt>
                <c:pt idx="277">
                  <c:v>97.647052181328178</c:v>
                </c:pt>
                <c:pt idx="278">
                  <c:v>97.756344699431793</c:v>
                </c:pt>
                <c:pt idx="279">
                  <c:v>98.013820614816666</c:v>
                </c:pt>
                <c:pt idx="280">
                  <c:v>98.359357689757218</c:v>
                </c:pt>
                <c:pt idx="281">
                  <c:v>98.734471594829074</c:v>
                </c:pt>
                <c:pt idx="282">
                  <c:v>99.075170262500421</c:v>
                </c:pt>
                <c:pt idx="283">
                  <c:v>99.355190805469292</c:v>
                </c:pt>
                <c:pt idx="284">
                  <c:v>99.585722895188709</c:v>
                </c:pt>
                <c:pt idx="285">
                  <c:v>99.780574516881074</c:v>
                </c:pt>
                <c:pt idx="286">
                  <c:v>99.943733564878301</c:v>
                </c:pt>
                <c:pt idx="287">
                  <c:v>100.07216303676937</c:v>
                </c:pt>
                <c:pt idx="288">
                  <c:v>100.15080226487495</c:v>
                </c:pt>
                <c:pt idx="289">
                  <c:v>100.20298056601754</c:v>
                </c:pt>
                <c:pt idx="290">
                  <c:v>100.2060990828919</c:v>
                </c:pt>
                <c:pt idx="291">
                  <c:v>100.17243437232779</c:v>
                </c:pt>
                <c:pt idx="292">
                  <c:v>100.1111482008822</c:v>
                </c:pt>
                <c:pt idx="293">
                  <c:v>100.03542220430235</c:v>
                </c:pt>
                <c:pt idx="294">
                  <c:v>99.961702984052593</c:v>
                </c:pt>
                <c:pt idx="295">
                  <c:v>99.906001277258113</c:v>
                </c:pt>
                <c:pt idx="296">
                  <c:v>99.878705037367766</c:v>
                </c:pt>
                <c:pt idx="297">
                  <c:v>99.873724600541422</c:v>
                </c:pt>
                <c:pt idx="298">
                  <c:v>99.890092636518446</c:v>
                </c:pt>
                <c:pt idx="299">
                  <c:v>99.906850087701898</c:v>
                </c:pt>
                <c:pt idx="300">
                  <c:v>99.903237139078442</c:v>
                </c:pt>
                <c:pt idx="301">
                  <c:v>99.860922273189701</c:v>
                </c:pt>
                <c:pt idx="302">
                  <c:v>99.798056679439995</c:v>
                </c:pt>
                <c:pt idx="303">
                  <c:v>99.744326084822603</c:v>
                </c:pt>
                <c:pt idx="304">
                  <c:v>99.731300684576311</c:v>
                </c:pt>
                <c:pt idx="305">
                  <c:v>99.769953453541262</c:v>
                </c:pt>
                <c:pt idx="306">
                  <c:v>99.855012013581998</c:v>
                </c:pt>
                <c:pt idx="307">
                  <c:v>99.977697881661086</c:v>
                </c:pt>
                <c:pt idx="308">
                  <c:v>100.1229388678962</c:v>
                </c:pt>
                <c:pt idx="309">
                  <c:v>100.28730524331164</c:v>
                </c:pt>
                <c:pt idx="310">
                  <c:v>100.45943149436748</c:v>
                </c:pt>
                <c:pt idx="311">
                  <c:v>100.62142096626002</c:v>
                </c:pt>
                <c:pt idx="312">
                  <c:v>100.76047654403153</c:v>
                </c:pt>
                <c:pt idx="313">
                  <c:v>100.87691302531917</c:v>
                </c:pt>
                <c:pt idx="314">
                  <c:v>100.96192304330138</c:v>
                </c:pt>
                <c:pt idx="315">
                  <c:v>101.01929356714055</c:v>
                </c:pt>
                <c:pt idx="316">
                  <c:v>101.06509300026289</c:v>
                </c:pt>
                <c:pt idx="317">
                  <c:v>101.1106202743938</c:v>
                </c:pt>
                <c:pt idx="318">
                  <c:v>101.1726185046718</c:v>
                </c:pt>
                <c:pt idx="319">
                  <c:v>101.25984321986374</c:v>
                </c:pt>
                <c:pt idx="320">
                  <c:v>101.36547519757221</c:v>
                </c:pt>
                <c:pt idx="321">
                  <c:v>101.48186611380414</c:v>
                </c:pt>
                <c:pt idx="322">
                  <c:v>101.59939483878291</c:v>
                </c:pt>
                <c:pt idx="323">
                  <c:v>101.71053641576293</c:v>
                </c:pt>
                <c:pt idx="324">
                  <c:v>101.81383532733088</c:v>
                </c:pt>
                <c:pt idx="325">
                  <c:v>101.90968275762836</c:v>
                </c:pt>
                <c:pt idx="326">
                  <c:v>101.99154451394651</c:v>
                </c:pt>
                <c:pt idx="327">
                  <c:v>102.05992381162625</c:v>
                </c:pt>
                <c:pt idx="328">
                  <c:v>102.10640967000364</c:v>
                </c:pt>
                <c:pt idx="329">
                  <c:v>102.14002588307088</c:v>
                </c:pt>
                <c:pt idx="330">
                  <c:v>102.16627357550509</c:v>
                </c:pt>
                <c:pt idx="331">
                  <c:v>102.17707315015416</c:v>
                </c:pt>
                <c:pt idx="332">
                  <c:v>102.17145260827145</c:v>
                </c:pt>
                <c:pt idx="333">
                  <c:v>102.12463168787939</c:v>
                </c:pt>
                <c:pt idx="334">
                  <c:v>102.03008103266292</c:v>
                </c:pt>
                <c:pt idx="335">
                  <c:v>101.89660028859585</c:v>
                </c:pt>
                <c:pt idx="336">
                  <c:v>101.73226407568161</c:v>
                </c:pt>
                <c:pt idx="337">
                  <c:v>101.55112718834967</c:v>
                </c:pt>
                <c:pt idx="338">
                  <c:v>101.36004497007674</c:v>
                </c:pt>
                <c:pt idx="339">
                  <c:v>101.13832210176295</c:v>
                </c:pt>
                <c:pt idx="340">
                  <c:v>100.85266374574638</c:v>
                </c:pt>
                <c:pt idx="341">
                  <c:v>100.44999475924759</c:v>
                </c:pt>
                <c:pt idx="342">
                  <c:v>99.902862843046051</c:v>
                </c:pt>
                <c:pt idx="343">
                  <c:v>99.198381524573762</c:v>
                </c:pt>
                <c:pt idx="344">
                  <c:v>98.354617589555232</c:v>
                </c:pt>
                <c:pt idx="345">
                  <c:v>97.459182593403455</c:v>
                </c:pt>
                <c:pt idx="346">
                  <c:v>96.656726210186036</c:v>
                </c:pt>
                <c:pt idx="347">
                  <c:v>96.034403359325921</c:v>
                </c:pt>
                <c:pt idx="348">
                  <c:v>95.630226929470851</c:v>
                </c:pt>
                <c:pt idx="349">
                  <c:v>95.482241523501699</c:v>
                </c:pt>
                <c:pt idx="350">
                  <c:v>95.611227603575699</c:v>
                </c:pt>
                <c:pt idx="351">
                  <c:v>95.986298663367094</c:v>
                </c:pt>
                <c:pt idx="352">
                  <c:v>96.51042320247366</c:v>
                </c:pt>
                <c:pt idx="353">
                  <c:v>97.096684959931679</c:v>
                </c:pt>
                <c:pt idx="354">
                  <c:v>97.682493934284935</c:v>
                </c:pt>
                <c:pt idx="355">
                  <c:v>98.22882166204451</c:v>
                </c:pt>
                <c:pt idx="356">
                  <c:v>98.709762137661244</c:v>
                </c:pt>
                <c:pt idx="357">
                  <c:v>99.123705155701259</c:v>
                </c:pt>
                <c:pt idx="358">
                  <c:v>99.457798406827806</c:v>
                </c:pt>
                <c:pt idx="359">
                  <c:v>99.724872728531437</c:v>
                </c:pt>
                <c:pt idx="360">
                  <c:v>99.947403361215635</c:v>
                </c:pt>
                <c:pt idx="361">
                  <c:v>100.14121239859955</c:v>
                </c:pt>
                <c:pt idx="362">
                  <c:v>100.30911528356019</c:v>
                </c:pt>
                <c:pt idx="363">
                  <c:v>100.42714654868143</c:v>
                </c:pt>
                <c:pt idx="364">
                  <c:v>100.48763510297015</c:v>
                </c:pt>
                <c:pt idx="365">
                  <c:v>100.51713089686911</c:v>
                </c:pt>
                <c:pt idx="366">
                  <c:v>100.55120586576926</c:v>
                </c:pt>
                <c:pt idx="367">
                  <c:v>100.61334082238676</c:v>
                </c:pt>
                <c:pt idx="368">
                  <c:v>100.71166828220652</c:v>
                </c:pt>
                <c:pt idx="369">
                  <c:v>100.82816490266259</c:v>
                </c:pt>
                <c:pt idx="370">
                  <c:v>100.94873940961899</c:v>
                </c:pt>
                <c:pt idx="371">
                  <c:v>101.0607372651591</c:v>
                </c:pt>
                <c:pt idx="372">
                  <c:v>101.1504086621381</c:v>
                </c:pt>
                <c:pt idx="373">
                  <c:v>101.20791379399772</c:v>
                </c:pt>
                <c:pt idx="374">
                  <c:v>101.22145828463447</c:v>
                </c:pt>
                <c:pt idx="375">
                  <c:v>101.18579118776115</c:v>
                </c:pt>
                <c:pt idx="376">
                  <c:v>101.09466813739557</c:v>
                </c:pt>
                <c:pt idx="377">
                  <c:v>100.94925001556797</c:v>
                </c:pt>
                <c:pt idx="378">
                  <c:v>100.75942504865536</c:v>
                </c:pt>
                <c:pt idx="379">
                  <c:v>100.54765895371629</c:v>
                </c:pt>
                <c:pt idx="380">
                  <c:v>100.36304829636401</c:v>
                </c:pt>
                <c:pt idx="381">
                  <c:v>100.24694624692562</c:v>
                </c:pt>
                <c:pt idx="382">
                  <c:v>100.20802027042735</c:v>
                </c:pt>
                <c:pt idx="383">
                  <c:v>100.22901743494607</c:v>
                </c:pt>
                <c:pt idx="384">
                  <c:v>100.29239863650832</c:v>
                </c:pt>
                <c:pt idx="385">
                  <c:v>100.34860083324682</c:v>
                </c:pt>
                <c:pt idx="386">
                  <c:v>100.3513037107642</c:v>
                </c:pt>
                <c:pt idx="387">
                  <c:v>100.29578159269523</c:v>
                </c:pt>
                <c:pt idx="388">
                  <c:v>100.22124481648677</c:v>
                </c:pt>
                <c:pt idx="389">
                  <c:v>100.16810045436335</c:v>
                </c:pt>
                <c:pt idx="390">
                  <c:v>100.1509467632853</c:v>
                </c:pt>
                <c:pt idx="391">
                  <c:v>100.16920374135154</c:v>
                </c:pt>
                <c:pt idx="392">
                  <c:v>100.22110282266443</c:v>
                </c:pt>
                <c:pt idx="393">
                  <c:v>100.30082281002464</c:v>
                </c:pt>
                <c:pt idx="394">
                  <c:v>100.39573793813319</c:v>
                </c:pt>
                <c:pt idx="395">
                  <c:v>100.50255497419387</c:v>
                </c:pt>
                <c:pt idx="396">
                  <c:v>100.59236921250017</c:v>
                </c:pt>
                <c:pt idx="397">
                  <c:v>100.64846855316732</c:v>
                </c:pt>
                <c:pt idx="398">
                  <c:v>100.67559143229101</c:v>
                </c:pt>
                <c:pt idx="399">
                  <c:v>100.6728686834491</c:v>
                </c:pt>
                <c:pt idx="400">
                  <c:v>100.6342268415075</c:v>
                </c:pt>
                <c:pt idx="401">
                  <c:v>100.56483191605261</c:v>
                </c:pt>
                <c:pt idx="402">
                  <c:v>100.49855211440232</c:v>
                </c:pt>
                <c:pt idx="403">
                  <c:v>100.44831174364629</c:v>
                </c:pt>
                <c:pt idx="404">
                  <c:v>100.4273801803449</c:v>
                </c:pt>
                <c:pt idx="405">
                  <c:v>100.4367096546768</c:v>
                </c:pt>
                <c:pt idx="406">
                  <c:v>100.46613553606187</c:v>
                </c:pt>
                <c:pt idx="407">
                  <c:v>100.48750523153068</c:v>
                </c:pt>
                <c:pt idx="408">
                  <c:v>100.49642731371618</c:v>
                </c:pt>
                <c:pt idx="409">
                  <c:v>100.52412189190878</c:v>
                </c:pt>
                <c:pt idx="410">
                  <c:v>100.59465314635698</c:v>
                </c:pt>
                <c:pt idx="411">
                  <c:v>100.69403873761188</c:v>
                </c:pt>
                <c:pt idx="412">
                  <c:v>100.81089555896249</c:v>
                </c:pt>
                <c:pt idx="413">
                  <c:v>100.93122787817308</c:v>
                </c:pt>
                <c:pt idx="414">
                  <c:v>101.03440415376778</c:v>
                </c:pt>
                <c:pt idx="415">
                  <c:v>101.10242087362377</c:v>
                </c:pt>
                <c:pt idx="416">
                  <c:v>101.12053641425925</c:v>
                </c:pt>
                <c:pt idx="417">
                  <c:v>101.08646416885985</c:v>
                </c:pt>
                <c:pt idx="418">
                  <c:v>101.01497621896358</c:v>
                </c:pt>
                <c:pt idx="419">
                  <c:v>100.92912348022486</c:v>
                </c:pt>
                <c:pt idx="420">
                  <c:v>100.85481307932953</c:v>
                </c:pt>
                <c:pt idx="421">
                  <c:v>100.79446633662539</c:v>
                </c:pt>
                <c:pt idx="422">
                  <c:v>100.73073942871885</c:v>
                </c:pt>
                <c:pt idx="423">
                  <c:v>100.67100164079373</c:v>
                </c:pt>
                <c:pt idx="424">
                  <c:v>100.61128569364148</c:v>
                </c:pt>
                <c:pt idx="425">
                  <c:v>100.54817349166244</c:v>
                </c:pt>
                <c:pt idx="426">
                  <c:v>100.48079367607728</c:v>
                </c:pt>
                <c:pt idx="427">
                  <c:v>100.41078423827354</c:v>
                </c:pt>
                <c:pt idx="428">
                  <c:v>100.34806555506295</c:v>
                </c:pt>
                <c:pt idx="429">
                  <c:v>100.29727542433932</c:v>
                </c:pt>
                <c:pt idx="430">
                  <c:v>100.23534069442466</c:v>
                </c:pt>
                <c:pt idx="431">
                  <c:v>100.15337709077795</c:v>
                </c:pt>
                <c:pt idx="432">
                  <c:v>100.06374934524649</c:v>
                </c:pt>
                <c:pt idx="433">
                  <c:v>99.989257286367348</c:v>
                </c:pt>
                <c:pt idx="434">
                  <c:v>99.942720213091178</c:v>
                </c:pt>
                <c:pt idx="435">
                  <c:v>99.916464180631536</c:v>
                </c:pt>
                <c:pt idx="436">
                  <c:v>99.890535490625552</c:v>
                </c:pt>
                <c:pt idx="437">
                  <c:v>99.859967072020652</c:v>
                </c:pt>
                <c:pt idx="438">
                  <c:v>99.814719177557819</c:v>
                </c:pt>
                <c:pt idx="439">
                  <c:v>99.750397670205061</c:v>
                </c:pt>
                <c:pt idx="440">
                  <c:v>99.666430177913853</c:v>
                </c:pt>
                <c:pt idx="441">
                  <c:v>99.570374881277687</c:v>
                </c:pt>
                <c:pt idx="442">
                  <c:v>99.485678889658359</c:v>
                </c:pt>
                <c:pt idx="443">
                  <c:v>99.435231871160084</c:v>
                </c:pt>
                <c:pt idx="444">
                  <c:v>99.452369249043755</c:v>
                </c:pt>
                <c:pt idx="445">
                  <c:v>99.553694207944076</c:v>
                </c:pt>
                <c:pt idx="446">
                  <c:v>99.717244180874772</c:v>
                </c:pt>
                <c:pt idx="447">
                  <c:v>99.899176879403242</c:v>
                </c:pt>
                <c:pt idx="448">
                  <c:v>100.07403441417235</c:v>
                </c:pt>
                <c:pt idx="449">
                  <c:v>100.21080147832437</c:v>
                </c:pt>
                <c:pt idx="450">
                  <c:v>100.29126352250782</c:v>
                </c:pt>
                <c:pt idx="451">
                  <c:v>100.31398674892711</c:v>
                </c:pt>
                <c:pt idx="452">
                  <c:v>100.29664371994718</c:v>
                </c:pt>
                <c:pt idx="453">
                  <c:v>100.2623521907252</c:v>
                </c:pt>
                <c:pt idx="454">
                  <c:v>100.23813241177923</c:v>
                </c:pt>
                <c:pt idx="455">
                  <c:v>100.24246931385919</c:v>
                </c:pt>
                <c:pt idx="456">
                  <c:v>100.25652583113931</c:v>
                </c:pt>
                <c:pt idx="457">
                  <c:v>100.2653427678689</c:v>
                </c:pt>
                <c:pt idx="458">
                  <c:v>100.269294817401</c:v>
                </c:pt>
                <c:pt idx="459">
                  <c:v>100.26490999470083</c:v>
                </c:pt>
                <c:pt idx="460">
                  <c:v>100.25870294902944</c:v>
                </c:pt>
                <c:pt idx="461">
                  <c:v>100.26573014915387</c:v>
                </c:pt>
                <c:pt idx="462">
                  <c:v>100.28478358061727</c:v>
                </c:pt>
                <c:pt idx="463">
                  <c:v>100.28582375658037</c:v>
                </c:pt>
                <c:pt idx="464">
                  <c:v>100.24828184240974</c:v>
                </c:pt>
                <c:pt idx="465">
                  <c:v>100.16536312831099</c:v>
                </c:pt>
                <c:pt idx="466">
                  <c:v>100.05479522232959</c:v>
                </c:pt>
                <c:pt idx="467">
                  <c:v>99.960527618116117</c:v>
                </c:pt>
                <c:pt idx="468">
                  <c:v>99.909200363994245</c:v>
                </c:pt>
                <c:pt idx="469">
                  <c:v>99.882611676687262</c:v>
                </c:pt>
                <c:pt idx="470">
                  <c:v>99.871315345772757</c:v>
                </c:pt>
                <c:pt idx="471">
                  <c:v>99.861388002380522</c:v>
                </c:pt>
                <c:pt idx="472">
                  <c:v>99.8381715226312</c:v>
                </c:pt>
                <c:pt idx="473">
                  <c:v>99.822739405045397</c:v>
                </c:pt>
                <c:pt idx="474">
                  <c:v>99.827002258667704</c:v>
                </c:pt>
                <c:pt idx="475">
                  <c:v>99.844992263894085</c:v>
                </c:pt>
                <c:pt idx="476">
                  <c:v>99.853115702094769</c:v>
                </c:pt>
                <c:pt idx="477">
                  <c:v>99.843093219594962</c:v>
                </c:pt>
                <c:pt idx="478">
                  <c:v>99.796056150023801</c:v>
                </c:pt>
                <c:pt idx="479">
                  <c:v>99.669601655383161</c:v>
                </c:pt>
                <c:pt idx="480">
                  <c:v>99.43765128341424</c:v>
                </c:pt>
                <c:pt idx="481">
                  <c:v>99.10898241406926</c:v>
                </c:pt>
                <c:pt idx="482">
                  <c:v>98.729592324693115</c:v>
                </c:pt>
                <c:pt idx="483">
                  <c:v>98.42211638403289</c:v>
                </c:pt>
                <c:pt idx="484">
                  <c:v>98.284944309286985</c:v>
                </c:pt>
                <c:pt idx="485">
                  <c:v>98.328576181563719</c:v>
                </c:pt>
                <c:pt idx="486">
                  <c:v>98.517131962662305</c:v>
                </c:pt>
                <c:pt idx="487">
                  <c:v>98.804091969555088</c:v>
                </c:pt>
                <c:pt idx="488">
                  <c:v>99.15101459835148</c:v>
                </c:pt>
                <c:pt idx="489">
                  <c:v>99.522317979593367</c:v>
                </c:pt>
                <c:pt idx="490">
                  <c:v>99.893745708476061</c:v>
                </c:pt>
                <c:pt idx="491">
                  <c:v>100.24096855595822</c:v>
                </c:pt>
                <c:pt idx="492">
                  <c:v>100.5477706988535</c:v>
                </c:pt>
                <c:pt idx="493">
                  <c:v>100.81441111547377</c:v>
                </c:pt>
                <c:pt idx="494">
                  <c:v>101.05759194239907</c:v>
                </c:pt>
                <c:pt idx="495">
                  <c:v>101.27425534104221</c:v>
                </c:pt>
                <c:pt idx="496">
                  <c:v>101.4430130868418</c:v>
                </c:pt>
                <c:pt idx="497">
                  <c:v>101.54734385179823</c:v>
                </c:pt>
                <c:pt idx="498">
                  <c:v>101.58293220740643</c:v>
                </c:pt>
                <c:pt idx="499">
                  <c:v>101.55694686147771</c:v>
                </c:pt>
                <c:pt idx="500">
                  <c:v>101.48797725987352</c:v>
                </c:pt>
                <c:pt idx="501">
                  <c:v>101.39492550391117</c:v>
                </c:pt>
                <c:pt idx="502">
                  <c:v>101.29291560593089</c:v>
                </c:pt>
                <c:pt idx="503">
                  <c:v>101.18760425901456</c:v>
                </c:pt>
                <c:pt idx="504">
                  <c:v>101.07648718327358</c:v>
                </c:pt>
                <c:pt idx="505">
                  <c:v>100.94841820715526</c:v>
                </c:pt>
                <c:pt idx="506">
                  <c:v>100.78004599877494</c:v>
                </c:pt>
                <c:pt idx="507">
                  <c:v>100.56970709349646</c:v>
                </c:pt>
                <c:pt idx="508">
                  <c:v>100.32937705382832</c:v>
                </c:pt>
                <c:pt idx="509">
                  <c:v>100.07577978814396</c:v>
                </c:pt>
              </c:numCache>
            </c:numRef>
          </c:val>
          <c:smooth val="0"/>
          <c:extLst>
            <c:ext xmlns:c16="http://schemas.microsoft.com/office/drawing/2014/chart" uri="{C3380CC4-5D6E-409C-BE32-E72D297353CC}">
              <c16:uniqueId val="{00000001-5FEF-4953-A443-8365041D7FBC}"/>
            </c:ext>
          </c:extLst>
        </c:ser>
        <c:ser>
          <c:idx val="2"/>
          <c:order val="2"/>
          <c:spPr>
            <a:ln w="6350" cap="rnd">
              <a:solidFill>
                <a:schemeClr val="tx1"/>
              </a:solidFill>
              <a:round/>
            </a:ln>
            <a:effectLst/>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mayo_2022!$J$7:$J$517</c:f>
              <c:numCache>
                <c:formatCode>General</c:formatCode>
                <c:ptCount val="51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numCache>
            </c:numRef>
          </c:val>
          <c:smooth val="0"/>
          <c:extLst>
            <c:ext xmlns:c16="http://schemas.microsoft.com/office/drawing/2014/chart" uri="{C3380CC4-5D6E-409C-BE32-E72D297353CC}">
              <c16:uniqueId val="{00000002-5FEF-4953-A443-8365041D7FBC}"/>
            </c:ext>
          </c:extLst>
        </c:ser>
        <c:dLbls>
          <c:showLegendKey val="0"/>
          <c:showVal val="0"/>
          <c:showCatName val="0"/>
          <c:showSerName val="0"/>
          <c:showPercent val="0"/>
          <c:showBubbleSize val="0"/>
        </c:dLbls>
        <c:marker val="1"/>
        <c:smooth val="0"/>
        <c:axId val="1998368159"/>
        <c:axId val="1"/>
      </c:lineChart>
      <c:catAx>
        <c:axId val="199836815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998368159"/>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mayo_2022!$E$7:$E$516</c:f>
              <c:numCache>
                <c:formatCode>General</c:formatCode>
                <c:ptCount val="510"/>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01CA-46F5-A4F2-25237DA746AF}"/>
            </c:ext>
          </c:extLst>
        </c:ser>
        <c:dLbls>
          <c:showLegendKey val="0"/>
          <c:showVal val="0"/>
          <c:showCatName val="0"/>
          <c:showSerName val="0"/>
          <c:showPercent val="0"/>
          <c:showBubbleSize val="0"/>
        </c:dLbls>
        <c:axId val="639639663"/>
        <c:axId val="1"/>
      </c:areaChart>
      <c:lineChart>
        <c:grouping val="standard"/>
        <c:varyColors val="0"/>
        <c:ser>
          <c:idx val="0"/>
          <c:order val="0"/>
          <c:spPr>
            <a:ln w="12700" cap="rnd">
              <a:solidFill>
                <a:schemeClr val="tx1"/>
              </a:solidFill>
              <a:round/>
            </a:ln>
            <a:effectLst/>
          </c:spPr>
          <c:marker>
            <c:symbol val="none"/>
          </c:marke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mayo_2022!$C$7:$C$516</c:f>
              <c:numCache>
                <c:formatCode>#,##0.00;\(\-\)#,##0.00</c:formatCode>
                <c:ptCount val="510"/>
                <c:pt idx="0">
                  <c:v>97.630471780896926</c:v>
                </c:pt>
                <c:pt idx="1">
                  <c:v>97.881155369487544</c:v>
                </c:pt>
                <c:pt idx="2">
                  <c:v>98.133658924418143</c:v>
                </c:pt>
                <c:pt idx="3">
                  <c:v>98.390953633853186</c:v>
                </c:pt>
                <c:pt idx="4">
                  <c:v>98.667370750213706</c:v>
                </c:pt>
                <c:pt idx="5">
                  <c:v>98.976337193506765</c:v>
                </c:pt>
                <c:pt idx="6">
                  <c:v>99.324112159772838</c:v>
                </c:pt>
                <c:pt idx="7">
                  <c:v>99.709864311369316</c:v>
                </c:pt>
                <c:pt idx="8">
                  <c:v>100.11976703957124</c:v>
                </c:pt>
                <c:pt idx="9">
                  <c:v>100.53691067096923</c:v>
                </c:pt>
                <c:pt idx="10">
                  <c:v>100.93745764893924</c:v>
                </c:pt>
                <c:pt idx="11">
                  <c:v>101.31003336855542</c:v>
                </c:pt>
                <c:pt idx="12">
                  <c:v>101.65749182192745</c:v>
                </c:pt>
                <c:pt idx="13">
                  <c:v>101.97605273781924</c:v>
                </c:pt>
                <c:pt idx="14">
                  <c:v>102.26752023581129</c:v>
                </c:pt>
                <c:pt idx="15">
                  <c:v>102.53168440079826</c:v>
                </c:pt>
                <c:pt idx="16">
                  <c:v>102.76637026393507</c:v>
                </c:pt>
                <c:pt idx="17">
                  <c:v>102.97791232142085</c:v>
                </c:pt>
                <c:pt idx="18">
                  <c:v>103.17620296525442</c:v>
                </c:pt>
                <c:pt idx="19">
                  <c:v>103.36173660747113</c:v>
                </c:pt>
                <c:pt idx="20">
                  <c:v>103.52582871452995</c:v>
                </c:pt>
                <c:pt idx="21">
                  <c:v>103.65216431524057</c:v>
                </c:pt>
                <c:pt idx="22">
                  <c:v>103.70884578538366</c:v>
                </c:pt>
                <c:pt idx="23">
                  <c:v>103.66801424523953</c:v>
                </c:pt>
                <c:pt idx="24">
                  <c:v>103.53020652100486</c:v>
                </c:pt>
                <c:pt idx="25">
                  <c:v>103.30980089315182</c:v>
                </c:pt>
                <c:pt idx="26">
                  <c:v>103.01968681390849</c:v>
                </c:pt>
                <c:pt idx="27">
                  <c:v>102.67954787825867</c:v>
                </c:pt>
                <c:pt idx="28">
                  <c:v>102.28880104960265</c:v>
                </c:pt>
                <c:pt idx="29">
                  <c:v>101.84151656028844</c:v>
                </c:pt>
                <c:pt idx="30">
                  <c:v>101.34024886844608</c:v>
                </c:pt>
                <c:pt idx="31">
                  <c:v>100.7954788770566</c:v>
                </c:pt>
                <c:pt idx="32">
                  <c:v>100.23617173777451</c:v>
                </c:pt>
                <c:pt idx="33">
                  <c:v>99.701110780569678</c:v>
                </c:pt>
                <c:pt idx="34">
                  <c:v>99.239193073678791</c:v>
                </c:pt>
                <c:pt idx="35">
                  <c:v>98.87141226655136</c:v>
                </c:pt>
                <c:pt idx="36">
                  <c:v>98.60010074661372</c:v>
                </c:pt>
                <c:pt idx="37">
                  <c:v>98.425360660263181</c:v>
                </c:pt>
                <c:pt idx="38">
                  <c:v>98.340641474706544</c:v>
                </c:pt>
                <c:pt idx="39">
                  <c:v>98.326737430054834</c:v>
                </c:pt>
                <c:pt idx="40">
                  <c:v>98.366570435281517</c:v>
                </c:pt>
                <c:pt idx="41">
                  <c:v>98.437305956719754</c:v>
                </c:pt>
                <c:pt idx="42">
                  <c:v>98.525216762619863</c:v>
                </c:pt>
                <c:pt idx="43">
                  <c:v>98.625153641246868</c:v>
                </c:pt>
                <c:pt idx="44">
                  <c:v>98.73867989498919</c:v>
                </c:pt>
                <c:pt idx="45">
                  <c:v>98.861169612760548</c:v>
                </c:pt>
                <c:pt idx="46">
                  <c:v>98.987015938676905</c:v>
                </c:pt>
                <c:pt idx="47">
                  <c:v>99.134011074541249</c:v>
                </c:pt>
                <c:pt idx="48">
                  <c:v>99.301649623308961</c:v>
                </c:pt>
                <c:pt idx="49">
                  <c:v>99.480241938526433</c:v>
                </c:pt>
                <c:pt idx="50">
                  <c:v>99.66467675586776</c:v>
                </c:pt>
                <c:pt idx="51">
                  <c:v>99.853759676472635</c:v>
                </c:pt>
                <c:pt idx="52">
                  <c:v>100.06004021925898</c:v>
                </c:pt>
                <c:pt idx="53">
                  <c:v>100.29909961295805</c:v>
                </c:pt>
                <c:pt idx="54">
                  <c:v>100.55221825486703</c:v>
                </c:pt>
                <c:pt idx="55">
                  <c:v>100.78717894643655</c:v>
                </c:pt>
                <c:pt idx="56">
                  <c:v>100.99446367777475</c:v>
                </c:pt>
                <c:pt idx="57">
                  <c:v>101.17119089565759</c:v>
                </c:pt>
                <c:pt idx="58">
                  <c:v>101.33898632515232</c:v>
                </c:pt>
                <c:pt idx="59">
                  <c:v>101.49267901428976</c:v>
                </c:pt>
                <c:pt idx="60">
                  <c:v>101.61450659879904</c:v>
                </c:pt>
                <c:pt idx="61">
                  <c:v>101.69176896247809</c:v>
                </c:pt>
                <c:pt idx="62">
                  <c:v>101.73057596867014</c:v>
                </c:pt>
                <c:pt idx="63">
                  <c:v>101.74585548901707</c:v>
                </c:pt>
                <c:pt idx="64">
                  <c:v>101.74904059222153</c:v>
                </c:pt>
                <c:pt idx="65">
                  <c:v>101.74485587334603</c:v>
                </c:pt>
                <c:pt idx="66">
                  <c:v>101.72288133353258</c:v>
                </c:pt>
                <c:pt idx="67">
                  <c:v>101.6795719236701</c:v>
                </c:pt>
                <c:pt idx="68">
                  <c:v>101.60464322848487</c:v>
                </c:pt>
                <c:pt idx="69">
                  <c:v>101.4947904147436</c:v>
                </c:pt>
                <c:pt idx="70">
                  <c:v>101.3549421888702</c:v>
                </c:pt>
                <c:pt idx="71">
                  <c:v>101.18058306210807</c:v>
                </c:pt>
                <c:pt idx="72">
                  <c:v>100.97848606596496</c:v>
                </c:pt>
                <c:pt idx="73">
                  <c:v>100.68031455882684</c:v>
                </c:pt>
                <c:pt idx="74">
                  <c:v>100.37278281458853</c:v>
                </c:pt>
                <c:pt idx="75">
                  <c:v>100.05635560237214</c:v>
                </c:pt>
                <c:pt idx="76">
                  <c:v>99.73365982386548</c:v>
                </c:pt>
                <c:pt idx="77">
                  <c:v>99.399718806427472</c:v>
                </c:pt>
                <c:pt idx="78">
                  <c:v>99.069828781556993</c:v>
                </c:pt>
                <c:pt idx="79">
                  <c:v>98.770797840171014</c:v>
                </c:pt>
                <c:pt idx="80">
                  <c:v>98.52320326160573</c:v>
                </c:pt>
                <c:pt idx="81">
                  <c:v>98.340740327691648</c:v>
                </c:pt>
                <c:pt idx="82">
                  <c:v>98.228797423824872</c:v>
                </c:pt>
                <c:pt idx="83">
                  <c:v>98.185356173101781</c:v>
                </c:pt>
                <c:pt idx="84">
                  <c:v>98.192105588797006</c:v>
                </c:pt>
                <c:pt idx="85">
                  <c:v>98.295475451155454</c:v>
                </c:pt>
                <c:pt idx="86">
                  <c:v>98.427864522688438</c:v>
                </c:pt>
                <c:pt idx="87">
                  <c:v>98.574897763895706</c:v>
                </c:pt>
                <c:pt idx="88">
                  <c:v>98.720805208855538</c:v>
                </c:pt>
                <c:pt idx="89">
                  <c:v>98.87014475280904</c:v>
                </c:pt>
                <c:pt idx="90">
                  <c:v>99.016791037438438</c:v>
                </c:pt>
                <c:pt idx="91">
                  <c:v>99.14335057822619</c:v>
                </c:pt>
                <c:pt idx="92">
                  <c:v>99.229069620215739</c:v>
                </c:pt>
                <c:pt idx="93">
                  <c:v>99.267394117827862</c:v>
                </c:pt>
                <c:pt idx="94">
                  <c:v>99.259239607294901</c:v>
                </c:pt>
                <c:pt idx="95">
                  <c:v>99.210880370669429</c:v>
                </c:pt>
                <c:pt idx="96">
                  <c:v>99.13767007442074</c:v>
                </c:pt>
                <c:pt idx="97">
                  <c:v>99.060732326701711</c:v>
                </c:pt>
                <c:pt idx="98">
                  <c:v>98.995425144227681</c:v>
                </c:pt>
                <c:pt idx="99">
                  <c:v>98.954431989999051</c:v>
                </c:pt>
                <c:pt idx="100">
                  <c:v>98.942093770029786</c:v>
                </c:pt>
                <c:pt idx="101">
                  <c:v>98.953327864958524</c:v>
                </c:pt>
                <c:pt idx="102">
                  <c:v>98.990352558675966</c:v>
                </c:pt>
                <c:pt idx="103">
                  <c:v>99.058285416789033</c:v>
                </c:pt>
                <c:pt idx="104">
                  <c:v>99.147931571167376</c:v>
                </c:pt>
                <c:pt idx="105">
                  <c:v>99.253615285481402</c:v>
                </c:pt>
                <c:pt idx="106">
                  <c:v>99.354338732582562</c:v>
                </c:pt>
                <c:pt idx="107">
                  <c:v>99.44925502870781</c:v>
                </c:pt>
                <c:pt idx="108">
                  <c:v>99.541718163179382</c:v>
                </c:pt>
                <c:pt idx="109">
                  <c:v>99.63019430564114</c:v>
                </c:pt>
                <c:pt idx="110">
                  <c:v>99.707147709046325</c:v>
                </c:pt>
                <c:pt idx="111">
                  <c:v>99.772204939767349</c:v>
                </c:pt>
                <c:pt idx="112">
                  <c:v>99.822830707925846</c:v>
                </c:pt>
                <c:pt idx="113">
                  <c:v>99.866462666944884</c:v>
                </c:pt>
                <c:pt idx="114">
                  <c:v>99.896792339218621</c:v>
                </c:pt>
                <c:pt idx="115">
                  <c:v>99.923335118493242</c:v>
                </c:pt>
                <c:pt idx="116">
                  <c:v>99.951000341213771</c:v>
                </c:pt>
                <c:pt idx="117">
                  <c:v>99.969266182770397</c:v>
                </c:pt>
                <c:pt idx="118">
                  <c:v>99.986942105935398</c:v>
                </c:pt>
                <c:pt idx="119">
                  <c:v>100.01600325680648</c:v>
                </c:pt>
                <c:pt idx="120">
                  <c:v>100.05582682741621</c:v>
                </c:pt>
                <c:pt idx="121">
                  <c:v>100.10612652855256</c:v>
                </c:pt>
                <c:pt idx="122">
                  <c:v>100.17623232485612</c:v>
                </c:pt>
                <c:pt idx="123">
                  <c:v>100.25677596402225</c:v>
                </c:pt>
                <c:pt idx="124">
                  <c:v>100.34679866974884</c:v>
                </c:pt>
                <c:pt idx="125">
                  <c:v>100.4483805627286</c:v>
                </c:pt>
                <c:pt idx="126">
                  <c:v>100.56060778439273</c:v>
                </c:pt>
                <c:pt idx="127">
                  <c:v>100.68551396672437</c:v>
                </c:pt>
                <c:pt idx="128">
                  <c:v>100.80782835242331</c:v>
                </c:pt>
                <c:pt idx="129">
                  <c:v>100.91624990370526</c:v>
                </c:pt>
                <c:pt idx="130">
                  <c:v>101.01717623795919</c:v>
                </c:pt>
                <c:pt idx="131">
                  <c:v>101.09245227006905</c:v>
                </c:pt>
                <c:pt idx="132">
                  <c:v>101.14989955362276</c:v>
                </c:pt>
                <c:pt idx="133">
                  <c:v>101.20157270326062</c:v>
                </c:pt>
                <c:pt idx="134">
                  <c:v>101.25500651625192</c:v>
                </c:pt>
                <c:pt idx="135">
                  <c:v>101.31304701385559</c:v>
                </c:pt>
                <c:pt idx="136">
                  <c:v>101.35366004807624</c:v>
                </c:pt>
                <c:pt idx="137">
                  <c:v>101.35097710251308</c:v>
                </c:pt>
                <c:pt idx="138">
                  <c:v>101.30564233427359</c:v>
                </c:pt>
                <c:pt idx="139">
                  <c:v>101.25567147174705</c:v>
                </c:pt>
                <c:pt idx="140">
                  <c:v>101.24592983858801</c:v>
                </c:pt>
                <c:pt idx="141">
                  <c:v>101.29136621249285</c:v>
                </c:pt>
                <c:pt idx="142">
                  <c:v>101.37300990939943</c:v>
                </c:pt>
                <c:pt idx="143">
                  <c:v>101.47119454666803</c:v>
                </c:pt>
                <c:pt idx="144">
                  <c:v>101.57844229594113</c:v>
                </c:pt>
                <c:pt idx="145">
                  <c:v>101.69206110100504</c:v>
                </c:pt>
                <c:pt idx="146">
                  <c:v>101.78978354380617</c:v>
                </c:pt>
                <c:pt idx="147">
                  <c:v>101.83610549208693</c:v>
                </c:pt>
                <c:pt idx="148">
                  <c:v>101.82765185917805</c:v>
                </c:pt>
                <c:pt idx="149">
                  <c:v>101.77642305417672</c:v>
                </c:pt>
                <c:pt idx="150">
                  <c:v>101.69097589492998</c:v>
                </c:pt>
                <c:pt idx="151">
                  <c:v>101.58212416618611</c:v>
                </c:pt>
                <c:pt idx="152">
                  <c:v>101.45989717685651</c:v>
                </c:pt>
                <c:pt idx="153">
                  <c:v>101.33438883066466</c:v>
                </c:pt>
                <c:pt idx="154">
                  <c:v>101.21380635647834</c:v>
                </c:pt>
                <c:pt idx="155">
                  <c:v>101.11798721883298</c:v>
                </c:pt>
                <c:pt idx="156">
                  <c:v>101.04061703080428</c:v>
                </c:pt>
                <c:pt idx="157">
                  <c:v>100.97811382551323</c:v>
                </c:pt>
                <c:pt idx="158">
                  <c:v>100.91536777463716</c:v>
                </c:pt>
                <c:pt idx="159">
                  <c:v>100.83766290568425</c:v>
                </c:pt>
                <c:pt idx="160">
                  <c:v>100.72624015453255</c:v>
                </c:pt>
                <c:pt idx="161">
                  <c:v>100.58045246328761</c:v>
                </c:pt>
                <c:pt idx="162">
                  <c:v>100.41182543440245</c:v>
                </c:pt>
                <c:pt idx="163">
                  <c:v>100.24254834506246</c:v>
                </c:pt>
                <c:pt idx="164">
                  <c:v>100.1189322666584</c:v>
                </c:pt>
                <c:pt idx="165">
                  <c:v>100.07893375224738</c:v>
                </c:pt>
                <c:pt idx="166">
                  <c:v>100.13380744944106</c:v>
                </c:pt>
                <c:pt idx="167">
                  <c:v>100.28984771799207</c:v>
                </c:pt>
                <c:pt idx="168">
                  <c:v>100.51564039177268</c:v>
                </c:pt>
                <c:pt idx="169">
                  <c:v>100.77527444058998</c:v>
                </c:pt>
                <c:pt idx="170">
                  <c:v>101.03049516130189</c:v>
                </c:pt>
                <c:pt idx="171">
                  <c:v>101.2605687049348</c:v>
                </c:pt>
                <c:pt idx="172">
                  <c:v>101.43975178557187</c:v>
                </c:pt>
                <c:pt idx="173">
                  <c:v>101.55507795558823</c:v>
                </c:pt>
                <c:pt idx="174">
                  <c:v>101.60150929606074</c:v>
                </c:pt>
                <c:pt idx="175">
                  <c:v>101.57240870375939</c:v>
                </c:pt>
                <c:pt idx="176">
                  <c:v>101.44398769653849</c:v>
                </c:pt>
                <c:pt idx="177">
                  <c:v>101.1940524838908</c:v>
                </c:pt>
                <c:pt idx="178">
                  <c:v>100.79728149638042</c:v>
                </c:pt>
                <c:pt idx="179">
                  <c:v>100.24336386263735</c:v>
                </c:pt>
                <c:pt idx="180">
                  <c:v>99.544723176324183</c:v>
                </c:pt>
                <c:pt idx="181">
                  <c:v>98.735275223474204</c:v>
                </c:pt>
                <c:pt idx="182">
                  <c:v>97.91291551936412</c:v>
                </c:pt>
                <c:pt idx="183">
                  <c:v>97.158663505921027</c:v>
                </c:pt>
                <c:pt idx="184">
                  <c:v>96.558800779758428</c:v>
                </c:pt>
                <c:pt idx="185">
                  <c:v>96.151488974127005</c:v>
                </c:pt>
                <c:pt idx="186">
                  <c:v>95.930322641693465</c:v>
                </c:pt>
                <c:pt idx="187">
                  <c:v>95.871422699738488</c:v>
                </c:pt>
                <c:pt idx="188">
                  <c:v>95.942565300203114</c:v>
                </c:pt>
                <c:pt idx="189">
                  <c:v>96.116041742174446</c:v>
                </c:pt>
                <c:pt idx="190">
                  <c:v>96.374712831531241</c:v>
                </c:pt>
                <c:pt idx="191">
                  <c:v>96.68132653399509</c:v>
                </c:pt>
                <c:pt idx="192">
                  <c:v>96.992191925489053</c:v>
                </c:pt>
                <c:pt idx="193">
                  <c:v>97.269625097761946</c:v>
                </c:pt>
                <c:pt idx="194">
                  <c:v>97.503506659079861</c:v>
                </c:pt>
                <c:pt idx="195">
                  <c:v>97.693994004432</c:v>
                </c:pt>
                <c:pt idx="196">
                  <c:v>97.846825159954733</c:v>
                </c:pt>
                <c:pt idx="197">
                  <c:v>97.965064399597765</c:v>
                </c:pt>
                <c:pt idx="198">
                  <c:v>98.060137211029684</c:v>
                </c:pt>
                <c:pt idx="199">
                  <c:v>98.142501018471307</c:v>
                </c:pt>
                <c:pt idx="200">
                  <c:v>98.227197857943267</c:v>
                </c:pt>
                <c:pt idx="201">
                  <c:v>98.332189263097291</c:v>
                </c:pt>
                <c:pt idx="202">
                  <c:v>98.46741810855589</c:v>
                </c:pt>
                <c:pt idx="203">
                  <c:v>98.632110783281675</c:v>
                </c:pt>
                <c:pt idx="204">
                  <c:v>98.82231086840892</c:v>
                </c:pt>
                <c:pt idx="205">
                  <c:v>99.030090601086599</c:v>
                </c:pt>
                <c:pt idx="206">
                  <c:v>99.243773619006873</c:v>
                </c:pt>
                <c:pt idx="207">
                  <c:v>99.459371127479528</c:v>
                </c:pt>
                <c:pt idx="208">
                  <c:v>99.671114244259257</c:v>
                </c:pt>
                <c:pt idx="209">
                  <c:v>99.874503199748744</c:v>
                </c:pt>
                <c:pt idx="210">
                  <c:v>100.05756392041305</c:v>
                </c:pt>
                <c:pt idx="211">
                  <c:v>100.22085658024949</c:v>
                </c:pt>
                <c:pt idx="212">
                  <c:v>100.35491671677079</c:v>
                </c:pt>
                <c:pt idx="213">
                  <c:v>100.45778276211979</c:v>
                </c:pt>
                <c:pt idx="214">
                  <c:v>100.52979871563501</c:v>
                </c:pt>
                <c:pt idx="215">
                  <c:v>100.58297463108281</c:v>
                </c:pt>
                <c:pt idx="216">
                  <c:v>100.62819079476878</c:v>
                </c:pt>
                <c:pt idx="217">
                  <c:v>100.66704980329247</c:v>
                </c:pt>
                <c:pt idx="218">
                  <c:v>100.68481521061261</c:v>
                </c:pt>
                <c:pt idx="219">
                  <c:v>100.66600171998073</c:v>
                </c:pt>
                <c:pt idx="220">
                  <c:v>100.61042438588619</c:v>
                </c:pt>
                <c:pt idx="221">
                  <c:v>100.53252093711239</c:v>
                </c:pt>
                <c:pt idx="222">
                  <c:v>100.45386939615362</c:v>
                </c:pt>
                <c:pt idx="223">
                  <c:v>100.37729028066302</c:v>
                </c:pt>
                <c:pt idx="224">
                  <c:v>100.30188918282543</c:v>
                </c:pt>
                <c:pt idx="225">
                  <c:v>100.24443912641127</c:v>
                </c:pt>
                <c:pt idx="226">
                  <c:v>100.21953832186561</c:v>
                </c:pt>
                <c:pt idx="227">
                  <c:v>100.22526201290455</c:v>
                </c:pt>
                <c:pt idx="228">
                  <c:v>100.2625920412052</c:v>
                </c:pt>
                <c:pt idx="229">
                  <c:v>100.3200008898817</c:v>
                </c:pt>
                <c:pt idx="230">
                  <c:v>100.39131649512585</c:v>
                </c:pt>
                <c:pt idx="231">
                  <c:v>100.45666763813695</c:v>
                </c:pt>
                <c:pt idx="232">
                  <c:v>100.51781161532817</c:v>
                </c:pt>
                <c:pt idx="233">
                  <c:v>100.56784569030198</c:v>
                </c:pt>
                <c:pt idx="234">
                  <c:v>100.61589744820502</c:v>
                </c:pt>
                <c:pt idx="235">
                  <c:v>100.66647715779895</c:v>
                </c:pt>
                <c:pt idx="236">
                  <c:v>100.73328000540882</c:v>
                </c:pt>
                <c:pt idx="237">
                  <c:v>100.81763067738484</c:v>
                </c:pt>
                <c:pt idx="238">
                  <c:v>100.92247119216655</c:v>
                </c:pt>
                <c:pt idx="239">
                  <c:v>101.04561829583658</c:v>
                </c:pt>
                <c:pt idx="240">
                  <c:v>101.18240374296616</c:v>
                </c:pt>
                <c:pt idx="241">
                  <c:v>101.311996279043</c:v>
                </c:pt>
                <c:pt idx="242">
                  <c:v>101.43660362198223</c:v>
                </c:pt>
                <c:pt idx="243">
                  <c:v>101.5641010686865</c:v>
                </c:pt>
                <c:pt idx="244">
                  <c:v>101.69436447636829</c:v>
                </c:pt>
                <c:pt idx="245">
                  <c:v>101.81118821975615</c:v>
                </c:pt>
                <c:pt idx="246">
                  <c:v>101.89214706509448</c:v>
                </c:pt>
                <c:pt idx="247">
                  <c:v>101.92767885679807</c:v>
                </c:pt>
                <c:pt idx="248">
                  <c:v>101.9208492273882</c:v>
                </c:pt>
                <c:pt idx="249">
                  <c:v>101.86835731300108</c:v>
                </c:pt>
                <c:pt idx="250">
                  <c:v>101.75858794358395</c:v>
                </c:pt>
                <c:pt idx="251">
                  <c:v>101.60411106332319</c:v>
                </c:pt>
                <c:pt idx="252">
                  <c:v>101.42678918323246</c:v>
                </c:pt>
                <c:pt idx="253">
                  <c:v>101.24085518287281</c:v>
                </c:pt>
                <c:pt idx="254">
                  <c:v>101.06251218555305</c:v>
                </c:pt>
                <c:pt idx="255">
                  <c:v>100.89133072714037</c:v>
                </c:pt>
                <c:pt idx="256">
                  <c:v>100.73355469252866</c:v>
                </c:pt>
                <c:pt idx="257">
                  <c:v>100.59595056889728</c:v>
                </c:pt>
                <c:pt idx="258">
                  <c:v>100.46511305580957</c:v>
                </c:pt>
                <c:pt idx="259">
                  <c:v>100.32898268664293</c:v>
                </c:pt>
                <c:pt idx="260">
                  <c:v>100.17493114310219</c:v>
                </c:pt>
                <c:pt idx="261">
                  <c:v>100.00847503290881</c:v>
                </c:pt>
                <c:pt idx="262">
                  <c:v>99.853069355111273</c:v>
                </c:pt>
                <c:pt idx="263">
                  <c:v>99.712499312026239</c:v>
                </c:pt>
                <c:pt idx="264">
                  <c:v>99.602129915696835</c:v>
                </c:pt>
                <c:pt idx="265">
                  <c:v>99.538114426757176</c:v>
                </c:pt>
                <c:pt idx="266">
                  <c:v>99.509264717107953</c:v>
                </c:pt>
                <c:pt idx="267">
                  <c:v>99.505083981624054</c:v>
                </c:pt>
                <c:pt idx="268">
                  <c:v>99.512281775420064</c:v>
                </c:pt>
                <c:pt idx="269">
                  <c:v>99.519830417543076</c:v>
                </c:pt>
                <c:pt idx="270">
                  <c:v>99.521463063572</c:v>
                </c:pt>
                <c:pt idx="271">
                  <c:v>99.519763269876165</c:v>
                </c:pt>
                <c:pt idx="272">
                  <c:v>99.509197888598592</c:v>
                </c:pt>
                <c:pt idx="273">
                  <c:v>99.49069370848315</c:v>
                </c:pt>
                <c:pt idx="274">
                  <c:v>99.458073698469391</c:v>
                </c:pt>
                <c:pt idx="275">
                  <c:v>99.413329164238689</c:v>
                </c:pt>
                <c:pt idx="276">
                  <c:v>99.349181076796583</c:v>
                </c:pt>
                <c:pt idx="277">
                  <c:v>99.266617748592736</c:v>
                </c:pt>
                <c:pt idx="278">
                  <c:v>99.160600585783683</c:v>
                </c:pt>
                <c:pt idx="279">
                  <c:v>99.041648040470051</c:v>
                </c:pt>
                <c:pt idx="280">
                  <c:v>98.91840195935012</c:v>
                </c:pt>
                <c:pt idx="281">
                  <c:v>98.798896144366239</c:v>
                </c:pt>
                <c:pt idx="282">
                  <c:v>98.695180442977758</c:v>
                </c:pt>
                <c:pt idx="283">
                  <c:v>98.620270494495131</c:v>
                </c:pt>
                <c:pt idx="284">
                  <c:v>98.593385319801229</c:v>
                </c:pt>
                <c:pt idx="285">
                  <c:v>98.618695219089673</c:v>
                </c:pt>
                <c:pt idx="286">
                  <c:v>98.688774277156199</c:v>
                </c:pt>
                <c:pt idx="287">
                  <c:v>98.79154712392139</c:v>
                </c:pt>
                <c:pt idx="288">
                  <c:v>98.90362832101988</c:v>
                </c:pt>
                <c:pt idx="289">
                  <c:v>99.013707622460473</c:v>
                </c:pt>
                <c:pt idx="290">
                  <c:v>99.11720548992092</c:v>
                </c:pt>
                <c:pt idx="291">
                  <c:v>99.202264371468829</c:v>
                </c:pt>
                <c:pt idx="292">
                  <c:v>99.263739024113974</c:v>
                </c:pt>
                <c:pt idx="293">
                  <c:v>99.302122894233506</c:v>
                </c:pt>
                <c:pt idx="294">
                  <c:v>99.334020524760064</c:v>
                </c:pt>
                <c:pt idx="295">
                  <c:v>99.370788960846411</c:v>
                </c:pt>
                <c:pt idx="296">
                  <c:v>99.426193675134741</c:v>
                </c:pt>
                <c:pt idx="297">
                  <c:v>99.490285802563335</c:v>
                </c:pt>
                <c:pt idx="298">
                  <c:v>99.54676420263371</c:v>
                </c:pt>
                <c:pt idx="299">
                  <c:v>99.589234943343712</c:v>
                </c:pt>
                <c:pt idx="300">
                  <c:v>99.619268242779455</c:v>
                </c:pt>
                <c:pt idx="301">
                  <c:v>99.635783531814155</c:v>
                </c:pt>
                <c:pt idx="302">
                  <c:v>99.642951466802145</c:v>
                </c:pt>
                <c:pt idx="303">
                  <c:v>99.646086419865</c:v>
                </c:pt>
                <c:pt idx="304">
                  <c:v>99.656142754425062</c:v>
                </c:pt>
                <c:pt idx="305">
                  <c:v>99.681355077050597</c:v>
                </c:pt>
                <c:pt idx="306">
                  <c:v>99.745134599952351</c:v>
                </c:pt>
                <c:pt idx="307">
                  <c:v>99.86188457648025</c:v>
                </c:pt>
                <c:pt idx="308">
                  <c:v>100.00979897759878</c:v>
                </c:pt>
                <c:pt idx="309">
                  <c:v>100.16800890135615</c:v>
                </c:pt>
                <c:pt idx="310">
                  <c:v>100.3252431131301</c:v>
                </c:pt>
                <c:pt idx="311">
                  <c:v>100.4614611733324</c:v>
                </c:pt>
                <c:pt idx="312">
                  <c:v>100.56858935351674</c:v>
                </c:pt>
                <c:pt idx="313">
                  <c:v>100.64940578109805</c:v>
                </c:pt>
                <c:pt idx="314">
                  <c:v>100.71661226933684</c:v>
                </c:pt>
                <c:pt idx="315">
                  <c:v>100.77222903319736</c:v>
                </c:pt>
                <c:pt idx="316">
                  <c:v>100.80815628946672</c:v>
                </c:pt>
                <c:pt idx="317">
                  <c:v>100.81554949304524</c:v>
                </c:pt>
                <c:pt idx="318">
                  <c:v>100.81035409181274</c:v>
                </c:pt>
                <c:pt idx="319">
                  <c:v>100.80156560856858</c:v>
                </c:pt>
                <c:pt idx="320">
                  <c:v>100.7875496302463</c:v>
                </c:pt>
                <c:pt idx="321">
                  <c:v>100.77306350388926</c:v>
                </c:pt>
                <c:pt idx="322">
                  <c:v>100.76460978719747</c:v>
                </c:pt>
                <c:pt idx="323">
                  <c:v>100.77207480603965</c:v>
                </c:pt>
                <c:pt idx="324">
                  <c:v>100.80071621920857</c:v>
                </c:pt>
                <c:pt idx="325">
                  <c:v>100.85495677741145</c:v>
                </c:pt>
                <c:pt idx="326">
                  <c:v>100.92959751067032</c:v>
                </c:pt>
                <c:pt idx="327">
                  <c:v>101.02069700606386</c:v>
                </c:pt>
                <c:pt idx="328">
                  <c:v>101.11594097284595</c:v>
                </c:pt>
                <c:pt idx="329">
                  <c:v>101.20057894579089</c:v>
                </c:pt>
                <c:pt idx="330">
                  <c:v>101.26566213832366</c:v>
                </c:pt>
                <c:pt idx="331">
                  <c:v>101.31147320941605</c:v>
                </c:pt>
                <c:pt idx="332">
                  <c:v>101.34510350789307</c:v>
                </c:pt>
                <c:pt idx="333">
                  <c:v>101.37236778813624</c:v>
                </c:pt>
                <c:pt idx="334">
                  <c:v>101.40259836019426</c:v>
                </c:pt>
                <c:pt idx="335">
                  <c:v>101.44224485229499</c:v>
                </c:pt>
                <c:pt idx="336">
                  <c:v>101.4956410804638</c:v>
                </c:pt>
                <c:pt idx="337">
                  <c:v>101.55654345729501</c:v>
                </c:pt>
                <c:pt idx="338">
                  <c:v>101.61444765854895</c:v>
                </c:pt>
                <c:pt idx="339">
                  <c:v>101.65733757370813</c:v>
                </c:pt>
                <c:pt idx="340">
                  <c:v>101.6642169353823</c:v>
                </c:pt>
                <c:pt idx="341">
                  <c:v>101.61136756613404</c:v>
                </c:pt>
                <c:pt idx="342">
                  <c:v>101.4738274458696</c:v>
                </c:pt>
                <c:pt idx="343">
                  <c:v>101.24293746383087</c:v>
                </c:pt>
                <c:pt idx="344">
                  <c:v>100.91397972403183</c:v>
                </c:pt>
                <c:pt idx="345">
                  <c:v>100.48767789790971</c:v>
                </c:pt>
                <c:pt idx="346">
                  <c:v>99.974406216848834</c:v>
                </c:pt>
                <c:pt idx="347">
                  <c:v>99.417930424626064</c:v>
                </c:pt>
                <c:pt idx="348">
                  <c:v>98.875901777166973</c:v>
                </c:pt>
                <c:pt idx="349">
                  <c:v>98.402411406060537</c:v>
                </c:pt>
                <c:pt idx="350">
                  <c:v>98.025814336146951</c:v>
                </c:pt>
                <c:pt idx="351">
                  <c:v>97.759309497782851</c:v>
                </c:pt>
                <c:pt idx="352">
                  <c:v>97.616730949735157</c:v>
                </c:pt>
                <c:pt idx="353">
                  <c:v>97.593854620302395</c:v>
                </c:pt>
                <c:pt idx="354">
                  <c:v>97.656987303740209</c:v>
                </c:pt>
                <c:pt idx="355">
                  <c:v>97.777598617814434</c:v>
                </c:pt>
                <c:pt idx="356">
                  <c:v>97.943467051547444</c:v>
                </c:pt>
                <c:pt idx="357">
                  <c:v>98.144087104007227</c:v>
                </c:pt>
                <c:pt idx="358">
                  <c:v>98.358521231116939</c:v>
                </c:pt>
                <c:pt idx="359">
                  <c:v>98.560222151500199</c:v>
                </c:pt>
                <c:pt idx="360">
                  <c:v>98.73928283220441</c:v>
                </c:pt>
                <c:pt idx="361">
                  <c:v>98.897492906146908</c:v>
                </c:pt>
                <c:pt idx="362">
                  <c:v>99.031423441933953</c:v>
                </c:pt>
                <c:pt idx="363">
                  <c:v>99.131618224894808</c:v>
                </c:pt>
                <c:pt idx="364">
                  <c:v>99.199537401293654</c:v>
                </c:pt>
                <c:pt idx="365">
                  <c:v>99.243461324903208</c:v>
                </c:pt>
                <c:pt idx="366">
                  <c:v>99.280616352594464</c:v>
                </c:pt>
                <c:pt idx="367">
                  <c:v>99.313801134910122</c:v>
                </c:pt>
                <c:pt idx="368">
                  <c:v>99.337337529157935</c:v>
                </c:pt>
                <c:pt idx="369">
                  <c:v>99.364988663074314</c:v>
                </c:pt>
                <c:pt idx="370">
                  <c:v>99.405516840770929</c:v>
                </c:pt>
                <c:pt idx="371">
                  <c:v>99.466769706921326</c:v>
                </c:pt>
                <c:pt idx="372">
                  <c:v>99.540733016636523</c:v>
                </c:pt>
                <c:pt idx="373">
                  <c:v>99.615212696389236</c:v>
                </c:pt>
                <c:pt idx="374">
                  <c:v>99.69218889687717</c:v>
                </c:pt>
                <c:pt idx="375">
                  <c:v>99.767045104691817</c:v>
                </c:pt>
                <c:pt idx="376">
                  <c:v>99.835975724605007</c:v>
                </c:pt>
                <c:pt idx="377">
                  <c:v>99.900864246840626</c:v>
                </c:pt>
                <c:pt idx="378">
                  <c:v>99.963093889534136</c:v>
                </c:pt>
                <c:pt idx="379">
                  <c:v>100.0279130382082</c:v>
                </c:pt>
                <c:pt idx="380">
                  <c:v>100.09728901958927</c:v>
                </c:pt>
                <c:pt idx="381">
                  <c:v>100.16749432666099</c:v>
                </c:pt>
                <c:pt idx="382">
                  <c:v>100.23373258607901</c:v>
                </c:pt>
                <c:pt idx="383">
                  <c:v>100.2913637689697</c:v>
                </c:pt>
                <c:pt idx="384">
                  <c:v>100.33287905331149</c:v>
                </c:pt>
                <c:pt idx="385">
                  <c:v>100.35955978098372</c:v>
                </c:pt>
                <c:pt idx="386">
                  <c:v>100.38223709424314</c:v>
                </c:pt>
                <c:pt idx="387">
                  <c:v>100.40027655771385</c:v>
                </c:pt>
                <c:pt idx="388">
                  <c:v>100.41078572679913</c:v>
                </c:pt>
                <c:pt idx="389">
                  <c:v>100.41802578872625</c:v>
                </c:pt>
                <c:pt idx="390">
                  <c:v>100.41744332032101</c:v>
                </c:pt>
                <c:pt idx="391">
                  <c:v>100.4033304407232</c:v>
                </c:pt>
                <c:pt idx="392">
                  <c:v>100.37836995253798</c:v>
                </c:pt>
                <c:pt idx="393">
                  <c:v>100.33567490171588</c:v>
                </c:pt>
                <c:pt idx="394">
                  <c:v>100.28069880383316</c:v>
                </c:pt>
                <c:pt idx="395">
                  <c:v>100.21736794516282</c:v>
                </c:pt>
                <c:pt idx="396">
                  <c:v>100.16018584486855</c:v>
                </c:pt>
                <c:pt idx="397">
                  <c:v>100.10695954863434</c:v>
                </c:pt>
                <c:pt idx="398">
                  <c:v>100.0511197421051</c:v>
                </c:pt>
                <c:pt idx="399">
                  <c:v>99.996499363615627</c:v>
                </c:pt>
                <c:pt idx="400">
                  <c:v>99.953251893950792</c:v>
                </c:pt>
                <c:pt idx="401">
                  <c:v>99.912708881210406</c:v>
                </c:pt>
                <c:pt idx="402">
                  <c:v>99.87652179159133</c:v>
                </c:pt>
                <c:pt idx="403">
                  <c:v>99.841230610094797</c:v>
                </c:pt>
                <c:pt idx="404">
                  <c:v>99.802809342007279</c:v>
                </c:pt>
                <c:pt idx="405">
                  <c:v>99.764518840502703</c:v>
                </c:pt>
                <c:pt idx="406">
                  <c:v>99.724199248274303</c:v>
                </c:pt>
                <c:pt idx="407">
                  <c:v>99.684444440623324</c:v>
                </c:pt>
                <c:pt idx="408">
                  <c:v>99.66065547135328</c:v>
                </c:pt>
                <c:pt idx="409">
                  <c:v>99.664195260558259</c:v>
                </c:pt>
                <c:pt idx="410">
                  <c:v>99.681951456702294</c:v>
                </c:pt>
                <c:pt idx="411">
                  <c:v>99.706115132425793</c:v>
                </c:pt>
                <c:pt idx="412">
                  <c:v>99.726721101273839</c:v>
                </c:pt>
                <c:pt idx="413">
                  <c:v>99.735866379964932</c:v>
                </c:pt>
                <c:pt idx="414">
                  <c:v>99.742238909601426</c:v>
                </c:pt>
                <c:pt idx="415">
                  <c:v>99.761958676136217</c:v>
                </c:pt>
                <c:pt idx="416">
                  <c:v>99.794061120485196</c:v>
                </c:pt>
                <c:pt idx="417">
                  <c:v>99.837082553845676</c:v>
                </c:pt>
                <c:pt idx="418">
                  <c:v>99.880207556040929</c:v>
                </c:pt>
                <c:pt idx="419">
                  <c:v>99.910382670357393</c:v>
                </c:pt>
                <c:pt idx="420">
                  <c:v>99.927275997815656</c:v>
                </c:pt>
                <c:pt idx="421">
                  <c:v>99.941155845517372</c:v>
                </c:pt>
                <c:pt idx="422">
                  <c:v>99.958915231934725</c:v>
                </c:pt>
                <c:pt idx="423">
                  <c:v>99.979197258146584</c:v>
                </c:pt>
                <c:pt idx="424">
                  <c:v>99.998946784160495</c:v>
                </c:pt>
                <c:pt idx="425">
                  <c:v>100.02525782520547</c:v>
                </c:pt>
                <c:pt idx="426">
                  <c:v>100.04921027488284</c:v>
                </c:pt>
                <c:pt idx="427">
                  <c:v>100.05867287647077</c:v>
                </c:pt>
                <c:pt idx="428">
                  <c:v>100.04477146450731</c:v>
                </c:pt>
                <c:pt idx="429">
                  <c:v>100.00944815749286</c:v>
                </c:pt>
                <c:pt idx="430">
                  <c:v>99.968612049813473</c:v>
                </c:pt>
                <c:pt idx="431">
                  <c:v>99.929877409404639</c:v>
                </c:pt>
                <c:pt idx="432">
                  <c:v>99.908652298257863</c:v>
                </c:pt>
                <c:pt idx="433">
                  <c:v>99.897899971472768</c:v>
                </c:pt>
                <c:pt idx="434">
                  <c:v>99.897313088172865</c:v>
                </c:pt>
                <c:pt idx="435">
                  <c:v>99.908909926757332</c:v>
                </c:pt>
                <c:pt idx="436">
                  <c:v>99.930074965377116</c:v>
                </c:pt>
                <c:pt idx="437">
                  <c:v>99.963760080667072</c:v>
                </c:pt>
                <c:pt idx="438">
                  <c:v>100.0059506113251</c:v>
                </c:pt>
                <c:pt idx="439">
                  <c:v>100.0558040698336</c:v>
                </c:pt>
                <c:pt idx="440">
                  <c:v>100.11743410452698</c:v>
                </c:pt>
                <c:pt idx="441">
                  <c:v>100.19070662171329</c:v>
                </c:pt>
                <c:pt idx="442">
                  <c:v>100.26129126416957</c:v>
                </c:pt>
                <c:pt idx="443">
                  <c:v>100.32016694417082</c:v>
                </c:pt>
                <c:pt idx="444">
                  <c:v>100.36198025448128</c:v>
                </c:pt>
                <c:pt idx="445">
                  <c:v>100.37992321296679</c:v>
                </c:pt>
                <c:pt idx="446">
                  <c:v>100.37358460325314</c:v>
                </c:pt>
                <c:pt idx="447">
                  <c:v>100.35290698937996</c:v>
                </c:pt>
                <c:pt idx="448">
                  <c:v>100.32866594398996</c:v>
                </c:pt>
                <c:pt idx="449">
                  <c:v>100.30583120625705</c:v>
                </c:pt>
                <c:pt idx="450">
                  <c:v>100.28524339488025</c:v>
                </c:pt>
                <c:pt idx="451">
                  <c:v>100.2795723666047</c:v>
                </c:pt>
                <c:pt idx="452">
                  <c:v>100.29703047917091</c:v>
                </c:pt>
                <c:pt idx="453">
                  <c:v>100.3513605642197</c:v>
                </c:pt>
                <c:pt idx="454">
                  <c:v>100.42832090624036</c:v>
                </c:pt>
                <c:pt idx="455">
                  <c:v>100.51358421247589</c:v>
                </c:pt>
                <c:pt idx="456">
                  <c:v>100.59089816594455</c:v>
                </c:pt>
                <c:pt idx="457">
                  <c:v>100.66428563070986</c:v>
                </c:pt>
                <c:pt idx="458">
                  <c:v>100.72968975544525</c:v>
                </c:pt>
                <c:pt idx="459">
                  <c:v>100.78227071095492</c:v>
                </c:pt>
                <c:pt idx="460">
                  <c:v>100.82609340914519</c:v>
                </c:pt>
                <c:pt idx="461">
                  <c:v>100.85021489792051</c:v>
                </c:pt>
                <c:pt idx="462">
                  <c:v>100.85586647910743</c:v>
                </c:pt>
                <c:pt idx="463">
                  <c:v>100.84043368041119</c:v>
                </c:pt>
                <c:pt idx="464">
                  <c:v>100.80769322710144</c:v>
                </c:pt>
                <c:pt idx="465">
                  <c:v>100.75351004006069</c:v>
                </c:pt>
                <c:pt idx="466">
                  <c:v>100.68418475531458</c:v>
                </c:pt>
                <c:pt idx="467">
                  <c:v>100.61789549983611</c:v>
                </c:pt>
                <c:pt idx="468">
                  <c:v>100.5788467050774</c:v>
                </c:pt>
                <c:pt idx="469">
                  <c:v>100.55262158793835</c:v>
                </c:pt>
                <c:pt idx="470">
                  <c:v>100.53151138531879</c:v>
                </c:pt>
                <c:pt idx="471">
                  <c:v>100.52127079042822</c:v>
                </c:pt>
                <c:pt idx="472">
                  <c:v>100.51588077416184</c:v>
                </c:pt>
                <c:pt idx="473">
                  <c:v>100.51781397978201</c:v>
                </c:pt>
                <c:pt idx="474">
                  <c:v>100.51674920203432</c:v>
                </c:pt>
                <c:pt idx="475">
                  <c:v>100.50241525498207</c:v>
                </c:pt>
                <c:pt idx="476">
                  <c:v>100.46232541525555</c:v>
                </c:pt>
                <c:pt idx="477">
                  <c:v>100.39270586874585</c:v>
                </c:pt>
                <c:pt idx="478">
                  <c:v>100.29715952781429</c:v>
                </c:pt>
                <c:pt idx="479">
                  <c:v>100.16176725161287</c:v>
                </c:pt>
                <c:pt idx="480">
                  <c:v>99.963162519368993</c:v>
                </c:pt>
                <c:pt idx="481">
                  <c:v>99.687378680584317</c:v>
                </c:pt>
                <c:pt idx="482">
                  <c:v>99.355073561590117</c:v>
                </c:pt>
                <c:pt idx="483">
                  <c:v>93.077852674897485</c:v>
                </c:pt>
                <c:pt idx="484">
                  <c:v>92.087503194352109</c:v>
                </c:pt>
                <c:pt idx="485">
                  <c:v>94.925774789265063</c:v>
                </c:pt>
                <c:pt idx="486">
                  <c:v>95.616265034955205</c:v>
                </c:pt>
                <c:pt idx="487">
                  <c:v>96.216802557783296</c:v>
                </c:pt>
                <c:pt idx="488">
                  <c:v>96.745877616855594</c:v>
                </c:pt>
                <c:pt idx="489">
                  <c:v>97.252026137810958</c:v>
                </c:pt>
                <c:pt idx="490">
                  <c:v>97.681233171390616</c:v>
                </c:pt>
                <c:pt idx="491">
                  <c:v>98.016529110393577</c:v>
                </c:pt>
                <c:pt idx="492">
                  <c:v>98.273756506365942</c:v>
                </c:pt>
                <c:pt idx="493">
                  <c:v>98.490488586169292</c:v>
                </c:pt>
                <c:pt idx="494">
                  <c:v>98.681615868280375</c:v>
                </c:pt>
                <c:pt idx="495">
                  <c:v>98.845038015565152</c:v>
                </c:pt>
                <c:pt idx="496">
                  <c:v>98.987922747261123</c:v>
                </c:pt>
                <c:pt idx="497">
                  <c:v>99.109918424136055</c:v>
                </c:pt>
                <c:pt idx="498">
                  <c:v>99.222191850719852</c:v>
                </c:pt>
                <c:pt idx="499">
                  <c:v>99.330923892996694</c:v>
                </c:pt>
                <c:pt idx="500">
                  <c:v>99.448254719000616</c:v>
                </c:pt>
                <c:pt idx="501">
                  <c:v>99.58849381636432</c:v>
                </c:pt>
                <c:pt idx="502">
                  <c:v>99.756230084451829</c:v>
                </c:pt>
                <c:pt idx="503">
                  <c:v>99.949125233555222</c:v>
                </c:pt>
                <c:pt idx="504">
                  <c:v>100.16340856864662</c:v>
                </c:pt>
                <c:pt idx="505">
                  <c:v>100.39498232836597</c:v>
                </c:pt>
                <c:pt idx="506">
                  <c:v>100.64170413916865</c:v>
                </c:pt>
                <c:pt idx="507">
                  <c:v>100.88769728364836</c:v>
                </c:pt>
                <c:pt idx="508">
                  <c:v>101.12119325311646</c:v>
                </c:pt>
              </c:numCache>
            </c:numRef>
          </c:val>
          <c:smooth val="0"/>
          <c:extLst>
            <c:ext xmlns:c16="http://schemas.microsoft.com/office/drawing/2014/chart" uri="{C3380CC4-5D6E-409C-BE32-E72D297353CC}">
              <c16:uniqueId val="{00000001-01CA-46F5-A4F2-25237DA746AF}"/>
            </c:ext>
          </c:extLst>
        </c:ser>
        <c:ser>
          <c:idx val="2"/>
          <c:order val="2"/>
          <c:spPr>
            <a:ln w="6350" cap="rnd">
              <a:solidFill>
                <a:schemeClr val="tx1"/>
              </a:solidFill>
              <a:round/>
            </a:ln>
            <a:effectLst/>
          </c:spPr>
          <c:marker>
            <c:symbol val="none"/>
          </c:marke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mayo_2022!$J$7:$J$516</c:f>
              <c:numCache>
                <c:formatCode>General</c:formatCode>
                <c:ptCount val="51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numCache>
            </c:numRef>
          </c:val>
          <c:smooth val="0"/>
          <c:extLst>
            <c:ext xmlns:c16="http://schemas.microsoft.com/office/drawing/2014/chart" uri="{C3380CC4-5D6E-409C-BE32-E72D297353CC}">
              <c16:uniqueId val="{00000002-01CA-46F5-A4F2-25237DA746AF}"/>
            </c:ext>
          </c:extLst>
        </c:ser>
        <c:dLbls>
          <c:showLegendKey val="0"/>
          <c:showVal val="0"/>
          <c:showCatName val="0"/>
          <c:showSerName val="0"/>
          <c:showPercent val="0"/>
          <c:showBubbleSize val="0"/>
        </c:dLbls>
        <c:marker val="1"/>
        <c:smooth val="0"/>
        <c:axId val="639639663"/>
        <c:axId val="1"/>
      </c:lineChart>
      <c:catAx>
        <c:axId val="639639663"/>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639639663"/>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Datos!$D$3:$D$55</c:f>
              <c:numCache>
                <c:formatCode>0.00</c:formatCode>
                <c:ptCount val="53"/>
                <c:pt idx="0">
                  <c:v>100.84632819470005</c:v>
                </c:pt>
                <c:pt idx="1">
                  <c:v>100.92217185728639</c:v>
                </c:pt>
                <c:pt idx="2">
                  <c:v>100.98098856408004</c:v>
                </c:pt>
                <c:pt idx="3">
                  <c:v>101.01645978889439</c:v>
                </c:pt>
                <c:pt idx="4">
                  <c:v>101.03796114506241</c:v>
                </c:pt>
                <c:pt idx="5">
                  <c:v>101.05159935063807</c:v>
                </c:pt>
                <c:pt idx="6">
                  <c:v>101.05768994938303</c:v>
                </c:pt>
                <c:pt idx="7">
                  <c:v>101.04815086527135</c:v>
                </c:pt>
                <c:pt idx="8">
                  <c:v>101.01398644824015</c:v>
                </c:pt>
                <c:pt idx="9">
                  <c:v>100.95919910038434</c:v>
                </c:pt>
                <c:pt idx="10">
                  <c:v>100.89212249196846</c:v>
                </c:pt>
                <c:pt idx="11">
                  <c:v>100.8199911222211</c:v>
                </c:pt>
                <c:pt idx="12">
                  <c:v>100.7510900254249</c:v>
                </c:pt>
                <c:pt idx="13">
                  <c:v>100.67755215360536</c:v>
                </c:pt>
                <c:pt idx="14">
                  <c:v>100.6058276906851</c:v>
                </c:pt>
                <c:pt idx="15">
                  <c:v>100.55517600626287</c:v>
                </c:pt>
                <c:pt idx="16">
                  <c:v>100.53298958115224</c:v>
                </c:pt>
                <c:pt idx="17">
                  <c:v>100.54453394425559</c:v>
                </c:pt>
                <c:pt idx="18">
                  <c:v>100.57445866700023</c:v>
                </c:pt>
                <c:pt idx="19">
                  <c:v>100.60177372554625</c:v>
                </c:pt>
                <c:pt idx="20">
                  <c:v>100.59704471007512</c:v>
                </c:pt>
                <c:pt idx="21">
                  <c:v>100.54514747010001</c:v>
                </c:pt>
                <c:pt idx="22">
                  <c:v>100.44887246035417</c:v>
                </c:pt>
                <c:pt idx="23">
                  <c:v>100.31319106073192</c:v>
                </c:pt>
                <c:pt idx="24">
                  <c:v>100.1323555202581</c:v>
                </c:pt>
                <c:pt idx="25">
                  <c:v>99.895806939766103</c:v>
                </c:pt>
                <c:pt idx="26">
                  <c:v>99.64463040512031</c:v>
                </c:pt>
                <c:pt idx="27">
                  <c:v>88.627777844358519</c:v>
                </c:pt>
                <c:pt idx="28">
                  <c:v>86.860888629886148</c:v>
                </c:pt>
                <c:pt idx="29">
                  <c:v>91.952140722603517</c:v>
                </c:pt>
                <c:pt idx="30">
                  <c:v>93.962317505375907</c:v>
                </c:pt>
                <c:pt idx="31">
                  <c:v>94.98578222536473</c:v>
                </c:pt>
                <c:pt idx="32">
                  <c:v>96.04853494974715</c:v>
                </c:pt>
                <c:pt idx="33">
                  <c:v>96.970612109083888</c:v>
                </c:pt>
                <c:pt idx="34">
                  <c:v>97.679378785589606</c:v>
                </c:pt>
                <c:pt idx="35">
                  <c:v>98.177081629765325</c:v>
                </c:pt>
                <c:pt idx="36">
                  <c:v>98.510620191879866</c:v>
                </c:pt>
                <c:pt idx="37">
                  <c:v>98.739798584280138</c:v>
                </c:pt>
                <c:pt idx="38">
                  <c:v>98.902709395255044</c:v>
                </c:pt>
                <c:pt idx="39">
                  <c:v>98.967554187421001</c:v>
                </c:pt>
                <c:pt idx="40">
                  <c:v>98.952954069515144</c:v>
                </c:pt>
                <c:pt idx="41">
                  <c:v>98.876312501314516</c:v>
                </c:pt>
                <c:pt idx="42">
                  <c:v>98.775232080586008</c:v>
                </c:pt>
                <c:pt idx="43">
                  <c:v>98.677613687499885</c:v>
                </c:pt>
                <c:pt idx="44">
                  <c:v>98.627328618017444</c:v>
                </c:pt>
                <c:pt idx="45">
                  <c:v>98.650984810113428</c:v>
                </c:pt>
                <c:pt idx="46">
                  <c:v>98.756298249408928</c:v>
                </c:pt>
                <c:pt idx="47">
                  <c:v>98.923592887994957</c:v>
                </c:pt>
                <c:pt idx="48">
                  <c:v>99.125926203019247</c:v>
                </c:pt>
                <c:pt idx="49">
                  <c:v>99.346646621873404</c:v>
                </c:pt>
                <c:pt idx="50">
                  <c:v>99.58179668646649</c:v>
                </c:pt>
                <c:pt idx="51">
                  <c:v>99.823939676473813</c:v>
                </c:pt>
                <c:pt idx="52">
                  <c:v>100.06043517523003</c:v>
                </c:pt>
              </c:numCache>
            </c:numRef>
          </c:val>
          <c:smooth val="0"/>
          <c:extLst>
            <c:ext xmlns:c16="http://schemas.microsoft.com/office/drawing/2014/chart" uri="{C3380CC4-5D6E-409C-BE32-E72D297353CC}">
              <c16:uniqueId val="{00000000-3076-4482-86CD-25D953D343A0}"/>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3076-4482-86CD-25D953D343A0}"/>
            </c:ext>
          </c:extLst>
        </c:ser>
        <c:dLbls>
          <c:showLegendKey val="0"/>
          <c:showVal val="0"/>
          <c:showCatName val="0"/>
          <c:showSerName val="0"/>
          <c:showPercent val="0"/>
          <c:showBubbleSize val="0"/>
        </c:dLbls>
        <c:smooth val="0"/>
        <c:axId val="360231039"/>
        <c:axId val="1"/>
      </c:lineChart>
      <c:catAx>
        <c:axId val="36023103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1039"/>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Datos!$E$3:$E$55</c:f>
              <c:numCache>
                <c:formatCode>0.00</c:formatCode>
                <c:ptCount val="53"/>
                <c:pt idx="0">
                  <c:v>100.61728887606877</c:v>
                </c:pt>
                <c:pt idx="1">
                  <c:v>100.7260336323955</c:v>
                </c:pt>
                <c:pt idx="2">
                  <c:v>100.8113365219232</c:v>
                </c:pt>
                <c:pt idx="3">
                  <c:v>100.87075560012912</c:v>
                </c:pt>
                <c:pt idx="4">
                  <c:v>100.90506001710263</c:v>
                </c:pt>
                <c:pt idx="5">
                  <c:v>100.89189733504124</c:v>
                </c:pt>
                <c:pt idx="6">
                  <c:v>100.83133319348782</c:v>
                </c:pt>
                <c:pt idx="7">
                  <c:v>100.73257793700073</c:v>
                </c:pt>
                <c:pt idx="8">
                  <c:v>100.61737943591551</c:v>
                </c:pt>
                <c:pt idx="9">
                  <c:v>100.49301359684654</c:v>
                </c:pt>
                <c:pt idx="10">
                  <c:v>100.3837788025965</c:v>
                </c:pt>
                <c:pt idx="11">
                  <c:v>100.31149257111078</c:v>
                </c:pt>
                <c:pt idx="12">
                  <c:v>100.27749440408512</c:v>
                </c:pt>
                <c:pt idx="13">
                  <c:v>100.24990718805482</c:v>
                </c:pt>
                <c:pt idx="14">
                  <c:v>100.20291986119767</c:v>
                </c:pt>
                <c:pt idx="15">
                  <c:v>100.16159022230798</c:v>
                </c:pt>
                <c:pt idx="16">
                  <c:v>100.12630501135362</c:v>
                </c:pt>
                <c:pt idx="17">
                  <c:v>100.10581975751568</c:v>
                </c:pt>
                <c:pt idx="18">
                  <c:v>100.07696305821908</c:v>
                </c:pt>
                <c:pt idx="19">
                  <c:v>100.03049086922722</c:v>
                </c:pt>
                <c:pt idx="20">
                  <c:v>99.961033180985169</c:v>
                </c:pt>
                <c:pt idx="21">
                  <c:v>99.882015451994747</c:v>
                </c:pt>
                <c:pt idx="22">
                  <c:v>99.829300531323995</c:v>
                </c:pt>
                <c:pt idx="23">
                  <c:v>99.784557844796453</c:v>
                </c:pt>
                <c:pt idx="24">
                  <c:v>99.728917246604468</c:v>
                </c:pt>
                <c:pt idx="25">
                  <c:v>99.640464421263047</c:v>
                </c:pt>
                <c:pt idx="26">
                  <c:v>99.541373129001613</c:v>
                </c:pt>
                <c:pt idx="27">
                  <c:v>85.722143733677726</c:v>
                </c:pt>
                <c:pt idx="28">
                  <c:v>85.222735581283672</c:v>
                </c:pt>
                <c:pt idx="29">
                  <c:v>92.233339322063557</c:v>
                </c:pt>
                <c:pt idx="30">
                  <c:v>93.616698170372587</c:v>
                </c:pt>
                <c:pt idx="31">
                  <c:v>94.85206011304092</c:v>
                </c:pt>
                <c:pt idx="32">
                  <c:v>96.064987839643948</c:v>
                </c:pt>
                <c:pt idx="33">
                  <c:v>97.077807433120711</c:v>
                </c:pt>
                <c:pt idx="34">
                  <c:v>97.828213578705657</c:v>
                </c:pt>
                <c:pt idx="35">
                  <c:v>98.32599052807879</c:v>
                </c:pt>
                <c:pt idx="36">
                  <c:v>98.632633646944754</c:v>
                </c:pt>
                <c:pt idx="37">
                  <c:v>98.817434551659687</c:v>
                </c:pt>
                <c:pt idx="38">
                  <c:v>98.922420078855623</c:v>
                </c:pt>
                <c:pt idx="39">
                  <c:v>98.978237105220572</c:v>
                </c:pt>
                <c:pt idx="40">
                  <c:v>99.012568920535799</c:v>
                </c:pt>
                <c:pt idx="41">
                  <c:v>99.052737109909742</c:v>
                </c:pt>
                <c:pt idx="42">
                  <c:v>99.123723676418251</c:v>
                </c:pt>
                <c:pt idx="43">
                  <c:v>99.224764685623583</c:v>
                </c:pt>
                <c:pt idx="44">
                  <c:v>99.359580050018053</c:v>
                </c:pt>
                <c:pt idx="45">
                  <c:v>99.547211785342569</c:v>
                </c:pt>
                <c:pt idx="46">
                  <c:v>99.779696749772398</c:v>
                </c:pt>
                <c:pt idx="47">
                  <c:v>100.0395663159407</c:v>
                </c:pt>
                <c:pt idx="48">
                  <c:v>100.29071856757677</c:v>
                </c:pt>
                <c:pt idx="49">
                  <c:v>100.50724863223741</c:v>
                </c:pt>
                <c:pt idx="50">
                  <c:v>100.70822369540471</c:v>
                </c:pt>
                <c:pt idx="51">
                  <c:v>100.90195148312874</c:v>
                </c:pt>
                <c:pt idx="52">
                  <c:v>101.09075136268937</c:v>
                </c:pt>
              </c:numCache>
            </c:numRef>
          </c:val>
          <c:smooth val="0"/>
          <c:extLst>
            <c:ext xmlns:c16="http://schemas.microsoft.com/office/drawing/2014/chart" uri="{C3380CC4-5D6E-409C-BE32-E72D297353CC}">
              <c16:uniqueId val="{00000000-16D6-4751-AC1F-B4977692C24A}"/>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16D6-4751-AC1F-B4977692C24A}"/>
            </c:ext>
          </c:extLst>
        </c:ser>
        <c:dLbls>
          <c:showLegendKey val="0"/>
          <c:showVal val="0"/>
          <c:showCatName val="0"/>
          <c:showSerName val="0"/>
          <c:showPercent val="0"/>
          <c:showBubbleSize val="0"/>
        </c:dLbls>
        <c:smooth val="0"/>
        <c:axId val="360233119"/>
        <c:axId val="1"/>
      </c:lineChart>
      <c:catAx>
        <c:axId val="36023311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3119"/>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Datos!$F$3:$F$55</c:f>
              <c:numCache>
                <c:formatCode>0.00</c:formatCode>
                <c:ptCount val="53"/>
                <c:pt idx="0">
                  <c:v>100.03931712082772</c:v>
                </c:pt>
                <c:pt idx="1">
                  <c:v>100.08617871853424</c:v>
                </c:pt>
                <c:pt idx="2">
                  <c:v>100.13300803308805</c:v>
                </c:pt>
                <c:pt idx="3">
                  <c:v>100.17061729376248</c:v>
                </c:pt>
                <c:pt idx="4">
                  <c:v>100.2004578616672</c:v>
                </c:pt>
                <c:pt idx="5">
                  <c:v>100.22065147756275</c:v>
                </c:pt>
                <c:pt idx="6">
                  <c:v>100.22647040537076</c:v>
                </c:pt>
                <c:pt idx="7">
                  <c:v>100.21958852588489</c:v>
                </c:pt>
                <c:pt idx="8">
                  <c:v>100.20710862116708</c:v>
                </c:pt>
                <c:pt idx="9">
                  <c:v>100.19339171165907</c:v>
                </c:pt>
                <c:pt idx="10">
                  <c:v>100.18423834168385</c:v>
                </c:pt>
                <c:pt idx="11">
                  <c:v>100.19263576073391</c:v>
                </c:pt>
                <c:pt idx="12">
                  <c:v>100.23587218913454</c:v>
                </c:pt>
                <c:pt idx="13">
                  <c:v>100.2930454247512</c:v>
                </c:pt>
                <c:pt idx="14">
                  <c:v>100.34939968594082</c:v>
                </c:pt>
                <c:pt idx="15">
                  <c:v>100.4066263804169</c:v>
                </c:pt>
                <c:pt idx="16">
                  <c:v>100.46025283154191</c:v>
                </c:pt>
                <c:pt idx="17">
                  <c:v>100.50222793281641</c:v>
                </c:pt>
                <c:pt idx="18">
                  <c:v>100.52560161410285</c:v>
                </c:pt>
                <c:pt idx="19">
                  <c:v>100.52527444191909</c:v>
                </c:pt>
                <c:pt idx="20">
                  <c:v>100.49889769820641</c:v>
                </c:pt>
                <c:pt idx="21">
                  <c:v>100.4493898320812</c:v>
                </c:pt>
                <c:pt idx="22">
                  <c:v>100.38411060869046</c:v>
                </c:pt>
                <c:pt idx="23">
                  <c:v>100.30020559106102</c:v>
                </c:pt>
                <c:pt idx="24">
                  <c:v>100.19912086304731</c:v>
                </c:pt>
                <c:pt idx="25">
                  <c:v>100.08712192191767</c:v>
                </c:pt>
                <c:pt idx="26">
                  <c:v>99.994931529202773</c:v>
                </c:pt>
                <c:pt idx="27">
                  <c:v>92.835741294200304</c:v>
                </c:pt>
                <c:pt idx="28">
                  <c:v>93.077227341712685</c:v>
                </c:pt>
                <c:pt idx="29">
                  <c:v>95.46160966585164</c:v>
                </c:pt>
                <c:pt idx="30">
                  <c:v>96.465742595878183</c:v>
                </c:pt>
                <c:pt idx="31">
                  <c:v>96.99056384340426</c:v>
                </c:pt>
                <c:pt idx="32">
                  <c:v>97.538699150056928</c:v>
                </c:pt>
                <c:pt idx="33">
                  <c:v>98.029530782601114</c:v>
                </c:pt>
                <c:pt idx="34">
                  <c:v>98.437946984915058</c:v>
                </c:pt>
                <c:pt idx="35">
                  <c:v>98.756902535968294</c:v>
                </c:pt>
                <c:pt idx="36">
                  <c:v>99.018604485595688</c:v>
                </c:pt>
                <c:pt idx="37">
                  <c:v>99.251566102554975</c:v>
                </c:pt>
                <c:pt idx="38">
                  <c:v>99.450828138707863</c:v>
                </c:pt>
                <c:pt idx="39">
                  <c:v>99.59190650211211</c:v>
                </c:pt>
                <c:pt idx="40">
                  <c:v>99.677172530771401</c:v>
                </c:pt>
                <c:pt idx="41">
                  <c:v>99.722739276549916</c:v>
                </c:pt>
                <c:pt idx="42">
                  <c:v>99.751732292756842</c:v>
                </c:pt>
                <c:pt idx="43">
                  <c:v>99.784921841689936</c:v>
                </c:pt>
                <c:pt idx="44">
                  <c:v>99.837313333336397</c:v>
                </c:pt>
                <c:pt idx="45">
                  <c:v>99.916142724279013</c:v>
                </c:pt>
                <c:pt idx="46">
                  <c:v>100.02405459518523</c:v>
                </c:pt>
                <c:pt idx="47">
                  <c:v>100.15952704424845</c:v>
                </c:pt>
                <c:pt idx="48">
                  <c:v>100.320536474037</c:v>
                </c:pt>
                <c:pt idx="49">
                  <c:v>100.496811496872</c:v>
                </c:pt>
                <c:pt idx="50">
                  <c:v>100.67691750132569</c:v>
                </c:pt>
                <c:pt idx="51">
                  <c:v>100.85617672865247</c:v>
                </c:pt>
                <c:pt idx="52">
                  <c:v>101.03428155698256</c:v>
                </c:pt>
              </c:numCache>
            </c:numRef>
          </c:val>
          <c:smooth val="0"/>
          <c:extLst>
            <c:ext xmlns:c16="http://schemas.microsoft.com/office/drawing/2014/chart" uri="{C3380CC4-5D6E-409C-BE32-E72D297353CC}">
              <c16:uniqueId val="{00000000-DBC7-46B2-AE3A-4CC21449DB3D}"/>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DBC7-46B2-AE3A-4CC21449DB3D}"/>
            </c:ext>
          </c:extLst>
        </c:ser>
        <c:dLbls>
          <c:showLegendKey val="0"/>
          <c:showVal val="0"/>
          <c:showCatName val="0"/>
          <c:showSerName val="0"/>
          <c:showPercent val="0"/>
          <c:showBubbleSize val="0"/>
        </c:dLbls>
        <c:smooth val="0"/>
        <c:axId val="360232703"/>
        <c:axId val="1"/>
      </c:lineChart>
      <c:catAx>
        <c:axId val="360232703"/>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2703"/>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Datos!$G$3:$G$55</c:f>
              <c:numCache>
                <c:formatCode>0.00</c:formatCode>
                <c:ptCount val="53"/>
                <c:pt idx="0">
                  <c:v>100.7484900956652</c:v>
                </c:pt>
                <c:pt idx="1">
                  <c:v>100.80211851683275</c:v>
                </c:pt>
                <c:pt idx="2">
                  <c:v>100.85872868466518</c:v>
                </c:pt>
                <c:pt idx="3">
                  <c:v>100.91447603576758</c:v>
                </c:pt>
                <c:pt idx="4">
                  <c:v>100.96632447937819</c:v>
                </c:pt>
                <c:pt idx="5">
                  <c:v>101.01228587854104</c:v>
                </c:pt>
                <c:pt idx="6">
                  <c:v>101.05257950698449</c:v>
                </c:pt>
                <c:pt idx="7">
                  <c:v>101.08538084436407</c:v>
                </c:pt>
                <c:pt idx="8">
                  <c:v>101.10778329177599</c:v>
                </c:pt>
                <c:pt idx="9">
                  <c:v>101.11870778178856</c:v>
                </c:pt>
                <c:pt idx="10">
                  <c:v>101.12027457465049</c:v>
                </c:pt>
                <c:pt idx="11">
                  <c:v>101.11732630971323</c:v>
                </c:pt>
                <c:pt idx="12">
                  <c:v>101.11611452633475</c:v>
                </c:pt>
                <c:pt idx="13">
                  <c:v>101.12055635741439</c:v>
                </c:pt>
                <c:pt idx="14">
                  <c:v>101.13227441323095</c:v>
                </c:pt>
                <c:pt idx="15">
                  <c:v>101.15031011934623</c:v>
                </c:pt>
                <c:pt idx="16">
                  <c:v>101.17102890944804</c:v>
                </c:pt>
                <c:pt idx="17">
                  <c:v>101.19052496709249</c:v>
                </c:pt>
                <c:pt idx="18">
                  <c:v>101.2040329202537</c:v>
                </c:pt>
                <c:pt idx="19">
                  <c:v>101.20746868917027</c:v>
                </c:pt>
                <c:pt idx="20">
                  <c:v>101.19529830683057</c:v>
                </c:pt>
                <c:pt idx="21">
                  <c:v>101.15614859477535</c:v>
                </c:pt>
                <c:pt idx="22">
                  <c:v>101.07367338626933</c:v>
                </c:pt>
                <c:pt idx="23">
                  <c:v>100.92722477299831</c:v>
                </c:pt>
                <c:pt idx="24">
                  <c:v>100.69403336634241</c:v>
                </c:pt>
                <c:pt idx="25">
                  <c:v>100.35661835717984</c:v>
                </c:pt>
                <c:pt idx="26">
                  <c:v>99.91761915521343</c:v>
                </c:pt>
                <c:pt idx="27">
                  <c:v>99.423019696658599</c:v>
                </c:pt>
                <c:pt idx="28">
                  <c:v>98.939999461881285</c:v>
                </c:pt>
                <c:pt idx="29">
                  <c:v>98.532428199959128</c:v>
                </c:pt>
                <c:pt idx="30">
                  <c:v>98.231359042703062</c:v>
                </c:pt>
                <c:pt idx="31">
                  <c:v>98.034130914940079</c:v>
                </c:pt>
                <c:pt idx="32">
                  <c:v>97.924711611012413</c:v>
                </c:pt>
                <c:pt idx="33">
                  <c:v>97.884309964860407</c:v>
                </c:pt>
                <c:pt idx="34">
                  <c:v>97.892165374090155</c:v>
                </c:pt>
                <c:pt idx="35">
                  <c:v>97.931669864824428</c:v>
                </c:pt>
                <c:pt idx="36">
                  <c:v>97.99517285675293</c:v>
                </c:pt>
                <c:pt idx="37">
                  <c:v>98.089116020035448</c:v>
                </c:pt>
                <c:pt idx="38">
                  <c:v>98.224524364837293</c:v>
                </c:pt>
                <c:pt idx="39">
                  <c:v>98.409929849794821</c:v>
                </c:pt>
                <c:pt idx="40">
                  <c:v>98.651309362950968</c:v>
                </c:pt>
                <c:pt idx="41">
                  <c:v>98.944118573935512</c:v>
                </c:pt>
                <c:pt idx="42">
                  <c:v>99.269707120283485</c:v>
                </c:pt>
                <c:pt idx="43">
                  <c:v>99.587045640760991</c:v>
                </c:pt>
                <c:pt idx="44">
                  <c:v>99.857143902415473</c:v>
                </c:pt>
                <c:pt idx="45">
                  <c:v>100.06985957959054</c:v>
                </c:pt>
                <c:pt idx="46">
                  <c:v>100.23276438815878</c:v>
                </c:pt>
                <c:pt idx="47">
                  <c:v>100.35939425736916</c:v>
                </c:pt>
                <c:pt idx="48">
                  <c:v>100.46286966412697</c:v>
                </c:pt>
                <c:pt idx="49">
                  <c:v>100.55188446902638</c:v>
                </c:pt>
                <c:pt idx="50">
                  <c:v>100.6310989760233</c:v>
                </c:pt>
                <c:pt idx="51">
                  <c:v>100.70382342501887</c:v>
                </c:pt>
                <c:pt idx="52">
                  <c:v>100.77213866267287</c:v>
                </c:pt>
              </c:numCache>
            </c:numRef>
          </c:val>
          <c:smooth val="0"/>
          <c:extLst>
            <c:ext xmlns:c16="http://schemas.microsoft.com/office/drawing/2014/chart" uri="{C3380CC4-5D6E-409C-BE32-E72D297353CC}">
              <c16:uniqueId val="{00000000-D357-4C91-A472-A1AF89F73C6B}"/>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D357-4C91-A472-A1AF89F73C6B}"/>
            </c:ext>
          </c:extLst>
        </c:ser>
        <c:dLbls>
          <c:showLegendKey val="0"/>
          <c:showVal val="0"/>
          <c:showCatName val="0"/>
          <c:showSerName val="0"/>
          <c:showPercent val="0"/>
          <c:showBubbleSize val="0"/>
        </c:dLbls>
        <c:smooth val="0"/>
        <c:axId val="360233535"/>
        <c:axId val="1"/>
      </c:lineChart>
      <c:catAx>
        <c:axId val="360233535"/>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3535"/>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Datos!$H$3:$H$55</c:f>
              <c:numCache>
                <c:formatCode>0.00</c:formatCode>
                <c:ptCount val="53"/>
                <c:pt idx="0">
                  <c:v>99.042408779951941</c:v>
                </c:pt>
                <c:pt idx="1">
                  <c:v>99.021466121330135</c:v>
                </c:pt>
                <c:pt idx="2">
                  <c:v>99.002643561510567</c:v>
                </c:pt>
                <c:pt idx="3">
                  <c:v>98.975158838027824</c:v>
                </c:pt>
                <c:pt idx="4">
                  <c:v>98.927141829136801</c:v>
                </c:pt>
                <c:pt idx="5">
                  <c:v>98.894925139292837</c:v>
                </c:pt>
                <c:pt idx="6">
                  <c:v>98.865324581551064</c:v>
                </c:pt>
                <c:pt idx="7">
                  <c:v>98.856385310034369</c:v>
                </c:pt>
                <c:pt idx="8">
                  <c:v>98.867463992396736</c:v>
                </c:pt>
                <c:pt idx="9">
                  <c:v>98.935501226746993</c:v>
                </c:pt>
                <c:pt idx="10">
                  <c:v>99.068847032341381</c:v>
                </c:pt>
                <c:pt idx="11">
                  <c:v>99.221699429389233</c:v>
                </c:pt>
                <c:pt idx="12">
                  <c:v>99.316378197048195</c:v>
                </c:pt>
                <c:pt idx="13">
                  <c:v>99.376378716229681</c:v>
                </c:pt>
                <c:pt idx="14">
                  <c:v>99.408218245020507</c:v>
                </c:pt>
                <c:pt idx="15">
                  <c:v>99.413778835573154</c:v>
                </c:pt>
                <c:pt idx="16">
                  <c:v>99.410692925345941</c:v>
                </c:pt>
                <c:pt idx="17">
                  <c:v>99.382736131164108</c:v>
                </c:pt>
                <c:pt idx="18">
                  <c:v>99.341940808812211</c:v>
                </c:pt>
                <c:pt idx="19">
                  <c:v>99.302845300746895</c:v>
                </c:pt>
                <c:pt idx="20">
                  <c:v>99.288300803584292</c:v>
                </c:pt>
                <c:pt idx="21">
                  <c:v>99.308464219258738</c:v>
                </c:pt>
                <c:pt idx="22">
                  <c:v>99.364501641567003</c:v>
                </c:pt>
                <c:pt idx="23">
                  <c:v>99.485912309180605</c:v>
                </c:pt>
                <c:pt idx="24">
                  <c:v>99.735864072959728</c:v>
                </c:pt>
                <c:pt idx="25">
                  <c:v>100.12484582511129</c:v>
                </c:pt>
                <c:pt idx="26">
                  <c:v>100.6430379304917</c:v>
                </c:pt>
                <c:pt idx="27">
                  <c:v>101.29171941785549</c:v>
                </c:pt>
                <c:pt idx="28">
                  <c:v>101.94907405679136</c:v>
                </c:pt>
                <c:pt idx="29">
                  <c:v>102.51676287485672</c:v>
                </c:pt>
                <c:pt idx="30">
                  <c:v>102.89212520258647</c:v>
                </c:pt>
                <c:pt idx="31">
                  <c:v>103.06189407372526</c:v>
                </c:pt>
                <c:pt idx="32">
                  <c:v>103.06149438359822</c:v>
                </c:pt>
                <c:pt idx="33">
                  <c:v>102.94466000919789</c:v>
                </c:pt>
                <c:pt idx="34">
                  <c:v>102.76809174744811</c:v>
                </c:pt>
                <c:pt idx="35">
                  <c:v>102.57684379998807</c:v>
                </c:pt>
                <c:pt idx="36">
                  <c:v>102.40291397323311</c:v>
                </c:pt>
                <c:pt idx="37">
                  <c:v>102.20160789780316</c:v>
                </c:pt>
                <c:pt idx="38">
                  <c:v>101.9971671942013</c:v>
                </c:pt>
                <c:pt idx="39">
                  <c:v>101.77611596103601</c:v>
                </c:pt>
                <c:pt idx="40">
                  <c:v>101.53067421593248</c:v>
                </c:pt>
                <c:pt idx="41">
                  <c:v>101.30061979892726</c:v>
                </c:pt>
                <c:pt idx="42">
                  <c:v>101.09231660185594</c:v>
                </c:pt>
                <c:pt idx="43">
                  <c:v>100.88274275969502</c:v>
                </c:pt>
                <c:pt idx="44">
                  <c:v>100.66605851275456</c:v>
                </c:pt>
                <c:pt idx="45">
                  <c:v>100.44089371759468</c:v>
                </c:pt>
                <c:pt idx="46">
                  <c:v>100.21057693139977</c:v>
                </c:pt>
                <c:pt idx="47">
                  <c:v>99.971238546538615</c:v>
                </c:pt>
                <c:pt idx="48">
                  <c:v>99.690575462215307</c:v>
                </c:pt>
                <c:pt idx="49">
                  <c:v>99.353298436504303</c:v>
                </c:pt>
                <c:pt idx="50">
                  <c:v>98.949669940647865</c:v>
                </c:pt>
                <c:pt idx="51">
                  <c:v>98.553190004895399</c:v>
                </c:pt>
                <c:pt idx="52">
                  <c:v>98.206870999262762</c:v>
                </c:pt>
              </c:numCache>
            </c:numRef>
          </c:val>
          <c:smooth val="0"/>
          <c:extLst>
            <c:ext xmlns:c16="http://schemas.microsoft.com/office/drawing/2014/chart" uri="{C3380CC4-5D6E-409C-BE32-E72D297353CC}">
              <c16:uniqueId val="{00000000-4042-4731-BFBB-81FF2C94C4E2}"/>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4042-4731-BFBB-81FF2C94C4E2}"/>
            </c:ext>
          </c:extLst>
        </c:ser>
        <c:dLbls>
          <c:showLegendKey val="0"/>
          <c:showVal val="0"/>
          <c:showCatName val="0"/>
          <c:showSerName val="0"/>
          <c:showPercent val="0"/>
          <c:showBubbleSize val="0"/>
        </c:dLbls>
        <c:smooth val="0"/>
        <c:axId val="360235199"/>
        <c:axId val="1"/>
      </c:lineChart>
      <c:catAx>
        <c:axId val="36023519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5199"/>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143368442581055E-2"/>
          <c:y val="4.6577146606674169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Datos!$I$3:$I$55</c:f>
              <c:numCache>
                <c:formatCode>0.00</c:formatCode>
                <c:ptCount val="53"/>
                <c:pt idx="0">
                  <c:v>100.59855656703911</c:v>
                </c:pt>
                <c:pt idx="1">
                  <c:v>100.70738708541137</c:v>
                </c:pt>
                <c:pt idx="2">
                  <c:v>100.81072808066932</c:v>
                </c:pt>
                <c:pt idx="3">
                  <c:v>100.89223105009391</c:v>
                </c:pt>
                <c:pt idx="4">
                  <c:v>100.95444435737141</c:v>
                </c:pt>
                <c:pt idx="5">
                  <c:v>100.99195336637726</c:v>
                </c:pt>
                <c:pt idx="6">
                  <c:v>101.00266158885118</c:v>
                </c:pt>
                <c:pt idx="7">
                  <c:v>100.98885721320794</c:v>
                </c:pt>
                <c:pt idx="8">
                  <c:v>100.95429793414509</c:v>
                </c:pt>
                <c:pt idx="9">
                  <c:v>100.89798892099004</c:v>
                </c:pt>
                <c:pt idx="10">
                  <c:v>100.82334416771378</c:v>
                </c:pt>
                <c:pt idx="11">
                  <c:v>100.74043882716036</c:v>
                </c:pt>
                <c:pt idx="12">
                  <c:v>100.67525348647096</c:v>
                </c:pt>
                <c:pt idx="13">
                  <c:v>100.62651619963613</c:v>
                </c:pt>
                <c:pt idx="14">
                  <c:v>100.5896614474966</c:v>
                </c:pt>
                <c:pt idx="15">
                  <c:v>100.55405195560706</c:v>
                </c:pt>
                <c:pt idx="16">
                  <c:v>100.50362324552725</c:v>
                </c:pt>
                <c:pt idx="17">
                  <c:v>100.43406439107491</c:v>
                </c:pt>
                <c:pt idx="18">
                  <c:v>100.34930033428033</c:v>
                </c:pt>
                <c:pt idx="19">
                  <c:v>100.24522506579319</c:v>
                </c:pt>
                <c:pt idx="20">
                  <c:v>100.11679075360811</c:v>
                </c:pt>
                <c:pt idx="21">
                  <c:v>99.962974746998256</c:v>
                </c:pt>
                <c:pt idx="22">
                  <c:v>99.775643121943318</c:v>
                </c:pt>
                <c:pt idx="23">
                  <c:v>99.542473218366808</c:v>
                </c:pt>
                <c:pt idx="24">
                  <c:v>99.24048560591892</c:v>
                </c:pt>
                <c:pt idx="25">
                  <c:v>98.844905697940135</c:v>
                </c:pt>
                <c:pt idx="26">
                  <c:v>98.366069360113173</c:v>
                </c:pt>
                <c:pt idx="27">
                  <c:v>96.020153459918674</c:v>
                </c:pt>
                <c:pt idx="28">
                  <c:v>93.586998267083771</c:v>
                </c:pt>
                <c:pt idx="29">
                  <c:v>96.120470806485329</c:v>
                </c:pt>
                <c:pt idx="30">
                  <c:v>96.302502419796241</c:v>
                </c:pt>
                <c:pt idx="31">
                  <c:v>97.280626922527361</c:v>
                </c:pt>
                <c:pt idx="32">
                  <c:v>97.556636406034713</c:v>
                </c:pt>
                <c:pt idx="33">
                  <c:v>97.915679612662302</c:v>
                </c:pt>
                <c:pt idx="34">
                  <c:v>98.289929106950709</c:v>
                </c:pt>
                <c:pt idx="35">
                  <c:v>98.640133979696074</c:v>
                </c:pt>
                <c:pt idx="36">
                  <c:v>98.954896928383377</c:v>
                </c:pt>
                <c:pt idx="37">
                  <c:v>99.237870413131333</c:v>
                </c:pt>
                <c:pt idx="38">
                  <c:v>99.511285401317124</c:v>
                </c:pt>
                <c:pt idx="39">
                  <c:v>99.766896700778346</c:v>
                </c:pt>
                <c:pt idx="40">
                  <c:v>99.982790067070468</c:v>
                </c:pt>
                <c:pt idx="41">
                  <c:v>100.14046179427855</c:v>
                </c:pt>
                <c:pt idx="42">
                  <c:v>100.24234075332765</c:v>
                </c:pt>
                <c:pt idx="43">
                  <c:v>100.29346701731178</c:v>
                </c:pt>
                <c:pt idx="44">
                  <c:v>100.3330215332784</c:v>
                </c:pt>
                <c:pt idx="45">
                  <c:v>100.39778060075575</c:v>
                </c:pt>
                <c:pt idx="46">
                  <c:v>100.5070442017458</c:v>
                </c:pt>
                <c:pt idx="47">
                  <c:v>100.66885527082144</c:v>
                </c:pt>
                <c:pt idx="48">
                  <c:v>100.88154292468354</c:v>
                </c:pt>
                <c:pt idx="49">
                  <c:v>101.15078767983645</c:v>
                </c:pt>
                <c:pt idx="50">
                  <c:v>101.44640597542562</c:v>
                </c:pt>
                <c:pt idx="51">
                  <c:v>101.75264494223947</c:v>
                </c:pt>
                <c:pt idx="52">
                  <c:v>102.05453863382886</c:v>
                </c:pt>
              </c:numCache>
            </c:numRef>
          </c:val>
          <c:smooth val="0"/>
          <c:extLst>
            <c:ext xmlns:c16="http://schemas.microsoft.com/office/drawing/2014/chart" uri="{C3380CC4-5D6E-409C-BE32-E72D297353CC}">
              <c16:uniqueId val="{00000000-0141-4CDE-9C67-5781F5445DCF}"/>
            </c:ext>
          </c:extLst>
        </c:ser>
        <c:ser>
          <c:idx val="1"/>
          <c:order val="1"/>
          <c:spPr>
            <a:ln w="6350">
              <a:solidFill>
                <a:schemeClr val="tx1"/>
              </a:solidFill>
            </a:ln>
          </c:spPr>
          <c:marker>
            <c:symbol val="none"/>
          </c:marker>
          <c:cat>
            <c:multiLvlStrRef>
              <c:f>Datos!$A$3:$B$55</c:f>
              <c:multiLvlStrCache>
                <c:ptCount val="5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lvl>
                <c:lvl>
                  <c:pt idx="0">
                    <c:v>2018</c:v>
                  </c:pt>
                  <c:pt idx="12">
                    <c:v>2019</c:v>
                  </c:pt>
                  <c:pt idx="24">
                    <c:v>2020</c:v>
                  </c:pt>
                  <c:pt idx="36">
                    <c:v>2021</c:v>
                  </c:pt>
                  <c:pt idx="48">
                    <c:v>2022</c:v>
                  </c:pt>
                </c:lvl>
              </c:multiLvlStrCache>
            </c:multiLvlStrRef>
          </c:cat>
          <c:val>
            <c:numRef>
              <c:f>Datos!$Q$3:$Q$55</c:f>
              <c:numCache>
                <c:formatCode>0</c:formatCode>
                <c:ptCount val="5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numCache>
            </c:numRef>
          </c:val>
          <c:smooth val="0"/>
          <c:extLst>
            <c:ext xmlns:c16="http://schemas.microsoft.com/office/drawing/2014/chart" uri="{C3380CC4-5D6E-409C-BE32-E72D297353CC}">
              <c16:uniqueId val="{00000001-0141-4CDE-9C67-5781F5445DCF}"/>
            </c:ext>
          </c:extLst>
        </c:ser>
        <c:dLbls>
          <c:showLegendKey val="0"/>
          <c:showVal val="0"/>
          <c:showCatName val="0"/>
          <c:showSerName val="0"/>
          <c:showPercent val="0"/>
          <c:showBubbleSize val="0"/>
        </c:dLbls>
        <c:smooth val="0"/>
        <c:axId val="360236031"/>
        <c:axId val="1"/>
      </c:lineChart>
      <c:catAx>
        <c:axId val="360236031"/>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6031"/>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mayo de 2022</c:v>
          </c:tx>
          <c:spPr>
            <a:ln w="22225">
              <a:solidFill>
                <a:srgbClr val="FF0000"/>
              </a:solidFill>
            </a:ln>
          </c:spPr>
          <c:marker>
            <c:symbol val="none"/>
          </c:marker>
          <c:cat>
            <c:multiLvlStrRef>
              <c:f>mayo_2022!$A$439:$B$515</c:f>
              <c:multiLvlStrCache>
                <c:ptCount val="7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lvl>
                <c:lvl>
                  <c:pt idx="0">
                    <c:v>2016</c:v>
                  </c:pt>
                  <c:pt idx="12">
                    <c:v>2017</c:v>
                  </c:pt>
                  <c:pt idx="24">
                    <c:v>2018</c:v>
                  </c:pt>
                  <c:pt idx="36">
                    <c:v>2019</c:v>
                  </c:pt>
                  <c:pt idx="48">
                    <c:v>2020</c:v>
                  </c:pt>
                  <c:pt idx="60">
                    <c:v>2021</c:v>
                  </c:pt>
                  <c:pt idx="72">
                    <c:v>2022</c:v>
                  </c:pt>
                </c:lvl>
              </c:multiLvlStrCache>
            </c:multiLvlStrRef>
          </c:cat>
          <c:val>
            <c:numRef>
              <c:f>mayo_2022!$E$439:$E$515</c:f>
              <c:numCache>
                <c:formatCode>#,##0.00;\(\-\)#,##0.00</c:formatCode>
                <c:ptCount val="77"/>
                <c:pt idx="0">
                  <c:v>99.908652298257863</c:v>
                </c:pt>
                <c:pt idx="1">
                  <c:v>99.897899971472768</c:v>
                </c:pt>
                <c:pt idx="2">
                  <c:v>99.897313088172865</c:v>
                </c:pt>
                <c:pt idx="3">
                  <c:v>99.908909926757332</c:v>
                </c:pt>
                <c:pt idx="4">
                  <c:v>99.930074965377116</c:v>
                </c:pt>
                <c:pt idx="5">
                  <c:v>99.963760080667072</c:v>
                </c:pt>
                <c:pt idx="6">
                  <c:v>100.0059506113251</c:v>
                </c:pt>
                <c:pt idx="7">
                  <c:v>100.0558040698336</c:v>
                </c:pt>
                <c:pt idx="8">
                  <c:v>100.11743410452698</c:v>
                </c:pt>
                <c:pt idx="9">
                  <c:v>100.19070662171329</c:v>
                </c:pt>
                <c:pt idx="10">
                  <c:v>100.26129126416957</c:v>
                </c:pt>
                <c:pt idx="11">
                  <c:v>100.32016694417082</c:v>
                </c:pt>
                <c:pt idx="12">
                  <c:v>100.36198025448128</c:v>
                </c:pt>
                <c:pt idx="13">
                  <c:v>100.37992321296679</c:v>
                </c:pt>
                <c:pt idx="14">
                  <c:v>100.37358460325314</c:v>
                </c:pt>
                <c:pt idx="15">
                  <c:v>100.35290698937996</c:v>
                </c:pt>
                <c:pt idx="16">
                  <c:v>100.32866594398996</c:v>
                </c:pt>
                <c:pt idx="17">
                  <c:v>100.30583120625705</c:v>
                </c:pt>
                <c:pt idx="18">
                  <c:v>100.28524339488025</c:v>
                </c:pt>
                <c:pt idx="19">
                  <c:v>100.2795723666047</c:v>
                </c:pt>
                <c:pt idx="20">
                  <c:v>100.29703047917091</c:v>
                </c:pt>
                <c:pt idx="21">
                  <c:v>100.3513605642197</c:v>
                </c:pt>
                <c:pt idx="22">
                  <c:v>100.42832090624036</c:v>
                </c:pt>
                <c:pt idx="23">
                  <c:v>100.51358421247589</c:v>
                </c:pt>
                <c:pt idx="24">
                  <c:v>100.59089816594455</c:v>
                </c:pt>
                <c:pt idx="25">
                  <c:v>100.66428563070986</c:v>
                </c:pt>
                <c:pt idx="26">
                  <c:v>100.72968975544525</c:v>
                </c:pt>
                <c:pt idx="27">
                  <c:v>100.78227071095492</c:v>
                </c:pt>
                <c:pt idx="28">
                  <c:v>100.82609340914519</c:v>
                </c:pt>
                <c:pt idx="29">
                  <c:v>100.85021489792051</c:v>
                </c:pt>
                <c:pt idx="30">
                  <c:v>100.85586647910743</c:v>
                </c:pt>
                <c:pt idx="31">
                  <c:v>100.84043368041119</c:v>
                </c:pt>
                <c:pt idx="32">
                  <c:v>100.80769322710144</c:v>
                </c:pt>
                <c:pt idx="33">
                  <c:v>100.75351004006069</c:v>
                </c:pt>
                <c:pt idx="34">
                  <c:v>100.68418475531458</c:v>
                </c:pt>
                <c:pt idx="35">
                  <c:v>100.61789549983611</c:v>
                </c:pt>
                <c:pt idx="36">
                  <c:v>100.5788467050774</c:v>
                </c:pt>
                <c:pt idx="37">
                  <c:v>100.55262158793835</c:v>
                </c:pt>
                <c:pt idx="38">
                  <c:v>100.53151138531879</c:v>
                </c:pt>
                <c:pt idx="39">
                  <c:v>100.52127079042822</c:v>
                </c:pt>
                <c:pt idx="40">
                  <c:v>100.51588077416184</c:v>
                </c:pt>
                <c:pt idx="41">
                  <c:v>100.51781397978201</c:v>
                </c:pt>
                <c:pt idx="42">
                  <c:v>100.51674920203432</c:v>
                </c:pt>
                <c:pt idx="43">
                  <c:v>100.50241525498207</c:v>
                </c:pt>
                <c:pt idx="44">
                  <c:v>100.46232541525555</c:v>
                </c:pt>
                <c:pt idx="45">
                  <c:v>100.39270586874585</c:v>
                </c:pt>
                <c:pt idx="46">
                  <c:v>100.29715952781429</c:v>
                </c:pt>
                <c:pt idx="47">
                  <c:v>100.16176725161287</c:v>
                </c:pt>
                <c:pt idx="48">
                  <c:v>99.963162519368993</c:v>
                </c:pt>
                <c:pt idx="49">
                  <c:v>99.687378680584317</c:v>
                </c:pt>
                <c:pt idx="50">
                  <c:v>99.355073561590117</c:v>
                </c:pt>
                <c:pt idx="51">
                  <c:v>93.077852674897485</c:v>
                </c:pt>
                <c:pt idx="52">
                  <c:v>92.087503194352109</c:v>
                </c:pt>
                <c:pt idx="53">
                  <c:v>94.925774789265063</c:v>
                </c:pt>
                <c:pt idx="54">
                  <c:v>95.616265034955205</c:v>
                </c:pt>
                <c:pt idx="55">
                  <c:v>96.216802557783296</c:v>
                </c:pt>
                <c:pt idx="56">
                  <c:v>96.745877616855594</c:v>
                </c:pt>
                <c:pt idx="57">
                  <c:v>97.252026137810958</c:v>
                </c:pt>
                <c:pt idx="58">
                  <c:v>97.681233171390616</c:v>
                </c:pt>
                <c:pt idx="59">
                  <c:v>98.016529110393577</c:v>
                </c:pt>
                <c:pt idx="60">
                  <c:v>98.273756506365942</c:v>
                </c:pt>
                <c:pt idx="61">
                  <c:v>98.490488586169292</c:v>
                </c:pt>
                <c:pt idx="62">
                  <c:v>98.681615868280375</c:v>
                </c:pt>
                <c:pt idx="63">
                  <c:v>98.845038015565152</c:v>
                </c:pt>
                <c:pt idx="64">
                  <c:v>98.987922747261123</c:v>
                </c:pt>
                <c:pt idx="65">
                  <c:v>99.109918424136055</c:v>
                </c:pt>
                <c:pt idx="66">
                  <c:v>99.222191850719852</c:v>
                </c:pt>
                <c:pt idx="67">
                  <c:v>99.330923892996694</c:v>
                </c:pt>
                <c:pt idx="68">
                  <c:v>99.448254719000616</c:v>
                </c:pt>
                <c:pt idx="69">
                  <c:v>99.58849381636432</c:v>
                </c:pt>
                <c:pt idx="70">
                  <c:v>99.756230084451829</c:v>
                </c:pt>
                <c:pt idx="71">
                  <c:v>99.949125233555222</c:v>
                </c:pt>
                <c:pt idx="72">
                  <c:v>100.16340856864662</c:v>
                </c:pt>
                <c:pt idx="73">
                  <c:v>100.39498232836597</c:v>
                </c:pt>
                <c:pt idx="74">
                  <c:v>100.64170413916865</c:v>
                </c:pt>
                <c:pt idx="75">
                  <c:v>100.88769728364836</c:v>
                </c:pt>
                <c:pt idx="76">
                  <c:v>101.12119325311646</c:v>
                </c:pt>
              </c:numCache>
            </c:numRef>
          </c:val>
          <c:smooth val="0"/>
          <c:extLst>
            <c:ext xmlns:c16="http://schemas.microsoft.com/office/drawing/2014/chart" uri="{C3380CC4-5D6E-409C-BE32-E72D297353CC}">
              <c16:uniqueId val="{00000000-BE48-4D62-B831-448C076B5A32}"/>
            </c:ext>
          </c:extLst>
        </c:ser>
        <c:ser>
          <c:idx val="1"/>
          <c:order val="1"/>
          <c:tx>
            <c:v>Cifras a abril de 2022</c:v>
          </c:tx>
          <c:spPr>
            <a:ln w="14605">
              <a:solidFill>
                <a:srgbClr val="17375E"/>
              </a:solidFill>
            </a:ln>
          </c:spPr>
          <c:marker>
            <c:symbol val="none"/>
          </c:marker>
          <c:cat>
            <c:multiLvlStrRef>
              <c:f>mayo_2022!$A$439:$B$515</c:f>
              <c:multiLvlStrCache>
                <c:ptCount val="7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lvl>
                <c:lvl>
                  <c:pt idx="0">
                    <c:v>2016</c:v>
                  </c:pt>
                  <c:pt idx="12">
                    <c:v>2017</c:v>
                  </c:pt>
                  <c:pt idx="24">
                    <c:v>2018</c:v>
                  </c:pt>
                  <c:pt idx="36">
                    <c:v>2019</c:v>
                  </c:pt>
                  <c:pt idx="48">
                    <c:v>2020</c:v>
                  </c:pt>
                  <c:pt idx="60">
                    <c:v>2021</c:v>
                  </c:pt>
                  <c:pt idx="72">
                    <c:v>2022</c:v>
                  </c:pt>
                </c:lvl>
              </c:multiLvlStrCache>
            </c:multiLvlStrRef>
          </c:cat>
          <c:val>
            <c:numRef>
              <c:f>mayo_2022!$C$439:$C$515</c:f>
              <c:numCache>
                <c:formatCode>#,##0.00;\(\-\)#,##0.00</c:formatCode>
                <c:ptCount val="77"/>
                <c:pt idx="0">
                  <c:v>99.903425090408106</c:v>
                </c:pt>
                <c:pt idx="1">
                  <c:v>99.892250497375855</c:v>
                </c:pt>
                <c:pt idx="2">
                  <c:v>99.891216468353164</c:v>
                </c:pt>
                <c:pt idx="3">
                  <c:v>99.902443159037261</c:v>
                </c:pt>
                <c:pt idx="4">
                  <c:v>99.92345472102464</c:v>
                </c:pt>
                <c:pt idx="5">
                  <c:v>99.957149409116937</c:v>
                </c:pt>
                <c:pt idx="6">
                  <c:v>99.999403959918766</c:v>
                </c:pt>
                <c:pt idx="7">
                  <c:v>100.0494238696961</c:v>
                </c:pt>
                <c:pt idx="8">
                  <c:v>100.11128815616067</c:v>
                </c:pt>
                <c:pt idx="9">
                  <c:v>100.18475252254532</c:v>
                </c:pt>
                <c:pt idx="10">
                  <c:v>100.25551842087977</c:v>
                </c:pt>
                <c:pt idx="11">
                  <c:v>100.3144872383106</c:v>
                </c:pt>
                <c:pt idx="12">
                  <c:v>100.35612987717076</c:v>
                </c:pt>
                <c:pt idx="13">
                  <c:v>100.37379947158678</c:v>
                </c:pt>
                <c:pt idx="14">
                  <c:v>100.36719310858645</c:v>
                </c:pt>
                <c:pt idx="15">
                  <c:v>100.34629692677224</c:v>
                </c:pt>
                <c:pt idx="16">
                  <c:v>100.32204020769372</c:v>
                </c:pt>
                <c:pt idx="17">
                  <c:v>100.29940196309202</c:v>
                </c:pt>
                <c:pt idx="18">
                  <c:v>100.27914453724449</c:v>
                </c:pt>
                <c:pt idx="19">
                  <c:v>100.2738931215418</c:v>
                </c:pt>
                <c:pt idx="20">
                  <c:v>100.29185749383795</c:v>
                </c:pt>
                <c:pt idx="21">
                  <c:v>100.34675198151322</c:v>
                </c:pt>
                <c:pt idx="22">
                  <c:v>100.42424801627452</c:v>
                </c:pt>
                <c:pt idx="23">
                  <c:v>100.5097718759628</c:v>
                </c:pt>
                <c:pt idx="24">
                  <c:v>100.58693805748811</c:v>
                </c:pt>
                <c:pt idx="25">
                  <c:v>100.66001016726709</c:v>
                </c:pt>
                <c:pt idx="26">
                  <c:v>100.72519987755715</c:v>
                </c:pt>
                <c:pt idx="27">
                  <c:v>100.77777875228851</c:v>
                </c:pt>
                <c:pt idx="28">
                  <c:v>100.82195310209454</c:v>
                </c:pt>
                <c:pt idx="29">
                  <c:v>100.84683642089132</c:v>
                </c:pt>
                <c:pt idx="30">
                  <c:v>100.85356923415652</c:v>
                </c:pt>
                <c:pt idx="31">
                  <c:v>100.83938264044438</c:v>
                </c:pt>
                <c:pt idx="32">
                  <c:v>100.80787438732567</c:v>
                </c:pt>
                <c:pt idx="33">
                  <c:v>100.75478630161682</c:v>
                </c:pt>
                <c:pt idx="34">
                  <c:v>100.68626477188235</c:v>
                </c:pt>
                <c:pt idx="35">
                  <c:v>100.62033099430641</c:v>
                </c:pt>
                <c:pt idx="36">
                  <c:v>100.58103287524408</c:v>
                </c:pt>
                <c:pt idx="37">
                  <c:v>100.55426703316901</c:v>
                </c:pt>
                <c:pt idx="38">
                  <c:v>100.5327836818807</c:v>
                </c:pt>
                <c:pt idx="39">
                  <c:v>100.52270608029677</c:v>
                </c:pt>
                <c:pt idx="40">
                  <c:v>100.51834488456971</c:v>
                </c:pt>
                <c:pt idx="41">
                  <c:v>100.52202907006669</c:v>
                </c:pt>
                <c:pt idx="42">
                  <c:v>100.52308690992943</c:v>
                </c:pt>
                <c:pt idx="43">
                  <c:v>100.51093358158315</c:v>
                </c:pt>
                <c:pt idx="44">
                  <c:v>100.47291775595572</c:v>
                </c:pt>
                <c:pt idx="45">
                  <c:v>100.40517617870997</c:v>
                </c:pt>
                <c:pt idx="46">
                  <c:v>100.31121907087133</c:v>
                </c:pt>
                <c:pt idx="47">
                  <c:v>100.17711701893194</c:v>
                </c:pt>
                <c:pt idx="48">
                  <c:v>99.979353340012295</c:v>
                </c:pt>
                <c:pt idx="49">
                  <c:v>99.704145368952737</c:v>
                </c:pt>
                <c:pt idx="50">
                  <c:v>99.372478084690897</c:v>
                </c:pt>
                <c:pt idx="51">
                  <c:v>93.084048445420208</c:v>
                </c:pt>
                <c:pt idx="52">
                  <c:v>92.092878965072899</c:v>
                </c:pt>
                <c:pt idx="53">
                  <c:v>94.946681501002274</c:v>
                </c:pt>
                <c:pt idx="54">
                  <c:v>95.639016932356498</c:v>
                </c:pt>
                <c:pt idx="55">
                  <c:v>96.242557125603014</c:v>
                </c:pt>
                <c:pt idx="56">
                  <c:v>96.774111254346991</c:v>
                </c:pt>
                <c:pt idx="57">
                  <c:v>97.283289752399966</c:v>
                </c:pt>
                <c:pt idx="58">
                  <c:v>97.715310385572977</c:v>
                </c:pt>
                <c:pt idx="59">
                  <c:v>98.052990419263438</c:v>
                </c:pt>
                <c:pt idx="60">
                  <c:v>98.312068156058146</c:v>
                </c:pt>
                <c:pt idx="61">
                  <c:v>98.53043312716828</c:v>
                </c:pt>
                <c:pt idx="62">
                  <c:v>98.723302398038697</c:v>
                </c:pt>
                <c:pt idx="63">
                  <c:v>98.889157172992142</c:v>
                </c:pt>
                <c:pt idx="64">
                  <c:v>99.035604859550247</c:v>
                </c:pt>
                <c:pt idx="65">
                  <c:v>99.16143023461585</c:v>
                </c:pt>
                <c:pt idx="66">
                  <c:v>99.277421392095661</c:v>
                </c:pt>
                <c:pt idx="67">
                  <c:v>99.389318528000445</c:v>
                </c:pt>
                <c:pt idx="68">
                  <c:v>99.509227350125158</c:v>
                </c:pt>
                <c:pt idx="69">
                  <c:v>99.651699493550822</c:v>
                </c:pt>
                <c:pt idx="70">
                  <c:v>99.821784501189583</c:v>
                </c:pt>
                <c:pt idx="71">
                  <c:v>100.01786786818248</c:v>
                </c:pt>
                <c:pt idx="72">
                  <c:v>100.23718921188195</c:v>
                </c:pt>
                <c:pt idx="73">
                  <c:v>100.47745083514184</c:v>
                </c:pt>
                <c:pt idx="74">
                  <c:v>100.73871651172131</c:v>
                </c:pt>
                <c:pt idx="75">
                  <c:v>101.00738773023706</c:v>
                </c:pt>
              </c:numCache>
            </c:numRef>
          </c:val>
          <c:smooth val="0"/>
          <c:extLst>
            <c:ext xmlns:c16="http://schemas.microsoft.com/office/drawing/2014/chart" uri="{C3380CC4-5D6E-409C-BE32-E72D297353CC}">
              <c16:uniqueId val="{00000001-BE48-4D62-B831-448C076B5A32}"/>
            </c:ext>
          </c:extLst>
        </c:ser>
        <c:ser>
          <c:idx val="2"/>
          <c:order val="2"/>
          <c:spPr>
            <a:ln w="6350">
              <a:solidFill>
                <a:schemeClr val="tx1"/>
              </a:solidFill>
            </a:ln>
          </c:spPr>
          <c:marker>
            <c:symbol val="none"/>
          </c:marker>
          <c:cat>
            <c:multiLvlStrRef>
              <c:f>mayo_2022!$A$439:$B$515</c:f>
              <c:multiLvlStrCache>
                <c:ptCount val="7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lvl>
                <c:lvl>
                  <c:pt idx="0">
                    <c:v>2016</c:v>
                  </c:pt>
                  <c:pt idx="12">
                    <c:v>2017</c:v>
                  </c:pt>
                  <c:pt idx="24">
                    <c:v>2018</c:v>
                  </c:pt>
                  <c:pt idx="36">
                    <c:v>2019</c:v>
                  </c:pt>
                  <c:pt idx="48">
                    <c:v>2020</c:v>
                  </c:pt>
                  <c:pt idx="60">
                    <c:v>2021</c:v>
                  </c:pt>
                  <c:pt idx="72">
                    <c:v>2022</c:v>
                  </c:pt>
                </c:lvl>
              </c:multiLvlStrCache>
            </c:multiLvlStrRef>
          </c:cat>
          <c:val>
            <c:numRef>
              <c:f>mayo_2022!$I$439:$I$515</c:f>
              <c:numCache>
                <c:formatCode>#,##0;\(\-\)#,##0</c:formatCode>
                <c:ptCount val="7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numCache>
            </c:numRef>
          </c:val>
          <c:smooth val="0"/>
          <c:extLst>
            <c:ext xmlns:c16="http://schemas.microsoft.com/office/drawing/2014/chart" uri="{C3380CC4-5D6E-409C-BE32-E72D297353CC}">
              <c16:uniqueId val="{00000002-BE48-4D62-B831-448C076B5A32}"/>
            </c:ext>
          </c:extLst>
        </c:ser>
        <c:dLbls>
          <c:showLegendKey val="0"/>
          <c:showVal val="0"/>
          <c:showCatName val="0"/>
          <c:showSerName val="0"/>
          <c:showPercent val="0"/>
          <c:showBubbleSize val="0"/>
        </c:dLbls>
        <c:smooth val="0"/>
        <c:axId val="59620352"/>
        <c:axId val="59626240"/>
      </c:lineChart>
      <c:catAx>
        <c:axId val="5962035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626240"/>
        <c:crosses val="autoZero"/>
        <c:auto val="1"/>
        <c:lblAlgn val="ctr"/>
        <c:lblOffset val="100"/>
        <c:noMultiLvlLbl val="0"/>
      </c:catAx>
      <c:valAx>
        <c:axId val="59626240"/>
        <c:scaling>
          <c:orientation val="minMax"/>
          <c:max val="102"/>
          <c:min val="90"/>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620352"/>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mayo_2022!$H$7:$H$517</c:f>
              <c:numCache>
                <c:formatCode>General</c:formatCode>
                <c:ptCount val="511"/>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5683-41B8-A0E7-E53D009A186E}"/>
            </c:ext>
          </c:extLst>
        </c:ser>
        <c:dLbls>
          <c:showLegendKey val="0"/>
          <c:showVal val="0"/>
          <c:showCatName val="0"/>
          <c:showSerName val="0"/>
          <c:showPercent val="0"/>
          <c:showBubbleSize val="0"/>
        </c:dLbls>
        <c:axId val="1998368159"/>
        <c:axId val="1"/>
      </c:areaChart>
      <c:lineChart>
        <c:grouping val="standard"/>
        <c:varyColors val="0"/>
        <c:ser>
          <c:idx val="0"/>
          <c:order val="0"/>
          <c:spPr>
            <a:ln w="12700" cap="rnd">
              <a:solidFill>
                <a:schemeClr val="tx1"/>
              </a:solidFill>
              <a:round/>
            </a:ln>
            <a:effectLst/>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mayo_2022!$F$7:$F$517</c:f>
              <c:numCache>
                <c:formatCode>#,##0.00;\(\-\)#,##0.00</c:formatCode>
                <c:ptCount val="511"/>
                <c:pt idx="0">
                  <c:v>101.03000961827384</c:v>
                </c:pt>
                <c:pt idx="1">
                  <c:v>101.09686894734945</c:v>
                </c:pt>
                <c:pt idx="2">
                  <c:v>101.16639771273748</c:v>
                </c:pt>
                <c:pt idx="3">
                  <c:v>101.28731200503803</c:v>
                </c:pt>
                <c:pt idx="4">
                  <c:v>101.50617484165632</c:v>
                </c:pt>
                <c:pt idx="5">
                  <c:v>101.81586140793536</c:v>
                </c:pt>
                <c:pt idx="6">
                  <c:v>102.1647697847051</c:v>
                </c:pt>
                <c:pt idx="7">
                  <c:v>102.50089493545715</c:v>
                </c:pt>
                <c:pt idx="8">
                  <c:v>102.77182688993685</c:v>
                </c:pt>
                <c:pt idx="9">
                  <c:v>102.94839515722968</c:v>
                </c:pt>
                <c:pt idx="10">
                  <c:v>103.04639329170892</c:v>
                </c:pt>
                <c:pt idx="11">
                  <c:v>103.09814051541952</c:v>
                </c:pt>
                <c:pt idx="12">
                  <c:v>103.14654153840614</c:v>
                </c:pt>
                <c:pt idx="13">
                  <c:v>103.06771586784566</c:v>
                </c:pt>
                <c:pt idx="14">
                  <c:v>103.01085783821024</c:v>
                </c:pt>
                <c:pt idx="15">
                  <c:v>102.9619673314163</c:v>
                </c:pt>
                <c:pt idx="16">
                  <c:v>102.8726410109679</c:v>
                </c:pt>
                <c:pt idx="17">
                  <c:v>102.73607679637453</c:v>
                </c:pt>
                <c:pt idx="18">
                  <c:v>102.54002899201485</c:v>
                </c:pt>
                <c:pt idx="19">
                  <c:v>102.29552867107982</c:v>
                </c:pt>
                <c:pt idx="20">
                  <c:v>102.02517474185248</c:v>
                </c:pt>
                <c:pt idx="21">
                  <c:v>101.73897502879092</c:v>
                </c:pt>
                <c:pt idx="22">
                  <c:v>101.41116783116711</c:v>
                </c:pt>
                <c:pt idx="23">
                  <c:v>100.98575462725177</c:v>
                </c:pt>
                <c:pt idx="24">
                  <c:v>100.40639214473526</c:v>
                </c:pt>
                <c:pt idx="25">
                  <c:v>99.697211970862725</c:v>
                </c:pt>
                <c:pt idx="26">
                  <c:v>98.919443045407917</c:v>
                </c:pt>
                <c:pt idx="27">
                  <c:v>98.141344216576769</c:v>
                </c:pt>
                <c:pt idx="28">
                  <c:v>97.440326684172916</c:v>
                </c:pt>
                <c:pt idx="29">
                  <c:v>96.840068219450572</c:v>
                </c:pt>
                <c:pt idx="30">
                  <c:v>96.37148469417869</c:v>
                </c:pt>
                <c:pt idx="31">
                  <c:v>96.05352803236481</c:v>
                </c:pt>
                <c:pt idx="32">
                  <c:v>95.896590850168977</c:v>
                </c:pt>
                <c:pt idx="33">
                  <c:v>95.883062123551156</c:v>
                </c:pt>
                <c:pt idx="34">
                  <c:v>95.968402663913281</c:v>
                </c:pt>
                <c:pt idx="35">
                  <c:v>96.0882000525866</c:v>
                </c:pt>
                <c:pt idx="36">
                  <c:v>96.244599084729046</c:v>
                </c:pt>
                <c:pt idx="37">
                  <c:v>96.439195250703534</c:v>
                </c:pt>
                <c:pt idx="38">
                  <c:v>96.675020289564458</c:v>
                </c:pt>
                <c:pt idx="39">
                  <c:v>96.949409632654181</c:v>
                </c:pt>
                <c:pt idx="40">
                  <c:v>97.255653766678762</c:v>
                </c:pt>
                <c:pt idx="41">
                  <c:v>97.589656656755594</c:v>
                </c:pt>
                <c:pt idx="42">
                  <c:v>97.931953731285674</c:v>
                </c:pt>
                <c:pt idx="43">
                  <c:v>98.259047859952474</c:v>
                </c:pt>
                <c:pt idx="44">
                  <c:v>98.585674421524146</c:v>
                </c:pt>
                <c:pt idx="45">
                  <c:v>98.905994713040172</c:v>
                </c:pt>
                <c:pt idx="46">
                  <c:v>99.216481947286908</c:v>
                </c:pt>
                <c:pt idx="47">
                  <c:v>99.511253471192092</c:v>
                </c:pt>
                <c:pt idx="48">
                  <c:v>99.772025046762479</c:v>
                </c:pt>
                <c:pt idx="49">
                  <c:v>99.966991328003374</c:v>
                </c:pt>
                <c:pt idx="50">
                  <c:v>100.10973159019176</c:v>
                </c:pt>
                <c:pt idx="51">
                  <c:v>100.23595306461354</c:v>
                </c:pt>
                <c:pt idx="52">
                  <c:v>100.3655035847903</c:v>
                </c:pt>
                <c:pt idx="53">
                  <c:v>100.48353634297501</c:v>
                </c:pt>
                <c:pt idx="54">
                  <c:v>100.59638951264203</c:v>
                </c:pt>
                <c:pt idx="55">
                  <c:v>100.70829300151918</c:v>
                </c:pt>
                <c:pt idx="56">
                  <c:v>100.78383720253193</c:v>
                </c:pt>
                <c:pt idx="57">
                  <c:v>100.8200818198865</c:v>
                </c:pt>
                <c:pt idx="58">
                  <c:v>100.84396862630884</c:v>
                </c:pt>
                <c:pt idx="59">
                  <c:v>100.88348203865539</c:v>
                </c:pt>
                <c:pt idx="60">
                  <c:v>100.93612417765026</c:v>
                </c:pt>
                <c:pt idx="61">
                  <c:v>100.977937974344</c:v>
                </c:pt>
                <c:pt idx="62">
                  <c:v>100.96161533455916</c:v>
                </c:pt>
                <c:pt idx="63">
                  <c:v>100.88709902763418</c:v>
                </c:pt>
                <c:pt idx="64">
                  <c:v>100.75329754436271</c:v>
                </c:pt>
                <c:pt idx="65">
                  <c:v>100.57755941596614</c:v>
                </c:pt>
                <c:pt idx="66">
                  <c:v>100.36529574438769</c:v>
                </c:pt>
                <c:pt idx="67">
                  <c:v>100.13976696951356</c:v>
                </c:pt>
                <c:pt idx="68">
                  <c:v>99.95282422779492</c:v>
                </c:pt>
                <c:pt idx="69">
                  <c:v>99.8056021244617</c:v>
                </c:pt>
                <c:pt idx="70">
                  <c:v>99.673154812892861</c:v>
                </c:pt>
                <c:pt idx="71">
                  <c:v>99.516224074293007</c:v>
                </c:pt>
                <c:pt idx="72">
                  <c:v>99.326484345970158</c:v>
                </c:pt>
                <c:pt idx="73">
                  <c:v>99.102906380219352</c:v>
                </c:pt>
                <c:pt idx="74">
                  <c:v>98.853833324876078</c:v>
                </c:pt>
                <c:pt idx="75">
                  <c:v>98.59208327351368</c:v>
                </c:pt>
                <c:pt idx="76">
                  <c:v>98.342828603592395</c:v>
                </c:pt>
                <c:pt idx="77">
                  <c:v>98.147114836337565</c:v>
                </c:pt>
                <c:pt idx="78">
                  <c:v>98.04195069681947</c:v>
                </c:pt>
                <c:pt idx="79">
                  <c:v>98.049141992179898</c:v>
                </c:pt>
                <c:pt idx="80">
                  <c:v>98.162829605140701</c:v>
                </c:pt>
                <c:pt idx="81">
                  <c:v>98.371989566610537</c:v>
                </c:pt>
                <c:pt idx="82">
                  <c:v>98.671090568319755</c:v>
                </c:pt>
                <c:pt idx="83">
                  <c:v>99.055259909518199</c:v>
                </c:pt>
                <c:pt idx="84">
                  <c:v>99.499066358130477</c:v>
                </c:pt>
                <c:pt idx="85">
                  <c:v>99.965630322099202</c:v>
                </c:pt>
                <c:pt idx="86">
                  <c:v>100.42556516976032</c:v>
                </c:pt>
                <c:pt idx="87">
                  <c:v>100.8582941244853</c:v>
                </c:pt>
                <c:pt idx="88">
                  <c:v>101.24532963376488</c:v>
                </c:pt>
                <c:pt idx="89">
                  <c:v>101.52228105011309</c:v>
                </c:pt>
                <c:pt idx="90">
                  <c:v>101.60167024700799</c:v>
                </c:pt>
                <c:pt idx="91">
                  <c:v>101.40785710313013</c:v>
                </c:pt>
                <c:pt idx="92">
                  <c:v>100.91664896191291</c:v>
                </c:pt>
                <c:pt idx="93">
                  <c:v>100.19982698767629</c:v>
                </c:pt>
                <c:pt idx="94">
                  <c:v>99.396022705188045</c:v>
                </c:pt>
                <c:pt idx="95">
                  <c:v>98.700422966473667</c:v>
                </c:pt>
                <c:pt idx="96">
                  <c:v>98.24478279004029</c:v>
                </c:pt>
                <c:pt idx="97">
                  <c:v>98.053504656813871</c:v>
                </c:pt>
                <c:pt idx="98">
                  <c:v>98.094735540368077</c:v>
                </c:pt>
                <c:pt idx="99">
                  <c:v>98.316020210936358</c:v>
                </c:pt>
                <c:pt idx="100">
                  <c:v>98.638800323104775</c:v>
                </c:pt>
                <c:pt idx="101">
                  <c:v>98.991928000897346</c:v>
                </c:pt>
                <c:pt idx="102">
                  <c:v>99.314315580487161</c:v>
                </c:pt>
                <c:pt idx="103">
                  <c:v>99.575107840765682</c:v>
                </c:pt>
                <c:pt idx="104">
                  <c:v>99.764223688774507</c:v>
                </c:pt>
                <c:pt idx="105">
                  <c:v>99.893679296896721</c:v>
                </c:pt>
                <c:pt idx="106">
                  <c:v>99.978989402475932</c:v>
                </c:pt>
                <c:pt idx="107">
                  <c:v>100.0133030248742</c:v>
                </c:pt>
                <c:pt idx="108">
                  <c:v>100.02504677160623</c:v>
                </c:pt>
                <c:pt idx="109">
                  <c:v>100.04529077683209</c:v>
                </c:pt>
                <c:pt idx="110">
                  <c:v>100.08116550881698</c:v>
                </c:pt>
                <c:pt idx="111">
                  <c:v>100.13104469420242</c:v>
                </c:pt>
                <c:pt idx="112">
                  <c:v>100.19284365200663</c:v>
                </c:pt>
                <c:pt idx="113">
                  <c:v>100.25701959270437</c:v>
                </c:pt>
                <c:pt idx="114">
                  <c:v>100.30549082491004</c:v>
                </c:pt>
                <c:pt idx="115">
                  <c:v>100.30546888934613</c:v>
                </c:pt>
                <c:pt idx="116">
                  <c:v>100.24772671002061</c:v>
                </c:pt>
                <c:pt idx="117">
                  <c:v>100.15122305849994</c:v>
                </c:pt>
                <c:pt idx="118">
                  <c:v>100.04675487410411</c:v>
                </c:pt>
                <c:pt idx="119">
                  <c:v>99.9590945231771</c:v>
                </c:pt>
                <c:pt idx="120">
                  <c:v>99.889595714264544</c:v>
                </c:pt>
                <c:pt idx="121">
                  <c:v>99.844666328281221</c:v>
                </c:pt>
                <c:pt idx="122">
                  <c:v>99.835546005920563</c:v>
                </c:pt>
                <c:pt idx="123">
                  <c:v>99.852013918987197</c:v>
                </c:pt>
                <c:pt idx="124">
                  <c:v>99.873709919564917</c:v>
                </c:pt>
                <c:pt idx="125">
                  <c:v>99.850852916442037</c:v>
                </c:pt>
                <c:pt idx="126">
                  <c:v>99.772034084900071</c:v>
                </c:pt>
                <c:pt idx="127">
                  <c:v>99.655706444292917</c:v>
                </c:pt>
                <c:pt idx="128">
                  <c:v>99.540651736100642</c:v>
                </c:pt>
                <c:pt idx="129">
                  <c:v>99.462449228369138</c:v>
                </c:pt>
                <c:pt idx="130">
                  <c:v>99.426526406506156</c:v>
                </c:pt>
                <c:pt idx="131">
                  <c:v>99.453953948634847</c:v>
                </c:pt>
                <c:pt idx="132">
                  <c:v>99.555502261199706</c:v>
                </c:pt>
                <c:pt idx="133">
                  <c:v>99.736524549828857</c:v>
                </c:pt>
                <c:pt idx="134">
                  <c:v>99.962686716879503</c:v>
                </c:pt>
                <c:pt idx="135">
                  <c:v>100.19870102883793</c:v>
                </c:pt>
                <c:pt idx="136">
                  <c:v>100.41570407142495</c:v>
                </c:pt>
                <c:pt idx="137">
                  <c:v>100.59055257922608</c:v>
                </c:pt>
                <c:pt idx="138">
                  <c:v>100.72068651186545</c:v>
                </c:pt>
                <c:pt idx="139">
                  <c:v>100.81065423837715</c:v>
                </c:pt>
                <c:pt idx="140">
                  <c:v>100.87040208202015</c:v>
                </c:pt>
                <c:pt idx="141">
                  <c:v>100.92175559948039</c:v>
                </c:pt>
                <c:pt idx="142">
                  <c:v>101.00682528394604</c:v>
                </c:pt>
                <c:pt idx="143">
                  <c:v>101.14058859749437</c:v>
                </c:pt>
                <c:pt idx="144">
                  <c:v>101.29960971811904</c:v>
                </c:pt>
                <c:pt idx="145">
                  <c:v>101.42917478882683</c:v>
                </c:pt>
                <c:pt idx="146">
                  <c:v>101.48378034547461</c:v>
                </c:pt>
                <c:pt idx="147">
                  <c:v>101.44362722559714</c:v>
                </c:pt>
                <c:pt idx="148">
                  <c:v>101.29571967269557</c:v>
                </c:pt>
                <c:pt idx="149">
                  <c:v>101.04876098955921</c:v>
                </c:pt>
                <c:pt idx="150">
                  <c:v>100.75247078474321</c:v>
                </c:pt>
                <c:pt idx="151">
                  <c:v>100.45079392806018</c:v>
                </c:pt>
                <c:pt idx="152">
                  <c:v>100.19323089779853</c:v>
                </c:pt>
                <c:pt idx="153">
                  <c:v>100.01050981208148</c:v>
                </c:pt>
                <c:pt idx="154">
                  <c:v>99.904990026313854</c:v>
                </c:pt>
                <c:pt idx="155">
                  <c:v>99.852837870211971</c:v>
                </c:pt>
                <c:pt idx="156">
                  <c:v>99.836133442403806</c:v>
                </c:pt>
                <c:pt idx="157">
                  <c:v>99.848443821040775</c:v>
                </c:pt>
                <c:pt idx="158">
                  <c:v>99.894262169694215</c:v>
                </c:pt>
                <c:pt idx="159">
                  <c:v>99.963086552390337</c:v>
                </c:pt>
                <c:pt idx="160">
                  <c:v>100.06786853301331</c:v>
                </c:pt>
                <c:pt idx="161">
                  <c:v>100.22474665722325</c:v>
                </c:pt>
                <c:pt idx="162">
                  <c:v>100.41306348188532</c:v>
                </c:pt>
                <c:pt idx="163">
                  <c:v>100.61984151451064</c:v>
                </c:pt>
                <c:pt idx="164">
                  <c:v>100.83934303081016</c:v>
                </c:pt>
                <c:pt idx="165">
                  <c:v>101.06932863901368</c:v>
                </c:pt>
                <c:pt idx="166">
                  <c:v>101.29120779986495</c:v>
                </c:pt>
                <c:pt idx="167">
                  <c:v>101.47962277242681</c:v>
                </c:pt>
                <c:pt idx="168">
                  <c:v>101.60657219596952</c:v>
                </c:pt>
                <c:pt idx="169">
                  <c:v>101.64513087554808</c:v>
                </c:pt>
                <c:pt idx="170">
                  <c:v>101.58849295715551</c:v>
                </c:pt>
                <c:pt idx="171">
                  <c:v>101.45907230827112</c:v>
                </c:pt>
                <c:pt idx="172">
                  <c:v>101.30258037555903</c:v>
                </c:pt>
                <c:pt idx="173">
                  <c:v>101.14417709849879</c:v>
                </c:pt>
                <c:pt idx="174">
                  <c:v>100.99400557053595</c:v>
                </c:pt>
                <c:pt idx="175">
                  <c:v>100.81321389008153</c:v>
                </c:pt>
                <c:pt idx="176">
                  <c:v>100.51899467157949</c:v>
                </c:pt>
                <c:pt idx="177">
                  <c:v>100.03067459213791</c:v>
                </c:pt>
                <c:pt idx="178">
                  <c:v>99.29153378247976</c:v>
                </c:pt>
                <c:pt idx="179">
                  <c:v>98.322041361060712</c:v>
                </c:pt>
                <c:pt idx="180">
                  <c:v>97.246190877788479</c:v>
                </c:pt>
                <c:pt idx="181">
                  <c:v>96.277585335415921</c:v>
                </c:pt>
                <c:pt idx="182">
                  <c:v>95.635009873117681</c:v>
                </c:pt>
                <c:pt idx="183">
                  <c:v>95.42525237122058</c:v>
                </c:pt>
                <c:pt idx="184">
                  <c:v>95.590351499486417</c:v>
                </c:pt>
                <c:pt idx="185">
                  <c:v>95.990624297146283</c:v>
                </c:pt>
                <c:pt idx="186">
                  <c:v>96.470817455592169</c:v>
                </c:pt>
                <c:pt idx="187">
                  <c:v>96.911185383430833</c:v>
                </c:pt>
                <c:pt idx="188">
                  <c:v>97.252989548780661</c:v>
                </c:pt>
                <c:pt idx="189">
                  <c:v>97.501083589999226</c:v>
                </c:pt>
                <c:pt idx="190">
                  <c:v>97.716406650858815</c:v>
                </c:pt>
                <c:pt idx="191">
                  <c:v>97.945406671747918</c:v>
                </c:pt>
                <c:pt idx="192">
                  <c:v>98.188214534021299</c:v>
                </c:pt>
                <c:pt idx="193">
                  <c:v>98.420609896407896</c:v>
                </c:pt>
                <c:pt idx="194">
                  <c:v>98.639625128623265</c:v>
                </c:pt>
                <c:pt idx="195">
                  <c:v>98.834275028439151</c:v>
                </c:pt>
                <c:pt idx="196">
                  <c:v>98.979542981938877</c:v>
                </c:pt>
                <c:pt idx="197">
                  <c:v>99.056487312268104</c:v>
                </c:pt>
                <c:pt idx="198">
                  <c:v>99.089727560487262</c:v>
                </c:pt>
                <c:pt idx="199">
                  <c:v>99.114955231385608</c:v>
                </c:pt>
                <c:pt idx="200">
                  <c:v>99.132164803370742</c:v>
                </c:pt>
                <c:pt idx="201">
                  <c:v>99.16082139688514</c:v>
                </c:pt>
                <c:pt idx="202">
                  <c:v>99.234836674690925</c:v>
                </c:pt>
                <c:pt idx="203">
                  <c:v>99.380972712064107</c:v>
                </c:pt>
                <c:pt idx="204">
                  <c:v>99.585526940321898</c:v>
                </c:pt>
                <c:pt idx="205">
                  <c:v>99.815081605833143</c:v>
                </c:pt>
                <c:pt idx="206">
                  <c:v>100.03805338842349</c:v>
                </c:pt>
                <c:pt idx="207">
                  <c:v>100.26601897319074</c:v>
                </c:pt>
                <c:pt idx="208">
                  <c:v>100.51128859679108</c:v>
                </c:pt>
                <c:pt idx="209">
                  <c:v>100.75928686224196</c:v>
                </c:pt>
                <c:pt idx="210">
                  <c:v>100.98100443126992</c:v>
                </c:pt>
                <c:pt idx="211">
                  <c:v>101.15361928710963</c:v>
                </c:pt>
                <c:pt idx="212">
                  <c:v>101.27196177371403</c:v>
                </c:pt>
                <c:pt idx="213">
                  <c:v>101.3273325445234</c:v>
                </c:pt>
                <c:pt idx="214">
                  <c:v>101.33429869864112</c:v>
                </c:pt>
                <c:pt idx="215">
                  <c:v>101.30983276929177</c:v>
                </c:pt>
                <c:pt idx="216">
                  <c:v>101.25354813192727</c:v>
                </c:pt>
                <c:pt idx="217">
                  <c:v>101.1697018230328</c:v>
                </c:pt>
                <c:pt idx="218">
                  <c:v>101.02922041255333</c:v>
                </c:pt>
                <c:pt idx="219">
                  <c:v>100.79892928988981</c:v>
                </c:pt>
                <c:pt idx="220">
                  <c:v>100.46903966965273</c:v>
                </c:pt>
                <c:pt idx="221">
                  <c:v>100.04996747722652</c:v>
                </c:pt>
                <c:pt idx="222">
                  <c:v>99.56823913208288</c:v>
                </c:pt>
                <c:pt idx="223">
                  <c:v>99.067104032779085</c:v>
                </c:pt>
                <c:pt idx="224">
                  <c:v>98.654979480184011</c:v>
                </c:pt>
                <c:pt idx="225">
                  <c:v>98.409258675520746</c:v>
                </c:pt>
                <c:pt idx="226">
                  <c:v>98.343395936857604</c:v>
                </c:pt>
                <c:pt idx="227">
                  <c:v>98.439460145595021</c:v>
                </c:pt>
                <c:pt idx="228">
                  <c:v>98.672623376894251</c:v>
                </c:pt>
                <c:pt idx="229">
                  <c:v>99.011970097999182</c:v>
                </c:pt>
                <c:pt idx="230">
                  <c:v>99.406467064403998</c:v>
                </c:pt>
                <c:pt idx="231">
                  <c:v>99.788269318264014</c:v>
                </c:pt>
                <c:pt idx="232">
                  <c:v>100.08810680857398</c:v>
                </c:pt>
                <c:pt idx="233">
                  <c:v>100.28886685942038</c:v>
                </c:pt>
                <c:pt idx="234">
                  <c:v>100.42335997010045</c:v>
                </c:pt>
                <c:pt idx="235">
                  <c:v>100.5232482186089</c:v>
                </c:pt>
                <c:pt idx="236">
                  <c:v>100.64295606904727</c:v>
                </c:pt>
                <c:pt idx="237">
                  <c:v>100.81179194157308</c:v>
                </c:pt>
                <c:pt idx="238">
                  <c:v>101.0162102535391</c:v>
                </c:pt>
                <c:pt idx="239">
                  <c:v>101.21693801096909</c:v>
                </c:pt>
                <c:pt idx="240">
                  <c:v>101.38046562253831</c:v>
                </c:pt>
                <c:pt idx="241">
                  <c:v>101.48677371066215</c:v>
                </c:pt>
                <c:pt idx="242">
                  <c:v>101.53602089337258</c:v>
                </c:pt>
                <c:pt idx="243">
                  <c:v>101.51515719602577</c:v>
                </c:pt>
                <c:pt idx="244">
                  <c:v>101.43505843437195</c:v>
                </c:pt>
                <c:pt idx="245">
                  <c:v>101.33121267346509</c:v>
                </c:pt>
                <c:pt idx="246">
                  <c:v>101.19205933270663</c:v>
                </c:pt>
                <c:pt idx="247">
                  <c:v>101.01300000957981</c:v>
                </c:pt>
                <c:pt idx="248">
                  <c:v>100.77957886480453</c:v>
                </c:pt>
                <c:pt idx="249">
                  <c:v>100.49223239151975</c:v>
                </c:pt>
                <c:pt idx="250">
                  <c:v>100.18915137857448</c:v>
                </c:pt>
                <c:pt idx="251">
                  <c:v>99.900737543079799</c:v>
                </c:pt>
                <c:pt idx="252">
                  <c:v>99.659228403328342</c:v>
                </c:pt>
                <c:pt idx="253">
                  <c:v>99.488149458184935</c:v>
                </c:pt>
                <c:pt idx="254">
                  <c:v>99.403166564959506</c:v>
                </c:pt>
                <c:pt idx="255">
                  <c:v>99.408850845608413</c:v>
                </c:pt>
                <c:pt idx="256">
                  <c:v>99.480347915396578</c:v>
                </c:pt>
                <c:pt idx="257">
                  <c:v>99.551900016260518</c:v>
                </c:pt>
                <c:pt idx="258">
                  <c:v>99.594736984774855</c:v>
                </c:pt>
                <c:pt idx="259">
                  <c:v>99.610089648128621</c:v>
                </c:pt>
                <c:pt idx="260">
                  <c:v>99.6294579765663</c:v>
                </c:pt>
                <c:pt idx="261">
                  <c:v>99.719719979367454</c:v>
                </c:pt>
                <c:pt idx="262">
                  <c:v>99.880475451065465</c:v>
                </c:pt>
                <c:pt idx="263">
                  <c:v>100.07228881725932</c:v>
                </c:pt>
                <c:pt idx="264">
                  <c:v>100.23710659382907</c:v>
                </c:pt>
                <c:pt idx="265">
                  <c:v>100.33252913496229</c:v>
                </c:pt>
                <c:pt idx="266">
                  <c:v>100.32898530181212</c:v>
                </c:pt>
                <c:pt idx="267">
                  <c:v>100.18565062510858</c:v>
                </c:pt>
                <c:pt idx="268">
                  <c:v>99.903959351572439</c:v>
                </c:pt>
                <c:pt idx="269">
                  <c:v>99.520046446387539</c:v>
                </c:pt>
                <c:pt idx="270">
                  <c:v>99.108040638077028</c:v>
                </c:pt>
                <c:pt idx="271">
                  <c:v>98.728246765224313</c:v>
                </c:pt>
                <c:pt idx="272">
                  <c:v>98.400093004603818</c:v>
                </c:pt>
                <c:pt idx="273">
                  <c:v>98.140601797963924</c:v>
                </c:pt>
                <c:pt idx="274">
                  <c:v>97.944776571575105</c:v>
                </c:pt>
                <c:pt idx="275">
                  <c:v>97.786543647486994</c:v>
                </c:pt>
                <c:pt idx="276">
                  <c:v>97.671909085365058</c:v>
                </c:pt>
                <c:pt idx="277">
                  <c:v>97.647052181328178</c:v>
                </c:pt>
                <c:pt idx="278">
                  <c:v>97.756344699431793</c:v>
                </c:pt>
                <c:pt idx="279">
                  <c:v>98.013820614816666</c:v>
                </c:pt>
                <c:pt idx="280">
                  <c:v>98.359357689757218</c:v>
                </c:pt>
                <c:pt idx="281">
                  <c:v>98.734471594829074</c:v>
                </c:pt>
                <c:pt idx="282">
                  <c:v>99.075170262500421</c:v>
                </c:pt>
                <c:pt idx="283">
                  <c:v>99.355190805469292</c:v>
                </c:pt>
                <c:pt idx="284">
                  <c:v>99.585722895188709</c:v>
                </c:pt>
                <c:pt idx="285">
                  <c:v>99.780574516881074</c:v>
                </c:pt>
                <c:pt idx="286">
                  <c:v>99.943733564878301</c:v>
                </c:pt>
                <c:pt idx="287">
                  <c:v>100.07216303676937</c:v>
                </c:pt>
                <c:pt idx="288">
                  <c:v>100.15080226487495</c:v>
                </c:pt>
                <c:pt idx="289">
                  <c:v>100.20298056601754</c:v>
                </c:pt>
                <c:pt idx="290">
                  <c:v>100.2060990828919</c:v>
                </c:pt>
                <c:pt idx="291">
                  <c:v>100.17243437232779</c:v>
                </c:pt>
                <c:pt idx="292">
                  <c:v>100.1111482008822</c:v>
                </c:pt>
                <c:pt idx="293">
                  <c:v>100.03542220430235</c:v>
                </c:pt>
                <c:pt idx="294">
                  <c:v>99.961702984052593</c:v>
                </c:pt>
                <c:pt idx="295">
                  <c:v>99.906001277258113</c:v>
                </c:pt>
                <c:pt idx="296">
                  <c:v>99.878705037367766</c:v>
                </c:pt>
                <c:pt idx="297">
                  <c:v>99.873724600541422</c:v>
                </c:pt>
                <c:pt idx="298">
                  <c:v>99.890092636518446</c:v>
                </c:pt>
                <c:pt idx="299">
                  <c:v>99.906850087701898</c:v>
                </c:pt>
                <c:pt idx="300">
                  <c:v>99.903237139078442</c:v>
                </c:pt>
                <c:pt idx="301">
                  <c:v>99.860922273189701</c:v>
                </c:pt>
                <c:pt idx="302">
                  <c:v>99.798056679439995</c:v>
                </c:pt>
                <c:pt idx="303">
                  <c:v>99.744326084822603</c:v>
                </c:pt>
                <c:pt idx="304">
                  <c:v>99.731300684576311</c:v>
                </c:pt>
                <c:pt idx="305">
                  <c:v>99.769953453541262</c:v>
                </c:pt>
                <c:pt idx="306">
                  <c:v>99.855012013581998</c:v>
                </c:pt>
                <c:pt idx="307">
                  <c:v>99.977697881661086</c:v>
                </c:pt>
                <c:pt idx="308">
                  <c:v>100.1229388678962</c:v>
                </c:pt>
                <c:pt idx="309">
                  <c:v>100.28730524331164</c:v>
                </c:pt>
                <c:pt idx="310">
                  <c:v>100.45943149436748</c:v>
                </c:pt>
                <c:pt idx="311">
                  <c:v>100.62142096626002</c:v>
                </c:pt>
                <c:pt idx="312">
                  <c:v>100.76047654403153</c:v>
                </c:pt>
                <c:pt idx="313">
                  <c:v>100.87691302531917</c:v>
                </c:pt>
                <c:pt idx="314">
                  <c:v>100.96192304330138</c:v>
                </c:pt>
                <c:pt idx="315">
                  <c:v>101.01929356714055</c:v>
                </c:pt>
                <c:pt idx="316">
                  <c:v>101.06509300026289</c:v>
                </c:pt>
                <c:pt idx="317">
                  <c:v>101.1106202743938</c:v>
                </c:pt>
                <c:pt idx="318">
                  <c:v>101.1726185046718</c:v>
                </c:pt>
                <c:pt idx="319">
                  <c:v>101.25984321986374</c:v>
                </c:pt>
                <c:pt idx="320">
                  <c:v>101.36547519757221</c:v>
                </c:pt>
                <c:pt idx="321">
                  <c:v>101.48186611380414</c:v>
                </c:pt>
                <c:pt idx="322">
                  <c:v>101.59939483878291</c:v>
                </c:pt>
                <c:pt idx="323">
                  <c:v>101.71053641576293</c:v>
                </c:pt>
                <c:pt idx="324">
                  <c:v>101.81383532733088</c:v>
                </c:pt>
                <c:pt idx="325">
                  <c:v>101.90968275762836</c:v>
                </c:pt>
                <c:pt idx="326">
                  <c:v>101.99154451394651</c:v>
                </c:pt>
                <c:pt idx="327">
                  <c:v>102.05992381162625</c:v>
                </c:pt>
                <c:pt idx="328">
                  <c:v>102.10640967000364</c:v>
                </c:pt>
                <c:pt idx="329">
                  <c:v>102.14002588307088</c:v>
                </c:pt>
                <c:pt idx="330">
                  <c:v>102.16627357550509</c:v>
                </c:pt>
                <c:pt idx="331">
                  <c:v>102.17707315015416</c:v>
                </c:pt>
                <c:pt idx="332">
                  <c:v>102.17145260827145</c:v>
                </c:pt>
                <c:pt idx="333">
                  <c:v>102.12463168787939</c:v>
                </c:pt>
                <c:pt idx="334">
                  <c:v>102.03008103266292</c:v>
                </c:pt>
                <c:pt idx="335">
                  <c:v>101.89660028859585</c:v>
                </c:pt>
                <c:pt idx="336">
                  <c:v>101.73226407568161</c:v>
                </c:pt>
                <c:pt idx="337">
                  <c:v>101.55112718834967</c:v>
                </c:pt>
                <c:pt idx="338">
                  <c:v>101.36004497007674</c:v>
                </c:pt>
                <c:pt idx="339">
                  <c:v>101.13832210176295</c:v>
                </c:pt>
                <c:pt idx="340">
                  <c:v>100.85266374574638</c:v>
                </c:pt>
                <c:pt idx="341">
                  <c:v>100.44999475924759</c:v>
                </c:pt>
                <c:pt idx="342">
                  <c:v>99.902862843046051</c:v>
                </c:pt>
                <c:pt idx="343">
                  <c:v>99.198381524573762</c:v>
                </c:pt>
                <c:pt idx="344">
                  <c:v>98.354617589555232</c:v>
                </c:pt>
                <c:pt idx="345">
                  <c:v>97.459182593403455</c:v>
                </c:pt>
                <c:pt idx="346">
                  <c:v>96.656726210186036</c:v>
                </c:pt>
                <c:pt idx="347">
                  <c:v>96.034403359325921</c:v>
                </c:pt>
                <c:pt idx="348">
                  <c:v>95.630226929470851</c:v>
                </c:pt>
                <c:pt idx="349">
                  <c:v>95.482241523501699</c:v>
                </c:pt>
                <c:pt idx="350">
                  <c:v>95.611227603575699</c:v>
                </c:pt>
                <c:pt idx="351">
                  <c:v>95.986298663367094</c:v>
                </c:pt>
                <c:pt idx="352">
                  <c:v>96.51042320247366</c:v>
                </c:pt>
                <c:pt idx="353">
                  <c:v>97.096684959931679</c:v>
                </c:pt>
                <c:pt idx="354">
                  <c:v>97.682493934284935</c:v>
                </c:pt>
                <c:pt idx="355">
                  <c:v>98.22882166204451</c:v>
                </c:pt>
                <c:pt idx="356">
                  <c:v>98.709762137661244</c:v>
                </c:pt>
                <c:pt idx="357">
                  <c:v>99.123705155701259</c:v>
                </c:pt>
                <c:pt idx="358">
                  <c:v>99.457798406827806</c:v>
                </c:pt>
                <c:pt idx="359">
                  <c:v>99.724872728531437</c:v>
                </c:pt>
                <c:pt idx="360">
                  <c:v>99.947403361215635</c:v>
                </c:pt>
                <c:pt idx="361">
                  <c:v>100.14121239859955</c:v>
                </c:pt>
                <c:pt idx="362">
                  <c:v>100.30911528356019</c:v>
                </c:pt>
                <c:pt idx="363">
                  <c:v>100.42714654868143</c:v>
                </c:pt>
                <c:pt idx="364">
                  <c:v>100.48763510297015</c:v>
                </c:pt>
                <c:pt idx="365">
                  <c:v>100.51713089686911</c:v>
                </c:pt>
                <c:pt idx="366">
                  <c:v>100.55120586576926</c:v>
                </c:pt>
                <c:pt idx="367">
                  <c:v>100.61334082238676</c:v>
                </c:pt>
                <c:pt idx="368">
                  <c:v>100.71166828220652</c:v>
                </c:pt>
                <c:pt idx="369">
                  <c:v>100.82816490266259</c:v>
                </c:pt>
                <c:pt idx="370">
                  <c:v>100.94873940961899</c:v>
                </c:pt>
                <c:pt idx="371">
                  <c:v>101.0607372651591</c:v>
                </c:pt>
                <c:pt idx="372">
                  <c:v>101.1504086621381</c:v>
                </c:pt>
                <c:pt idx="373">
                  <c:v>101.20791379399772</c:v>
                </c:pt>
                <c:pt idx="374">
                  <c:v>101.22145828463447</c:v>
                </c:pt>
                <c:pt idx="375">
                  <c:v>101.18579118776115</c:v>
                </c:pt>
                <c:pt idx="376">
                  <c:v>101.09466813739557</c:v>
                </c:pt>
                <c:pt idx="377">
                  <c:v>100.94925001556797</c:v>
                </c:pt>
                <c:pt idx="378">
                  <c:v>100.75942504865536</c:v>
                </c:pt>
                <c:pt idx="379">
                  <c:v>100.54765895371629</c:v>
                </c:pt>
                <c:pt idx="380">
                  <c:v>100.36304829636401</c:v>
                </c:pt>
                <c:pt idx="381">
                  <c:v>100.24694624692562</c:v>
                </c:pt>
                <c:pt idx="382">
                  <c:v>100.20802027042735</c:v>
                </c:pt>
                <c:pt idx="383">
                  <c:v>100.22901743494607</c:v>
                </c:pt>
                <c:pt idx="384">
                  <c:v>100.29239863650832</c:v>
                </c:pt>
                <c:pt idx="385">
                  <c:v>100.34860083324682</c:v>
                </c:pt>
                <c:pt idx="386">
                  <c:v>100.3513037107642</c:v>
                </c:pt>
                <c:pt idx="387">
                  <c:v>100.29578159269523</c:v>
                </c:pt>
                <c:pt idx="388">
                  <c:v>100.22124481648677</c:v>
                </c:pt>
                <c:pt idx="389">
                  <c:v>100.16810045436335</c:v>
                </c:pt>
                <c:pt idx="390">
                  <c:v>100.1509467632853</c:v>
                </c:pt>
                <c:pt idx="391">
                  <c:v>100.16920374135154</c:v>
                </c:pt>
                <c:pt idx="392">
                  <c:v>100.22110282266443</c:v>
                </c:pt>
                <c:pt idx="393">
                  <c:v>100.30082281002464</c:v>
                </c:pt>
                <c:pt idx="394">
                  <c:v>100.39573793813319</c:v>
                </c:pt>
                <c:pt idx="395">
                  <c:v>100.50255497419387</c:v>
                </c:pt>
                <c:pt idx="396">
                  <c:v>100.59236921250017</c:v>
                </c:pt>
                <c:pt idx="397">
                  <c:v>100.64846855316732</c:v>
                </c:pt>
                <c:pt idx="398">
                  <c:v>100.67559143229101</c:v>
                </c:pt>
                <c:pt idx="399">
                  <c:v>100.6728686834491</c:v>
                </c:pt>
                <c:pt idx="400">
                  <c:v>100.6342268415075</c:v>
                </c:pt>
                <c:pt idx="401">
                  <c:v>100.56483191605261</c:v>
                </c:pt>
                <c:pt idx="402">
                  <c:v>100.49855211440232</c:v>
                </c:pt>
                <c:pt idx="403">
                  <c:v>100.44831174364629</c:v>
                </c:pt>
                <c:pt idx="404">
                  <c:v>100.4273801803449</c:v>
                </c:pt>
                <c:pt idx="405">
                  <c:v>100.4367096546768</c:v>
                </c:pt>
                <c:pt idx="406">
                  <c:v>100.46613553606187</c:v>
                </c:pt>
                <c:pt idx="407">
                  <c:v>100.48750523153068</c:v>
                </c:pt>
                <c:pt idx="408">
                  <c:v>100.49642731371618</c:v>
                </c:pt>
                <c:pt idx="409">
                  <c:v>100.52412189190878</c:v>
                </c:pt>
                <c:pt idx="410">
                  <c:v>100.59465314635698</c:v>
                </c:pt>
                <c:pt idx="411">
                  <c:v>100.69403873761188</c:v>
                </c:pt>
                <c:pt idx="412">
                  <c:v>100.81089555896249</c:v>
                </c:pt>
                <c:pt idx="413">
                  <c:v>100.93122787817308</c:v>
                </c:pt>
                <c:pt idx="414">
                  <c:v>101.03440415376778</c:v>
                </c:pt>
                <c:pt idx="415">
                  <c:v>101.10242087362377</c:v>
                </c:pt>
                <c:pt idx="416">
                  <c:v>101.12053641425925</c:v>
                </c:pt>
                <c:pt idx="417">
                  <c:v>101.08646416885985</c:v>
                </c:pt>
                <c:pt idx="418">
                  <c:v>101.01497621896358</c:v>
                </c:pt>
                <c:pt idx="419">
                  <c:v>100.92912348022486</c:v>
                </c:pt>
                <c:pt idx="420">
                  <c:v>100.85481307932953</c:v>
                </c:pt>
                <c:pt idx="421">
                  <c:v>100.79446633662539</c:v>
                </c:pt>
                <c:pt idx="422">
                  <c:v>100.73073942871885</c:v>
                </c:pt>
                <c:pt idx="423">
                  <c:v>100.67100164079373</c:v>
                </c:pt>
                <c:pt idx="424">
                  <c:v>100.61128569364148</c:v>
                </c:pt>
                <c:pt idx="425">
                  <c:v>100.54817349166244</c:v>
                </c:pt>
                <c:pt idx="426">
                  <c:v>100.48079367607728</c:v>
                </c:pt>
                <c:pt idx="427">
                  <c:v>100.41078423827354</c:v>
                </c:pt>
                <c:pt idx="428">
                  <c:v>100.34806555506295</c:v>
                </c:pt>
                <c:pt idx="429">
                  <c:v>100.29727542433932</c:v>
                </c:pt>
                <c:pt idx="430">
                  <c:v>100.23534069442466</c:v>
                </c:pt>
                <c:pt idx="431">
                  <c:v>100.15337709077795</c:v>
                </c:pt>
                <c:pt idx="432">
                  <c:v>100.06374934524649</c:v>
                </c:pt>
                <c:pt idx="433">
                  <c:v>99.989257286367348</c:v>
                </c:pt>
                <c:pt idx="434">
                  <c:v>99.942720213091178</c:v>
                </c:pt>
                <c:pt idx="435">
                  <c:v>99.916464180631536</c:v>
                </c:pt>
                <c:pt idx="436">
                  <c:v>99.890535490625552</c:v>
                </c:pt>
                <c:pt idx="437">
                  <c:v>99.859967072020652</c:v>
                </c:pt>
                <c:pt idx="438">
                  <c:v>99.814719177557819</c:v>
                </c:pt>
                <c:pt idx="439">
                  <c:v>99.750397670205061</c:v>
                </c:pt>
                <c:pt idx="440">
                  <c:v>99.666430177913853</c:v>
                </c:pt>
                <c:pt idx="441">
                  <c:v>99.570374881277687</c:v>
                </c:pt>
                <c:pt idx="442">
                  <c:v>99.485678889658359</c:v>
                </c:pt>
                <c:pt idx="443">
                  <c:v>99.435231871160084</c:v>
                </c:pt>
                <c:pt idx="444">
                  <c:v>99.452369249043755</c:v>
                </c:pt>
                <c:pt idx="445">
                  <c:v>99.553694207944076</c:v>
                </c:pt>
                <c:pt idx="446">
                  <c:v>99.717244180874772</c:v>
                </c:pt>
                <c:pt idx="447">
                  <c:v>99.899176879403242</c:v>
                </c:pt>
                <c:pt idx="448">
                  <c:v>100.07403441417235</c:v>
                </c:pt>
                <c:pt idx="449">
                  <c:v>100.21080147832437</c:v>
                </c:pt>
                <c:pt idx="450">
                  <c:v>100.29126352250782</c:v>
                </c:pt>
                <c:pt idx="451">
                  <c:v>100.31398674892711</c:v>
                </c:pt>
                <c:pt idx="452">
                  <c:v>100.29664371994718</c:v>
                </c:pt>
                <c:pt idx="453">
                  <c:v>100.2623521907252</c:v>
                </c:pt>
                <c:pt idx="454">
                  <c:v>100.23813241177923</c:v>
                </c:pt>
                <c:pt idx="455">
                  <c:v>100.24246931385919</c:v>
                </c:pt>
                <c:pt idx="456">
                  <c:v>100.25652583113931</c:v>
                </c:pt>
                <c:pt idx="457">
                  <c:v>100.2653427678689</c:v>
                </c:pt>
                <c:pt idx="458">
                  <c:v>100.269294817401</c:v>
                </c:pt>
                <c:pt idx="459">
                  <c:v>100.26490999470083</c:v>
                </c:pt>
                <c:pt idx="460">
                  <c:v>100.25870294902944</c:v>
                </c:pt>
                <c:pt idx="461">
                  <c:v>100.26573014915387</c:v>
                </c:pt>
                <c:pt idx="462">
                  <c:v>100.28478358061727</c:v>
                </c:pt>
                <c:pt idx="463">
                  <c:v>100.28582375658037</c:v>
                </c:pt>
                <c:pt idx="464">
                  <c:v>100.24828184240974</c:v>
                </c:pt>
                <c:pt idx="465">
                  <c:v>100.16536312831099</c:v>
                </c:pt>
                <c:pt idx="466">
                  <c:v>100.05479522232959</c:v>
                </c:pt>
                <c:pt idx="467">
                  <c:v>99.960527618116117</c:v>
                </c:pt>
                <c:pt idx="468">
                  <c:v>99.909200363994245</c:v>
                </c:pt>
                <c:pt idx="469">
                  <c:v>99.882611676687262</c:v>
                </c:pt>
                <c:pt idx="470">
                  <c:v>99.871315345772757</c:v>
                </c:pt>
                <c:pt idx="471">
                  <c:v>99.861388002380522</c:v>
                </c:pt>
                <c:pt idx="472">
                  <c:v>99.8381715226312</c:v>
                </c:pt>
                <c:pt idx="473">
                  <c:v>99.822739405045397</c:v>
                </c:pt>
                <c:pt idx="474">
                  <c:v>99.827002258667704</c:v>
                </c:pt>
                <c:pt idx="475">
                  <c:v>99.844992263894085</c:v>
                </c:pt>
                <c:pt idx="476">
                  <c:v>99.853115702094769</c:v>
                </c:pt>
                <c:pt idx="477">
                  <c:v>99.843093219594962</c:v>
                </c:pt>
                <c:pt idx="478">
                  <c:v>99.796056150023801</c:v>
                </c:pt>
                <c:pt idx="479">
                  <c:v>99.669601655383161</c:v>
                </c:pt>
                <c:pt idx="480">
                  <c:v>99.43765128341424</c:v>
                </c:pt>
                <c:pt idx="481">
                  <c:v>99.10898241406926</c:v>
                </c:pt>
                <c:pt idx="482">
                  <c:v>98.729592324693115</c:v>
                </c:pt>
                <c:pt idx="483">
                  <c:v>98.42211638403289</c:v>
                </c:pt>
                <c:pt idx="484">
                  <c:v>98.284944309286985</c:v>
                </c:pt>
                <c:pt idx="485">
                  <c:v>98.328576181563719</c:v>
                </c:pt>
                <c:pt idx="486">
                  <c:v>98.517131962662305</c:v>
                </c:pt>
                <c:pt idx="487">
                  <c:v>98.804091969555088</c:v>
                </c:pt>
                <c:pt idx="488">
                  <c:v>99.15101459835148</c:v>
                </c:pt>
                <c:pt idx="489">
                  <c:v>99.522317979593367</c:v>
                </c:pt>
                <c:pt idx="490">
                  <c:v>99.893745708476061</c:v>
                </c:pt>
                <c:pt idx="491">
                  <c:v>100.24096855595822</c:v>
                </c:pt>
                <c:pt idx="492">
                  <c:v>100.5477706988535</c:v>
                </c:pt>
                <c:pt idx="493">
                  <c:v>100.81441111547377</c:v>
                </c:pt>
                <c:pt idx="494">
                  <c:v>101.05759194239907</c:v>
                </c:pt>
                <c:pt idx="495">
                  <c:v>101.27425534104221</c:v>
                </c:pt>
                <c:pt idx="496">
                  <c:v>101.4430130868418</c:v>
                </c:pt>
                <c:pt idx="497">
                  <c:v>101.54734385179823</c:v>
                </c:pt>
                <c:pt idx="498">
                  <c:v>101.58293220740643</c:v>
                </c:pt>
                <c:pt idx="499">
                  <c:v>101.55694686147771</c:v>
                </c:pt>
                <c:pt idx="500">
                  <c:v>101.48797725987352</c:v>
                </c:pt>
                <c:pt idx="501">
                  <c:v>101.39492550391117</c:v>
                </c:pt>
                <c:pt idx="502">
                  <c:v>101.29291560593089</c:v>
                </c:pt>
                <c:pt idx="503">
                  <c:v>101.18760425901456</c:v>
                </c:pt>
                <c:pt idx="504">
                  <c:v>101.07648718327358</c:v>
                </c:pt>
                <c:pt idx="505">
                  <c:v>100.94841820715526</c:v>
                </c:pt>
                <c:pt idx="506">
                  <c:v>100.78004599877494</c:v>
                </c:pt>
                <c:pt idx="507">
                  <c:v>100.56970709349646</c:v>
                </c:pt>
                <c:pt idx="508">
                  <c:v>100.32937705382832</c:v>
                </c:pt>
                <c:pt idx="509">
                  <c:v>100.07577978814396</c:v>
                </c:pt>
              </c:numCache>
            </c:numRef>
          </c:val>
          <c:smooth val="0"/>
          <c:extLst>
            <c:ext xmlns:c16="http://schemas.microsoft.com/office/drawing/2014/chart" uri="{C3380CC4-5D6E-409C-BE32-E72D297353CC}">
              <c16:uniqueId val="{00000001-5683-41B8-A0E7-E53D009A186E}"/>
            </c:ext>
          </c:extLst>
        </c:ser>
        <c:ser>
          <c:idx val="2"/>
          <c:order val="2"/>
          <c:spPr>
            <a:ln w="6350" cap="rnd">
              <a:solidFill>
                <a:schemeClr val="tx1"/>
              </a:solidFill>
              <a:round/>
            </a:ln>
            <a:effectLst/>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mayo_2022!$J$7:$J$517</c:f>
              <c:numCache>
                <c:formatCode>General</c:formatCode>
                <c:ptCount val="51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numCache>
            </c:numRef>
          </c:val>
          <c:smooth val="0"/>
          <c:extLst>
            <c:ext xmlns:c16="http://schemas.microsoft.com/office/drawing/2014/chart" uri="{C3380CC4-5D6E-409C-BE32-E72D297353CC}">
              <c16:uniqueId val="{00000002-5683-41B8-A0E7-E53D009A186E}"/>
            </c:ext>
          </c:extLst>
        </c:ser>
        <c:dLbls>
          <c:showLegendKey val="0"/>
          <c:showVal val="0"/>
          <c:showCatName val="0"/>
          <c:showSerName val="0"/>
          <c:showPercent val="0"/>
          <c:showBubbleSize val="0"/>
        </c:dLbls>
        <c:marker val="1"/>
        <c:smooth val="0"/>
        <c:axId val="1998368159"/>
        <c:axId val="1"/>
      </c:lineChart>
      <c:catAx>
        <c:axId val="199836815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998368159"/>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Datos!$K$3:$K$56</c:f>
              <c:numCache>
                <c:formatCode>0.00</c:formatCode>
                <c:ptCount val="54"/>
                <c:pt idx="0">
                  <c:v>99.938269593861932</c:v>
                </c:pt>
                <c:pt idx="1">
                  <c:v>99.969855565262037</c:v>
                </c:pt>
                <c:pt idx="2">
                  <c:v>100.04316660807569</c:v>
                </c:pt>
                <c:pt idx="3">
                  <c:v>100.13315557014714</c:v>
                </c:pt>
                <c:pt idx="4">
                  <c:v>100.22939639927071</c:v>
                </c:pt>
                <c:pt idx="5">
                  <c:v>100.31936858410984</c:v>
                </c:pt>
                <c:pt idx="6">
                  <c:v>100.4022383164323</c:v>
                </c:pt>
                <c:pt idx="7">
                  <c:v>100.48148823242985</c:v>
                </c:pt>
                <c:pt idx="8">
                  <c:v>100.55408761231534</c:v>
                </c:pt>
                <c:pt idx="9">
                  <c:v>100.56472132677069</c:v>
                </c:pt>
                <c:pt idx="10">
                  <c:v>100.45812195490039</c:v>
                </c:pt>
                <c:pt idx="11">
                  <c:v>100.26451088957069</c:v>
                </c:pt>
                <c:pt idx="12">
                  <c:v>100.0241628982937</c:v>
                </c:pt>
                <c:pt idx="13">
                  <c:v>99.753560245762458</c:v>
                </c:pt>
                <c:pt idx="14">
                  <c:v>99.51433026366476</c:v>
                </c:pt>
                <c:pt idx="15">
                  <c:v>99.323363140646194</c:v>
                </c:pt>
                <c:pt idx="16">
                  <c:v>99.174252066915443</c:v>
                </c:pt>
                <c:pt idx="17">
                  <c:v>99.126637167453964</c:v>
                </c:pt>
                <c:pt idx="18">
                  <c:v>99.175523020300062</c:v>
                </c:pt>
                <c:pt idx="19">
                  <c:v>99.268422144430872</c:v>
                </c:pt>
                <c:pt idx="20">
                  <c:v>99.30427457605127</c:v>
                </c:pt>
                <c:pt idx="21">
                  <c:v>99.308169619203682</c:v>
                </c:pt>
                <c:pt idx="22">
                  <c:v>99.301811623590211</c:v>
                </c:pt>
                <c:pt idx="23">
                  <c:v>99.242015160168989</c:v>
                </c:pt>
                <c:pt idx="24">
                  <c:v>99.126769805341269</c:v>
                </c:pt>
                <c:pt idx="25">
                  <c:v>98.99973659145256</c:v>
                </c:pt>
                <c:pt idx="26">
                  <c:v>98.850780248847684</c:v>
                </c:pt>
                <c:pt idx="27">
                  <c:v>98.73196891259127</c:v>
                </c:pt>
                <c:pt idx="28">
                  <c:v>98.685584519525847</c:v>
                </c:pt>
                <c:pt idx="29">
                  <c:v>98.716420637535464</c:v>
                </c:pt>
                <c:pt idx="30">
                  <c:v>98.835825832381929</c:v>
                </c:pt>
                <c:pt idx="31">
                  <c:v>99.021034512681382</c:v>
                </c:pt>
                <c:pt idx="32">
                  <c:v>99.261592603393197</c:v>
                </c:pt>
                <c:pt idx="33">
                  <c:v>99.521398396733133</c:v>
                </c:pt>
                <c:pt idx="34">
                  <c:v>99.785096953684203</c:v>
                </c:pt>
                <c:pt idx="35">
                  <c:v>100.05210488186839</c:v>
                </c:pt>
                <c:pt idx="36">
                  <c:v>100.29872502535305</c:v>
                </c:pt>
                <c:pt idx="37">
                  <c:v>100.4981365538175</c:v>
                </c:pt>
                <c:pt idx="38">
                  <c:v>100.68403556430985</c:v>
                </c:pt>
                <c:pt idx="39">
                  <c:v>100.83775232761749</c:v>
                </c:pt>
                <c:pt idx="40">
                  <c:v>100.92927795560567</c:v>
                </c:pt>
                <c:pt idx="41">
                  <c:v>100.93179866702654</c:v>
                </c:pt>
                <c:pt idx="42">
                  <c:v>100.84174634566919</c:v>
                </c:pt>
                <c:pt idx="43">
                  <c:v>100.68938127095946</c:v>
                </c:pt>
                <c:pt idx="44">
                  <c:v>100.52270402471764</c:v>
                </c:pt>
                <c:pt idx="45">
                  <c:v>100.37096049475227</c:v>
                </c:pt>
                <c:pt idx="46">
                  <c:v>100.2639396488542</c:v>
                </c:pt>
                <c:pt idx="47">
                  <c:v>100.22155859128067</c:v>
                </c:pt>
                <c:pt idx="48">
                  <c:v>100.24870757889093</c:v>
                </c:pt>
                <c:pt idx="49">
                  <c:v>100.31129115985529</c:v>
                </c:pt>
                <c:pt idx="50">
                  <c:v>100.34921129859642</c:v>
                </c:pt>
                <c:pt idx="51">
                  <c:v>100.34739671472003</c:v>
                </c:pt>
                <c:pt idx="52">
                  <c:v>100.32849325376348</c:v>
                </c:pt>
                <c:pt idx="53">
                  <c:v>100.30259866283355</c:v>
                </c:pt>
              </c:numCache>
            </c:numRef>
          </c:val>
          <c:smooth val="0"/>
          <c:extLst>
            <c:ext xmlns:c16="http://schemas.microsoft.com/office/drawing/2014/chart" uri="{C3380CC4-5D6E-409C-BE32-E72D297353CC}">
              <c16:uniqueId val="{00000000-A1E6-4968-9152-F43DAD4205E8}"/>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A1E6-4968-9152-F43DAD4205E8}"/>
            </c:ext>
          </c:extLst>
        </c:ser>
        <c:dLbls>
          <c:showLegendKey val="0"/>
          <c:showVal val="0"/>
          <c:showCatName val="0"/>
          <c:showSerName val="0"/>
          <c:showPercent val="0"/>
          <c:showBubbleSize val="0"/>
        </c:dLbls>
        <c:smooth val="0"/>
        <c:axId val="360237695"/>
        <c:axId val="1"/>
      </c:lineChart>
      <c:catAx>
        <c:axId val="360237695"/>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7695"/>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Datos!$L$3:$L$56</c:f>
              <c:numCache>
                <c:formatCode>0.00</c:formatCode>
                <c:ptCount val="54"/>
                <c:pt idx="0">
                  <c:v>100.61566168536324</c:v>
                </c:pt>
                <c:pt idx="1">
                  <c:v>100.7028705357033</c:v>
                </c:pt>
                <c:pt idx="2">
                  <c:v>100.76678619287512</c:v>
                </c:pt>
                <c:pt idx="3">
                  <c:v>100.79047108057036</c:v>
                </c:pt>
                <c:pt idx="4">
                  <c:v>100.78889756988177</c:v>
                </c:pt>
                <c:pt idx="5">
                  <c:v>100.79239874198962</c:v>
                </c:pt>
                <c:pt idx="6">
                  <c:v>100.82643900172236</c:v>
                </c:pt>
                <c:pt idx="7">
                  <c:v>100.86615901918074</c:v>
                </c:pt>
                <c:pt idx="8">
                  <c:v>100.89823720598521</c:v>
                </c:pt>
                <c:pt idx="9">
                  <c:v>100.93628058457412</c:v>
                </c:pt>
                <c:pt idx="10">
                  <c:v>100.99453204186325</c:v>
                </c:pt>
                <c:pt idx="11">
                  <c:v>101.08440917618179</c:v>
                </c:pt>
                <c:pt idx="12">
                  <c:v>101.20905340734397</c:v>
                </c:pt>
                <c:pt idx="13">
                  <c:v>101.32793916396197</c:v>
                </c:pt>
                <c:pt idx="14">
                  <c:v>101.40825061489521</c:v>
                </c:pt>
                <c:pt idx="15">
                  <c:v>101.43320316515654</c:v>
                </c:pt>
                <c:pt idx="16">
                  <c:v>101.39061596366105</c:v>
                </c:pt>
                <c:pt idx="17">
                  <c:v>101.28415538753633</c:v>
                </c:pt>
                <c:pt idx="18">
                  <c:v>101.14728966551192</c:v>
                </c:pt>
                <c:pt idx="19">
                  <c:v>100.99979295421819</c:v>
                </c:pt>
                <c:pt idx="20">
                  <c:v>100.84095367031041</c:v>
                </c:pt>
                <c:pt idx="21">
                  <c:v>100.6562035195337</c:v>
                </c:pt>
                <c:pt idx="22">
                  <c:v>100.4236177271335</c:v>
                </c:pt>
                <c:pt idx="23">
                  <c:v>100.11394707693904</c:v>
                </c:pt>
                <c:pt idx="24">
                  <c:v>99.700765220585666</c:v>
                </c:pt>
                <c:pt idx="25">
                  <c:v>99.17651885092458</c:v>
                </c:pt>
                <c:pt idx="26">
                  <c:v>98.575110351437388</c:v>
                </c:pt>
                <c:pt idx="27">
                  <c:v>97.996374701950614</c:v>
                </c:pt>
                <c:pt idx="28">
                  <c:v>97.578463629007274</c:v>
                </c:pt>
                <c:pt idx="29">
                  <c:v>97.37572758736583</c:v>
                </c:pt>
                <c:pt idx="30">
                  <c:v>97.363204906414751</c:v>
                </c:pt>
                <c:pt idx="31">
                  <c:v>97.479470944050234</c:v>
                </c:pt>
                <c:pt idx="32">
                  <c:v>97.669844383039248</c:v>
                </c:pt>
                <c:pt idx="33">
                  <c:v>97.888889768700935</c:v>
                </c:pt>
                <c:pt idx="34">
                  <c:v>98.111210837477174</c:v>
                </c:pt>
                <c:pt idx="35">
                  <c:v>98.328606938467516</c:v>
                </c:pt>
                <c:pt idx="36">
                  <c:v>98.552838814759795</c:v>
                </c:pt>
                <c:pt idx="37">
                  <c:v>98.804137183064256</c:v>
                </c:pt>
                <c:pt idx="38">
                  <c:v>99.089787060498892</c:v>
                </c:pt>
                <c:pt idx="39">
                  <c:v>99.399464523413556</c:v>
                </c:pt>
                <c:pt idx="40">
                  <c:v>99.705001193897758</c:v>
                </c:pt>
                <c:pt idx="41">
                  <c:v>99.977917963805496</c:v>
                </c:pt>
                <c:pt idx="42">
                  <c:v>100.19725626151453</c:v>
                </c:pt>
                <c:pt idx="43">
                  <c:v>100.35925156961696</c:v>
                </c:pt>
                <c:pt idx="44">
                  <c:v>100.48748698260925</c:v>
                </c:pt>
                <c:pt idx="45">
                  <c:v>100.60280387040127</c:v>
                </c:pt>
                <c:pt idx="46">
                  <c:v>100.70768399356827</c:v>
                </c:pt>
                <c:pt idx="47">
                  <c:v>100.80870196711651</c:v>
                </c:pt>
                <c:pt idx="48">
                  <c:v>100.90890934660408</c:v>
                </c:pt>
                <c:pt idx="49">
                  <c:v>101.00683975547346</c:v>
                </c:pt>
                <c:pt idx="50">
                  <c:v>101.07768982632315</c:v>
                </c:pt>
                <c:pt idx="51">
                  <c:v>101.13451188139246</c:v>
                </c:pt>
                <c:pt idx="52">
                  <c:v>101.17695057996119</c:v>
                </c:pt>
                <c:pt idx="53">
                  <c:v>101.19846266424135</c:v>
                </c:pt>
              </c:numCache>
            </c:numRef>
          </c:val>
          <c:smooth val="0"/>
          <c:extLst>
            <c:ext xmlns:c16="http://schemas.microsoft.com/office/drawing/2014/chart" uri="{C3380CC4-5D6E-409C-BE32-E72D297353CC}">
              <c16:uniqueId val="{00000000-8488-4983-B32E-272C9F36CC85}"/>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8488-4983-B32E-272C9F36CC85}"/>
            </c:ext>
          </c:extLst>
        </c:ser>
        <c:dLbls>
          <c:showLegendKey val="0"/>
          <c:showVal val="0"/>
          <c:showCatName val="0"/>
          <c:showSerName val="0"/>
          <c:showPercent val="0"/>
          <c:showBubbleSize val="0"/>
        </c:dLbls>
        <c:smooth val="0"/>
        <c:axId val="360234367"/>
        <c:axId val="1"/>
      </c:lineChart>
      <c:catAx>
        <c:axId val="360234367"/>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0234367"/>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Datos!$M$3:$M$56</c:f>
              <c:numCache>
                <c:formatCode>0.00</c:formatCode>
                <c:ptCount val="54"/>
                <c:pt idx="0">
                  <c:v>100.35989304816322</c:v>
                </c:pt>
                <c:pt idx="1">
                  <c:v>100.31182999663768</c:v>
                </c:pt>
                <c:pt idx="2">
                  <c:v>100.28094648460333</c:v>
                </c:pt>
                <c:pt idx="3">
                  <c:v>100.27505924713005</c:v>
                </c:pt>
                <c:pt idx="4">
                  <c:v>100.28224259585635</c:v>
                </c:pt>
                <c:pt idx="5">
                  <c:v>100.29877438372186</c:v>
                </c:pt>
                <c:pt idx="6">
                  <c:v>100.29176598246616</c:v>
                </c:pt>
                <c:pt idx="7">
                  <c:v>100.23078741986157</c:v>
                </c:pt>
                <c:pt idx="8">
                  <c:v>100.10881583381217</c:v>
                </c:pt>
                <c:pt idx="9">
                  <c:v>99.944369713794885</c:v>
                </c:pt>
                <c:pt idx="10">
                  <c:v>99.789900990406494</c:v>
                </c:pt>
                <c:pt idx="11">
                  <c:v>99.683501358853135</c:v>
                </c:pt>
                <c:pt idx="12">
                  <c:v>99.632080983342107</c:v>
                </c:pt>
                <c:pt idx="13">
                  <c:v>99.616562276465828</c:v>
                </c:pt>
                <c:pt idx="14">
                  <c:v>99.624765777639809</c:v>
                </c:pt>
                <c:pt idx="15">
                  <c:v>99.641355007297207</c:v>
                </c:pt>
                <c:pt idx="16">
                  <c:v>99.652743393163831</c:v>
                </c:pt>
                <c:pt idx="17">
                  <c:v>99.662709545299833</c:v>
                </c:pt>
                <c:pt idx="18">
                  <c:v>99.673855871178645</c:v>
                </c:pt>
                <c:pt idx="19">
                  <c:v>99.693372854400849</c:v>
                </c:pt>
                <c:pt idx="20">
                  <c:v>99.704906729282797</c:v>
                </c:pt>
                <c:pt idx="21">
                  <c:v>99.69026513066224</c:v>
                </c:pt>
                <c:pt idx="22">
                  <c:v>99.633684733445506</c:v>
                </c:pt>
                <c:pt idx="23">
                  <c:v>99.525777200353829</c:v>
                </c:pt>
                <c:pt idx="24">
                  <c:v>99.359308177219418</c:v>
                </c:pt>
                <c:pt idx="25">
                  <c:v>99.14421621552259</c:v>
                </c:pt>
                <c:pt idx="26">
                  <c:v>98.925266872383389</c:v>
                </c:pt>
                <c:pt idx="27">
                  <c:v>98.76433719712314</c:v>
                </c:pt>
                <c:pt idx="28">
                  <c:v>98.668265878600849</c:v>
                </c:pt>
                <c:pt idx="29">
                  <c:v>98.633985859879388</c:v>
                </c:pt>
                <c:pt idx="30">
                  <c:v>98.650085658930237</c:v>
                </c:pt>
                <c:pt idx="31">
                  <c:v>98.719479351762615</c:v>
                </c:pt>
                <c:pt idx="32">
                  <c:v>98.84688226111237</c:v>
                </c:pt>
                <c:pt idx="33">
                  <c:v>99.030619896459328</c:v>
                </c:pt>
                <c:pt idx="34">
                  <c:v>99.261792445381118</c:v>
                </c:pt>
                <c:pt idx="35">
                  <c:v>99.502763415720054</c:v>
                </c:pt>
                <c:pt idx="36">
                  <c:v>99.732206800058293</c:v>
                </c:pt>
                <c:pt idx="37">
                  <c:v>99.953565015752375</c:v>
                </c:pt>
                <c:pt idx="38">
                  <c:v>100.16275506317609</c:v>
                </c:pt>
                <c:pt idx="39">
                  <c:v>100.34837005112527</c:v>
                </c:pt>
                <c:pt idx="40">
                  <c:v>100.50231413550644</c:v>
                </c:pt>
                <c:pt idx="41">
                  <c:v>100.61366072876298</c:v>
                </c:pt>
                <c:pt idx="42">
                  <c:v>100.68648583807983</c:v>
                </c:pt>
                <c:pt idx="43">
                  <c:v>100.72404478267775</c:v>
                </c:pt>
                <c:pt idx="44">
                  <c:v>100.72705471596115</c:v>
                </c:pt>
                <c:pt idx="45">
                  <c:v>100.71417639546104</c:v>
                </c:pt>
                <c:pt idx="46">
                  <c:v>100.70103618120469</c:v>
                </c:pt>
                <c:pt idx="47">
                  <c:v>100.69690638413861</c:v>
                </c:pt>
                <c:pt idx="48">
                  <c:v>100.68463004420975</c:v>
                </c:pt>
                <c:pt idx="49">
                  <c:v>100.65454640631125</c:v>
                </c:pt>
                <c:pt idx="50">
                  <c:v>100.58447424387987</c:v>
                </c:pt>
                <c:pt idx="51">
                  <c:v>100.45818649295438</c:v>
                </c:pt>
                <c:pt idx="52">
                  <c:v>100.29474277795117</c:v>
                </c:pt>
                <c:pt idx="53">
                  <c:v>100.10796489269349</c:v>
                </c:pt>
              </c:numCache>
            </c:numRef>
          </c:val>
          <c:smooth val="0"/>
          <c:extLst>
            <c:ext xmlns:c16="http://schemas.microsoft.com/office/drawing/2014/chart" uri="{C3380CC4-5D6E-409C-BE32-E72D297353CC}">
              <c16:uniqueId val="{00000000-76EE-4FC5-93CE-52DFA56BBDA4}"/>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76EE-4FC5-93CE-52DFA56BBDA4}"/>
            </c:ext>
          </c:extLst>
        </c:ser>
        <c:dLbls>
          <c:showLegendKey val="0"/>
          <c:showVal val="0"/>
          <c:showCatName val="0"/>
          <c:showSerName val="0"/>
          <c:showPercent val="0"/>
          <c:showBubbleSize val="0"/>
        </c:dLbls>
        <c:smooth val="0"/>
        <c:axId val="361824991"/>
        <c:axId val="1"/>
      </c:lineChart>
      <c:catAx>
        <c:axId val="361824991"/>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1824991"/>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Datos!$N$3:$N$56</c:f>
              <c:numCache>
                <c:formatCode>0.00</c:formatCode>
                <c:ptCount val="54"/>
                <c:pt idx="0">
                  <c:v>99.861275850909863</c:v>
                </c:pt>
                <c:pt idx="1">
                  <c:v>99.879506878075034</c:v>
                </c:pt>
                <c:pt idx="2">
                  <c:v>99.920633541792029</c:v>
                </c:pt>
                <c:pt idx="3">
                  <c:v>99.989328276077615</c:v>
                </c:pt>
                <c:pt idx="4">
                  <c:v>100.07038084257921</c:v>
                </c:pt>
                <c:pt idx="5">
                  <c:v>100.10912165787438</c:v>
                </c:pt>
                <c:pt idx="6">
                  <c:v>100.07886049375713</c:v>
                </c:pt>
                <c:pt idx="7">
                  <c:v>100.02045683649892</c:v>
                </c:pt>
                <c:pt idx="8">
                  <c:v>99.96750097058468</c:v>
                </c:pt>
                <c:pt idx="9">
                  <c:v>99.924087227207806</c:v>
                </c:pt>
                <c:pt idx="10">
                  <c:v>99.878043987067699</c:v>
                </c:pt>
                <c:pt idx="11">
                  <c:v>99.799016620149672</c:v>
                </c:pt>
                <c:pt idx="12">
                  <c:v>99.69538604879331</c:v>
                </c:pt>
                <c:pt idx="13">
                  <c:v>99.602658720642026</c:v>
                </c:pt>
                <c:pt idx="14">
                  <c:v>99.534911327158085</c:v>
                </c:pt>
                <c:pt idx="15">
                  <c:v>99.493612453780756</c:v>
                </c:pt>
                <c:pt idx="16">
                  <c:v>99.475706616168424</c:v>
                </c:pt>
                <c:pt idx="17">
                  <c:v>99.468092429545578</c:v>
                </c:pt>
                <c:pt idx="18">
                  <c:v>99.457233409983658</c:v>
                </c:pt>
                <c:pt idx="19">
                  <c:v>99.440026708492397</c:v>
                </c:pt>
                <c:pt idx="20">
                  <c:v>99.407721478354034</c:v>
                </c:pt>
                <c:pt idx="21">
                  <c:v>99.376983655513612</c:v>
                </c:pt>
                <c:pt idx="22">
                  <c:v>99.391077897290558</c:v>
                </c:pt>
                <c:pt idx="23">
                  <c:v>99.502695161298078</c:v>
                </c:pt>
                <c:pt idx="24">
                  <c:v>99.757691407566739</c:v>
                </c:pt>
                <c:pt idx="25">
                  <c:v>100.17196047109057</c:v>
                </c:pt>
                <c:pt idx="26">
                  <c:v>100.68890224743826</c:v>
                </c:pt>
                <c:pt idx="27">
                  <c:v>101.14488852736932</c:v>
                </c:pt>
                <c:pt idx="28">
                  <c:v>101.40897168336137</c:v>
                </c:pt>
                <c:pt idx="29">
                  <c:v>101.46633931443422</c:v>
                </c:pt>
                <c:pt idx="30">
                  <c:v>101.36307589594732</c:v>
                </c:pt>
                <c:pt idx="31">
                  <c:v>101.13257470447418</c:v>
                </c:pt>
                <c:pt idx="32">
                  <c:v>100.81440846642977</c:v>
                </c:pt>
                <c:pt idx="33">
                  <c:v>100.45696539150319</c:v>
                </c:pt>
                <c:pt idx="34">
                  <c:v>100.10812568195776</c:v>
                </c:pt>
                <c:pt idx="35">
                  <c:v>99.818778738201857</c:v>
                </c:pt>
                <c:pt idx="36">
                  <c:v>99.619892102109446</c:v>
                </c:pt>
                <c:pt idx="37">
                  <c:v>99.510100838693205</c:v>
                </c:pt>
                <c:pt idx="38">
                  <c:v>99.459507390574132</c:v>
                </c:pt>
                <c:pt idx="39">
                  <c:v>99.436403910010156</c:v>
                </c:pt>
                <c:pt idx="40">
                  <c:v>99.439813418559339</c:v>
                </c:pt>
                <c:pt idx="41">
                  <c:v>99.465520130957884</c:v>
                </c:pt>
                <c:pt idx="42">
                  <c:v>99.508442812042489</c:v>
                </c:pt>
                <c:pt idx="43">
                  <c:v>99.568205149483717</c:v>
                </c:pt>
                <c:pt idx="44">
                  <c:v>99.64103577447446</c:v>
                </c:pt>
                <c:pt idx="45">
                  <c:v>99.720194752888347</c:v>
                </c:pt>
                <c:pt idx="46">
                  <c:v>99.78418627115613</c:v>
                </c:pt>
                <c:pt idx="47">
                  <c:v>99.817071620498581</c:v>
                </c:pt>
                <c:pt idx="48">
                  <c:v>99.813655813466923</c:v>
                </c:pt>
                <c:pt idx="49">
                  <c:v>99.787511893733068</c:v>
                </c:pt>
                <c:pt idx="50">
                  <c:v>99.745758967291238</c:v>
                </c:pt>
                <c:pt idx="51">
                  <c:v>99.692329178735193</c:v>
                </c:pt>
                <c:pt idx="52">
                  <c:v>99.641672050405134</c:v>
                </c:pt>
                <c:pt idx="53">
                  <c:v>99.591434344772964</c:v>
                </c:pt>
              </c:numCache>
            </c:numRef>
          </c:val>
          <c:smooth val="0"/>
          <c:extLst>
            <c:ext xmlns:c16="http://schemas.microsoft.com/office/drawing/2014/chart" uri="{C3380CC4-5D6E-409C-BE32-E72D297353CC}">
              <c16:uniqueId val="{00000000-EBE0-45DD-8FD0-007AC0263778}"/>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EBE0-45DD-8FD0-007AC0263778}"/>
            </c:ext>
          </c:extLst>
        </c:ser>
        <c:dLbls>
          <c:showLegendKey val="0"/>
          <c:showVal val="0"/>
          <c:showCatName val="0"/>
          <c:showSerName val="0"/>
          <c:showPercent val="0"/>
          <c:showBubbleSize val="0"/>
        </c:dLbls>
        <c:smooth val="0"/>
        <c:axId val="361815839"/>
        <c:axId val="1"/>
      </c:lineChart>
      <c:catAx>
        <c:axId val="36181583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1815839"/>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Datos!$O$3:$O$56</c:f>
              <c:numCache>
                <c:formatCode>0.00</c:formatCode>
                <c:ptCount val="54"/>
                <c:pt idx="0">
                  <c:v>101.3565667758689</c:v>
                </c:pt>
                <c:pt idx="1">
                  <c:v>101.36326218501834</c:v>
                </c:pt>
                <c:pt idx="2">
                  <c:v>101.36922575367581</c:v>
                </c:pt>
                <c:pt idx="3">
                  <c:v>101.37390853669426</c:v>
                </c:pt>
                <c:pt idx="4">
                  <c:v>101.3796960758453</c:v>
                </c:pt>
                <c:pt idx="5">
                  <c:v>101.38910996931807</c:v>
                </c:pt>
                <c:pt idx="6">
                  <c:v>101.40211989341593</c:v>
                </c:pt>
                <c:pt idx="7">
                  <c:v>101.41704583717205</c:v>
                </c:pt>
                <c:pt idx="8">
                  <c:v>101.43596620006016</c:v>
                </c:pt>
                <c:pt idx="9">
                  <c:v>101.46194997218255</c:v>
                </c:pt>
                <c:pt idx="10">
                  <c:v>101.49569576349924</c:v>
                </c:pt>
                <c:pt idx="11">
                  <c:v>101.53237551878851</c:v>
                </c:pt>
                <c:pt idx="12">
                  <c:v>101.56416711206064</c:v>
                </c:pt>
                <c:pt idx="13">
                  <c:v>101.58415116003972</c:v>
                </c:pt>
                <c:pt idx="14">
                  <c:v>101.59157305467227</c:v>
                </c:pt>
                <c:pt idx="15">
                  <c:v>101.5879761411335</c:v>
                </c:pt>
                <c:pt idx="16">
                  <c:v>101.57394518175434</c:v>
                </c:pt>
                <c:pt idx="17">
                  <c:v>101.54779680931408</c:v>
                </c:pt>
                <c:pt idx="18">
                  <c:v>101.50666206900036</c:v>
                </c:pt>
                <c:pt idx="19">
                  <c:v>101.44813733740871</c:v>
                </c:pt>
                <c:pt idx="20">
                  <c:v>101.37173171701616</c:v>
                </c:pt>
                <c:pt idx="21">
                  <c:v>101.2778044429902</c:v>
                </c:pt>
                <c:pt idx="22">
                  <c:v>101.16486992354079</c:v>
                </c:pt>
                <c:pt idx="23">
                  <c:v>101.02659282162749</c:v>
                </c:pt>
                <c:pt idx="24">
                  <c:v>100.85371812379043</c:v>
                </c:pt>
                <c:pt idx="25">
                  <c:v>100.63570458588751</c:v>
                </c:pt>
                <c:pt idx="26">
                  <c:v>100.36476354520312</c:v>
                </c:pt>
                <c:pt idx="27">
                  <c:v>100.0447169745578</c:v>
                </c:pt>
                <c:pt idx="28">
                  <c:v>99.694984436191007</c:v>
                </c:pt>
                <c:pt idx="29">
                  <c:v>99.340809733808499</c:v>
                </c:pt>
                <c:pt idx="30">
                  <c:v>99.004035640568233</c:v>
                </c:pt>
                <c:pt idx="31">
                  <c:v>98.705013138503631</c:v>
                </c:pt>
                <c:pt idx="32">
                  <c:v>98.456242484566289</c:v>
                </c:pt>
                <c:pt idx="33">
                  <c:v>98.264169207611928</c:v>
                </c:pt>
                <c:pt idx="34">
                  <c:v>98.12714358083818</c:v>
                </c:pt>
                <c:pt idx="35">
                  <c:v>98.033666050744685</c:v>
                </c:pt>
                <c:pt idx="36">
                  <c:v>97.970891497975117</c:v>
                </c:pt>
                <c:pt idx="37">
                  <c:v>97.931827278910447</c:v>
                </c:pt>
                <c:pt idx="38">
                  <c:v>97.919392923562881</c:v>
                </c:pt>
                <c:pt idx="39">
                  <c:v>97.940325585995964</c:v>
                </c:pt>
                <c:pt idx="40">
                  <c:v>97.999789061097118</c:v>
                </c:pt>
                <c:pt idx="41">
                  <c:v>98.101197288576088</c:v>
                </c:pt>
                <c:pt idx="42">
                  <c:v>98.244203025981648</c:v>
                </c:pt>
                <c:pt idx="43">
                  <c:v>98.421553283253161</c:v>
                </c:pt>
                <c:pt idx="44">
                  <c:v>98.628714225073452</c:v>
                </c:pt>
                <c:pt idx="45">
                  <c:v>98.864024996313489</c:v>
                </c:pt>
                <c:pt idx="46">
                  <c:v>99.123758055578975</c:v>
                </c:pt>
                <c:pt idx="47">
                  <c:v>99.40585190254113</c:v>
                </c:pt>
                <c:pt idx="48">
                  <c:v>99.704597536048979</c:v>
                </c:pt>
                <c:pt idx="49">
                  <c:v>100.01565111754242</c:v>
                </c:pt>
                <c:pt idx="50">
                  <c:v>100.33632814913213</c:v>
                </c:pt>
                <c:pt idx="51">
                  <c:v>100.66537653267213</c:v>
                </c:pt>
                <c:pt idx="52">
                  <c:v>101.00166863172434</c:v>
                </c:pt>
                <c:pt idx="53">
                  <c:v>101.34684162484811</c:v>
                </c:pt>
              </c:numCache>
            </c:numRef>
          </c:val>
          <c:smooth val="0"/>
          <c:extLst>
            <c:ext xmlns:c16="http://schemas.microsoft.com/office/drawing/2014/chart" uri="{C3380CC4-5D6E-409C-BE32-E72D297353CC}">
              <c16:uniqueId val="{00000000-3EB7-4758-9EA8-F0481A5F0272}"/>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3EB7-4758-9EA8-F0481A5F0272}"/>
            </c:ext>
          </c:extLst>
        </c:ser>
        <c:dLbls>
          <c:showLegendKey val="0"/>
          <c:showVal val="0"/>
          <c:showCatName val="0"/>
          <c:showSerName val="0"/>
          <c:showPercent val="0"/>
          <c:showBubbleSize val="0"/>
        </c:dLbls>
        <c:smooth val="0"/>
        <c:axId val="361826655"/>
        <c:axId val="1"/>
      </c:lineChart>
      <c:catAx>
        <c:axId val="361826655"/>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1826655"/>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Datos!$P$3:$P$56</c:f>
              <c:numCache>
                <c:formatCode>0.00</c:formatCode>
                <c:ptCount val="54"/>
                <c:pt idx="0">
                  <c:v>100.53343788579689</c:v>
                </c:pt>
                <c:pt idx="1">
                  <c:v>100.52219020718728</c:v>
                </c:pt>
                <c:pt idx="2">
                  <c:v>100.47844329231829</c:v>
                </c:pt>
                <c:pt idx="3">
                  <c:v>100.42688170818431</c:v>
                </c:pt>
                <c:pt idx="4">
                  <c:v>100.38757934202749</c:v>
                </c:pt>
                <c:pt idx="5">
                  <c:v>100.35328691725471</c:v>
                </c:pt>
                <c:pt idx="6">
                  <c:v>100.30081362097823</c:v>
                </c:pt>
                <c:pt idx="7">
                  <c:v>100.20346307315953</c:v>
                </c:pt>
                <c:pt idx="8">
                  <c:v>100.03969942025189</c:v>
                </c:pt>
                <c:pt idx="9">
                  <c:v>99.813254948640846</c:v>
                </c:pt>
                <c:pt idx="10">
                  <c:v>99.570673263663522</c:v>
                </c:pt>
                <c:pt idx="11">
                  <c:v>99.369214149713571</c:v>
                </c:pt>
                <c:pt idx="12">
                  <c:v>99.263469395973189</c:v>
                </c:pt>
                <c:pt idx="13">
                  <c:v>99.253836718173204</c:v>
                </c:pt>
                <c:pt idx="14">
                  <c:v>99.300005760010421</c:v>
                </c:pt>
                <c:pt idx="15">
                  <c:v>99.365677744550638</c:v>
                </c:pt>
                <c:pt idx="16">
                  <c:v>99.423134396010596</c:v>
                </c:pt>
                <c:pt idx="17">
                  <c:v>99.473066811237572</c:v>
                </c:pt>
                <c:pt idx="18">
                  <c:v>99.514657550100182</c:v>
                </c:pt>
                <c:pt idx="19">
                  <c:v>99.544543220906974</c:v>
                </c:pt>
                <c:pt idx="20">
                  <c:v>99.579169847782879</c:v>
                </c:pt>
                <c:pt idx="21">
                  <c:v>99.610798976755461</c:v>
                </c:pt>
                <c:pt idx="22">
                  <c:v>99.623273590925749</c:v>
                </c:pt>
                <c:pt idx="23">
                  <c:v>99.578655196605297</c:v>
                </c:pt>
                <c:pt idx="24">
                  <c:v>99.447052327125533</c:v>
                </c:pt>
                <c:pt idx="25">
                  <c:v>99.222160217479811</c:v>
                </c:pt>
                <c:pt idx="26">
                  <c:v>98.951255040162266</c:v>
                </c:pt>
                <c:pt idx="27">
                  <c:v>98.741186692334637</c:v>
                </c:pt>
                <c:pt idx="28">
                  <c:v>98.678606519215421</c:v>
                </c:pt>
                <c:pt idx="29">
                  <c:v>98.759006736723691</c:v>
                </c:pt>
                <c:pt idx="30">
                  <c:v>98.934778465676828</c:v>
                </c:pt>
                <c:pt idx="31">
                  <c:v>99.158697511966409</c:v>
                </c:pt>
                <c:pt idx="32">
                  <c:v>99.39265839381072</c:v>
                </c:pt>
                <c:pt idx="33">
                  <c:v>99.635304677483717</c:v>
                </c:pt>
                <c:pt idx="34">
                  <c:v>99.887485988851338</c:v>
                </c:pt>
                <c:pt idx="35">
                  <c:v>100.13969756640155</c:v>
                </c:pt>
                <c:pt idx="36">
                  <c:v>100.37979651148709</c:v>
                </c:pt>
                <c:pt idx="37">
                  <c:v>100.60358924992046</c:v>
                </c:pt>
                <c:pt idx="38">
                  <c:v>100.81263734544689</c:v>
                </c:pt>
                <c:pt idx="39">
                  <c:v>101.01039626679945</c:v>
                </c:pt>
                <c:pt idx="40">
                  <c:v>101.18354481763949</c:v>
                </c:pt>
                <c:pt idx="41">
                  <c:v>101.33278909543586</c:v>
                </c:pt>
                <c:pt idx="42">
                  <c:v>101.45626430845947</c:v>
                </c:pt>
                <c:pt idx="43">
                  <c:v>101.5446978793332</c:v>
                </c:pt>
                <c:pt idx="44">
                  <c:v>101.59032966724814</c:v>
                </c:pt>
                <c:pt idx="45">
                  <c:v>101.59006351573477</c:v>
                </c:pt>
                <c:pt idx="46">
                  <c:v>101.52999643995146</c:v>
                </c:pt>
                <c:pt idx="47">
                  <c:v>101.37843422725246</c:v>
                </c:pt>
                <c:pt idx="48">
                  <c:v>101.12369350506384</c:v>
                </c:pt>
                <c:pt idx="49">
                  <c:v>100.7762578267013</c:v>
                </c:pt>
                <c:pt idx="50">
                  <c:v>100.35573698183737</c:v>
                </c:pt>
                <c:pt idx="51">
                  <c:v>99.876028216811434</c:v>
                </c:pt>
                <c:pt idx="52">
                  <c:v>99.355516112668653</c:v>
                </c:pt>
                <c:pt idx="53">
                  <c:v>98.84132974740443</c:v>
                </c:pt>
              </c:numCache>
            </c:numRef>
          </c:val>
          <c:smooth val="0"/>
          <c:extLst>
            <c:ext xmlns:c16="http://schemas.microsoft.com/office/drawing/2014/chart" uri="{C3380CC4-5D6E-409C-BE32-E72D297353CC}">
              <c16:uniqueId val="{00000000-FD24-4544-B78D-613295055890}"/>
            </c:ext>
          </c:extLst>
        </c:ser>
        <c:ser>
          <c:idx val="1"/>
          <c:order val="1"/>
          <c:spPr>
            <a:ln w="6350">
              <a:solidFill>
                <a:schemeClr val="tx1"/>
              </a:solidFill>
            </a:ln>
          </c:spPr>
          <c:marker>
            <c:symbol val="none"/>
          </c:marker>
          <c:cat>
            <c:multiLvlStrRef>
              <c:f>Datos!$A$3:$B$56</c:f>
              <c:multiLvlStrCache>
                <c:ptCount val="5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lvl>
                <c:lvl>
                  <c:pt idx="0">
                    <c:v>2018</c:v>
                  </c:pt>
                  <c:pt idx="12">
                    <c:v>2019</c:v>
                  </c:pt>
                  <c:pt idx="24">
                    <c:v>2020</c:v>
                  </c:pt>
                  <c:pt idx="36">
                    <c:v>2021</c:v>
                  </c:pt>
                  <c:pt idx="48">
                    <c:v>2022</c:v>
                  </c:pt>
                </c:lvl>
              </c:multiLvlStrCache>
            </c:multiLvlStrRef>
          </c:cat>
          <c:val>
            <c:numRef>
              <c:f>Datos!$Q$3:$Q$56</c:f>
              <c:numCache>
                <c:formatCode>0</c:formatCode>
                <c:ptCount val="5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numCache>
            </c:numRef>
          </c:val>
          <c:smooth val="0"/>
          <c:extLst>
            <c:ext xmlns:c16="http://schemas.microsoft.com/office/drawing/2014/chart" uri="{C3380CC4-5D6E-409C-BE32-E72D297353CC}">
              <c16:uniqueId val="{00000001-FD24-4544-B78D-613295055890}"/>
            </c:ext>
          </c:extLst>
        </c:ser>
        <c:dLbls>
          <c:showLegendKey val="0"/>
          <c:showVal val="0"/>
          <c:showCatName val="0"/>
          <c:showSerName val="0"/>
          <c:showPercent val="0"/>
          <c:showBubbleSize val="0"/>
        </c:dLbls>
        <c:smooth val="0"/>
        <c:axId val="361815007"/>
        <c:axId val="1"/>
      </c:lineChart>
      <c:catAx>
        <c:axId val="361815007"/>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61815007"/>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junio de 2022</c:v>
          </c:tx>
          <c:spPr>
            <a:ln w="22225">
              <a:solidFill>
                <a:srgbClr val="FF0000"/>
              </a:solidFill>
            </a:ln>
          </c:spPr>
          <c:marker>
            <c:symbol val="none"/>
          </c:marker>
          <c:cat>
            <c:multiLvlStrRef>
              <c:f>mayo_2022!$A$439:$B$516</c:f>
              <c:multiLvlStrCache>
                <c:ptCount val="7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lvl>
                <c:lvl>
                  <c:pt idx="0">
                    <c:v>2016</c:v>
                  </c:pt>
                  <c:pt idx="12">
                    <c:v>2017</c:v>
                  </c:pt>
                  <c:pt idx="24">
                    <c:v>2018</c:v>
                  </c:pt>
                  <c:pt idx="36">
                    <c:v>2019</c:v>
                  </c:pt>
                  <c:pt idx="48">
                    <c:v>2020</c:v>
                  </c:pt>
                  <c:pt idx="60">
                    <c:v>2021</c:v>
                  </c:pt>
                  <c:pt idx="72">
                    <c:v>2022</c:v>
                  </c:pt>
                </c:lvl>
              </c:multiLvlStrCache>
            </c:multiLvlStrRef>
          </c:cat>
          <c:val>
            <c:numRef>
              <c:f>mayo_2022!$M$439:$M$516</c:f>
              <c:numCache>
                <c:formatCode>#,##0.00;\(\-\)#,##0.00</c:formatCode>
                <c:ptCount val="78"/>
                <c:pt idx="0">
                  <c:v>100.06368958463442</c:v>
                </c:pt>
                <c:pt idx="1">
                  <c:v>99.989198156660649</c:v>
                </c:pt>
                <c:pt idx="2">
                  <c:v>99.942658504110881</c:v>
                </c:pt>
                <c:pt idx="3">
                  <c:v>99.916398190691339</c:v>
                </c:pt>
                <c:pt idx="4">
                  <c:v>99.89046456417654</c:v>
                </c:pt>
                <c:pt idx="5">
                  <c:v>99.859891027931383</c:v>
                </c:pt>
                <c:pt idx="6">
                  <c:v>99.814638123414213</c:v>
                </c:pt>
                <c:pt idx="7">
                  <c:v>99.7503122253095</c:v>
                </c:pt>
                <c:pt idx="8">
                  <c:v>99.666340817954151</c:v>
                </c:pt>
                <c:pt idx="9">
                  <c:v>99.570281271424975</c:v>
                </c:pt>
                <c:pt idx="10">
                  <c:v>99.485580249813367</c:v>
                </c:pt>
                <c:pt idx="11">
                  <c:v>99.435127782288234</c:v>
                </c:pt>
                <c:pt idx="12">
                  <c:v>99.452260771948573</c:v>
                </c:pt>
                <c:pt idx="13">
                  <c:v>99.553583385125492</c:v>
                </c:pt>
                <c:pt idx="14">
                  <c:v>99.717133191818135</c:v>
                </c:pt>
                <c:pt idx="15">
                  <c:v>99.899067126467244</c:v>
                </c:pt>
                <c:pt idx="16">
                  <c:v>100.07392635093196</c:v>
                </c:pt>
                <c:pt idx="17">
                  <c:v>100.21069466216245</c:v>
                </c:pt>
                <c:pt idx="18">
                  <c:v>100.29115690114328</c:v>
                </c:pt>
                <c:pt idx="19">
                  <c:v>100.31387883939007</c:v>
                </c:pt>
                <c:pt idx="20">
                  <c:v>100.29653301591453</c:v>
                </c:pt>
                <c:pt idx="21">
                  <c:v>100.26223784887287</c:v>
                </c:pt>
                <c:pt idx="22">
                  <c:v>100.23801490112677</c:v>
                </c:pt>
                <c:pt idx="23">
                  <c:v>100.24235037620302</c:v>
                </c:pt>
                <c:pt idx="24">
                  <c:v>100.25640793692592</c:v>
                </c:pt>
                <c:pt idx="25">
                  <c:v>100.2652288811809</c:v>
                </c:pt>
                <c:pt idx="26">
                  <c:v>100.269186844172</c:v>
                </c:pt>
                <c:pt idx="27">
                  <c:v>100.2648086203224</c:v>
                </c:pt>
                <c:pt idx="28">
                  <c:v>100.25860806496485</c:v>
                </c:pt>
                <c:pt idx="29">
                  <c:v>100.26564232927367</c:v>
                </c:pt>
                <c:pt idx="30">
                  <c:v>100.28470450249266</c:v>
                </c:pt>
                <c:pt idx="31">
                  <c:v>100.28575577118781</c:v>
                </c:pt>
                <c:pt idx="32">
                  <c:v>100.24822792538279</c:v>
                </c:pt>
                <c:pt idx="33">
                  <c:v>100.16532596442981</c:v>
                </c:pt>
                <c:pt idx="34">
                  <c:v>100.05477567867337</c:v>
                </c:pt>
                <c:pt idx="35">
                  <c:v>99.960524778072212</c:v>
                </c:pt>
                <c:pt idx="36">
                  <c:v>99.909211295542775</c:v>
                </c:pt>
                <c:pt idx="37">
                  <c:v>99.882633079616014</c:v>
                </c:pt>
                <c:pt idx="38">
                  <c:v>99.871345668251379</c:v>
                </c:pt>
                <c:pt idx="39">
                  <c:v>99.861427157563313</c:v>
                </c:pt>
                <c:pt idx="40">
                  <c:v>99.83822046572115</c:v>
                </c:pt>
                <c:pt idx="41">
                  <c:v>99.822799523482317</c:v>
                </c:pt>
                <c:pt idx="42">
                  <c:v>99.827075254659761</c:v>
                </c:pt>
                <c:pt idx="43">
                  <c:v>99.845079905981208</c:v>
                </c:pt>
                <c:pt idx="44">
                  <c:v>99.853218519401253</c:v>
                </c:pt>
                <c:pt idx="45">
                  <c:v>99.843211969726127</c:v>
                </c:pt>
                <c:pt idx="46">
                  <c:v>99.796191999923025</c:v>
                </c:pt>
                <c:pt idx="47">
                  <c:v>99.669756727168973</c:v>
                </c:pt>
                <c:pt idx="48">
                  <c:v>99.437828604301046</c:v>
                </c:pt>
                <c:pt idx="49">
                  <c:v>99.10918550559856</c:v>
                </c:pt>
                <c:pt idx="50">
                  <c:v>98.729823406903037</c:v>
                </c:pt>
                <c:pt idx="51">
                  <c:v>98.422375101593971</c:v>
                </c:pt>
                <c:pt idx="52">
                  <c:v>98.285228298085002</c:v>
                </c:pt>
                <c:pt idx="53">
                  <c:v>98.328883536745295</c:v>
                </c:pt>
                <c:pt idx="54">
                  <c:v>98.517462277282775</c:v>
                </c:pt>
                <c:pt idx="55">
                  <c:v>98.80444604112067</c:v>
                </c:pt>
                <c:pt idx="56">
                  <c:v>99.151394104541296</c:v>
                </c:pt>
                <c:pt idx="57">
                  <c:v>99.522723737197538</c:v>
                </c:pt>
                <c:pt idx="58">
                  <c:v>99.894177773116397</c:v>
                </c:pt>
                <c:pt idx="59">
                  <c:v>100.2414267384506</c:v>
                </c:pt>
                <c:pt idx="60">
                  <c:v>100.54825498832872</c:v>
                </c:pt>
                <c:pt idx="61">
                  <c:v>100.8149219384314</c:v>
                </c:pt>
                <c:pt idx="62">
                  <c:v>101.05813075767676</c:v>
                </c:pt>
                <c:pt idx="63">
                  <c:v>101.27482494954675</c:v>
                </c:pt>
                <c:pt idx="64">
                  <c:v>101.44361913332861</c:v>
                </c:pt>
                <c:pt idx="65">
                  <c:v>101.54799549759583</c:v>
                </c:pt>
                <c:pt idx="66">
                  <c:v>101.58364358672915</c:v>
                </c:pt>
                <c:pt idx="67">
                  <c:v>101.55773800184058</c:v>
                </c:pt>
                <c:pt idx="68">
                  <c:v>101.48887287370317</c:v>
                </c:pt>
                <c:pt idx="69">
                  <c:v>101.39595036089116</c:v>
                </c:pt>
                <c:pt idx="70">
                  <c:v>101.29408589574787</c:v>
                </c:pt>
                <c:pt idx="71">
                  <c:v>101.18891291819693</c:v>
                </c:pt>
                <c:pt idx="72">
                  <c:v>101.07788029433064</c:v>
                </c:pt>
                <c:pt idx="73">
                  <c:v>100.94976500137074</c:v>
                </c:pt>
                <c:pt idx="74">
                  <c:v>100.78110738997508</c:v>
                </c:pt>
                <c:pt idx="75">
                  <c:v>100.57011333237371</c:v>
                </c:pt>
                <c:pt idx="76">
                  <c:v>100.32862983997701</c:v>
                </c:pt>
                <c:pt idx="77">
                  <c:v>100.07330487417453</c:v>
                </c:pt>
              </c:numCache>
            </c:numRef>
          </c:val>
          <c:smooth val="0"/>
          <c:extLst>
            <c:ext xmlns:c16="http://schemas.microsoft.com/office/drawing/2014/chart" uri="{C3380CC4-5D6E-409C-BE32-E72D297353CC}">
              <c16:uniqueId val="{00000000-118D-4720-851B-D99A45D7152C}"/>
            </c:ext>
          </c:extLst>
        </c:ser>
        <c:ser>
          <c:idx val="1"/>
          <c:order val="1"/>
          <c:tx>
            <c:v>Cifras a mayo de 2022</c:v>
          </c:tx>
          <c:spPr>
            <a:ln w="14605">
              <a:solidFill>
                <a:srgbClr val="17375E"/>
              </a:solidFill>
            </a:ln>
          </c:spPr>
          <c:marker>
            <c:symbol val="none"/>
          </c:marker>
          <c:cat>
            <c:multiLvlStrRef>
              <c:f>mayo_2022!$A$439:$B$516</c:f>
              <c:multiLvlStrCache>
                <c:ptCount val="7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lvl>
                <c:lvl>
                  <c:pt idx="0">
                    <c:v>2016</c:v>
                  </c:pt>
                  <c:pt idx="12">
                    <c:v>2017</c:v>
                  </c:pt>
                  <c:pt idx="24">
                    <c:v>2018</c:v>
                  </c:pt>
                  <c:pt idx="36">
                    <c:v>2019</c:v>
                  </c:pt>
                  <c:pt idx="48">
                    <c:v>2020</c:v>
                  </c:pt>
                  <c:pt idx="60">
                    <c:v>2021</c:v>
                  </c:pt>
                  <c:pt idx="72">
                    <c:v>2022</c:v>
                  </c:pt>
                </c:lvl>
              </c:multiLvlStrCache>
            </c:multiLvlStrRef>
          </c:cat>
          <c:val>
            <c:numRef>
              <c:f>mayo_2022!$K$439:$K$516</c:f>
              <c:numCache>
                <c:formatCode>#,##0.00;\(\-\)#,##0.00</c:formatCode>
                <c:ptCount val="78"/>
                <c:pt idx="0">
                  <c:v>100.0680869650211</c:v>
                </c:pt>
                <c:pt idx="1">
                  <c:v>99.993859895885279</c:v>
                </c:pt>
                <c:pt idx="2">
                  <c:v>99.947565272364386</c:v>
                </c:pt>
                <c:pt idx="3">
                  <c:v>99.921351234978687</c:v>
                </c:pt>
                <c:pt idx="4">
                  <c:v>99.89533165410262</c:v>
                </c:pt>
                <c:pt idx="5">
                  <c:v>99.864571629776549</c:v>
                </c:pt>
                <c:pt idx="6">
                  <c:v>99.819049065695793</c:v>
                </c:pt>
                <c:pt idx="7">
                  <c:v>99.754448401681358</c:v>
                </c:pt>
                <c:pt idx="8">
                  <c:v>99.670296351030373</c:v>
                </c:pt>
                <c:pt idx="9">
                  <c:v>99.574149994964003</c:v>
                </c:pt>
                <c:pt idx="10">
                  <c:v>99.489463978750692</c:v>
                </c:pt>
                <c:pt idx="11">
                  <c:v>99.439119057062953</c:v>
                </c:pt>
                <c:pt idx="12">
                  <c:v>99.456313099805683</c:v>
                </c:pt>
                <c:pt idx="13">
                  <c:v>99.557562346322356</c:v>
                </c:pt>
                <c:pt idx="14">
                  <c:v>99.720888641377002</c:v>
                </c:pt>
                <c:pt idx="15">
                  <c:v>99.902279323631859</c:v>
                </c:pt>
                <c:pt idx="16">
                  <c:v>100.07645068247048</c:v>
                </c:pt>
                <c:pt idx="17">
                  <c:v>100.21252615657863</c:v>
                </c:pt>
                <c:pt idx="18">
                  <c:v>100.29233900102912</c:v>
                </c:pt>
                <c:pt idx="19">
                  <c:v>100.31460795296415</c:v>
                </c:pt>
                <c:pt idx="20">
                  <c:v>100.29713127566259</c:v>
                </c:pt>
                <c:pt idx="21">
                  <c:v>100.26294305778032</c:v>
                </c:pt>
                <c:pt idx="22">
                  <c:v>100.23896128108116</c:v>
                </c:pt>
                <c:pt idx="23">
                  <c:v>100.24362450828694</c:v>
                </c:pt>
                <c:pt idx="24">
                  <c:v>100.25805145505851</c:v>
                </c:pt>
                <c:pt idx="25">
                  <c:v>100.2672430989809</c:v>
                </c:pt>
                <c:pt idx="26">
                  <c:v>100.27151172817348</c:v>
                </c:pt>
                <c:pt idx="27">
                  <c:v>100.26710115200068</c:v>
                </c:pt>
                <c:pt idx="28">
                  <c:v>100.26060696589468</c:v>
                </c:pt>
                <c:pt idx="29">
                  <c:v>100.26711526628888</c:v>
                </c:pt>
                <c:pt idx="30">
                  <c:v>100.28536982809059</c:v>
                </c:pt>
                <c:pt idx="31">
                  <c:v>100.28559127119622</c:v>
                </c:pt>
                <c:pt idx="32">
                  <c:v>100.24746185483242</c:v>
                </c:pt>
                <c:pt idx="33">
                  <c:v>100.16420540226986</c:v>
                </c:pt>
                <c:pt idx="34">
                  <c:v>100.05356610975345</c:v>
                </c:pt>
                <c:pt idx="35">
                  <c:v>99.959470877774208</c:v>
                </c:pt>
                <c:pt idx="36">
                  <c:v>99.908476694515869</c:v>
                </c:pt>
                <c:pt idx="37">
                  <c:v>99.882345745136888</c:v>
                </c:pt>
                <c:pt idx="38">
                  <c:v>99.871484909494598</c:v>
                </c:pt>
                <c:pt idx="39">
                  <c:v>99.861598376306873</c:v>
                </c:pt>
                <c:pt idx="40">
                  <c:v>99.838070876375383</c:v>
                </c:pt>
                <c:pt idx="41">
                  <c:v>99.821927879326807</c:v>
                </c:pt>
                <c:pt idx="42">
                  <c:v>99.824961391556855</c:v>
                </c:pt>
                <c:pt idx="43">
                  <c:v>99.84171934575329</c:v>
                </c:pt>
                <c:pt idx="44">
                  <c:v>99.848979678622641</c:v>
                </c:pt>
                <c:pt idx="45">
                  <c:v>99.838450018385032</c:v>
                </c:pt>
                <c:pt idx="46">
                  <c:v>99.791325190894355</c:v>
                </c:pt>
                <c:pt idx="47">
                  <c:v>99.665303796736723</c:v>
                </c:pt>
                <c:pt idx="48">
                  <c:v>99.434313730533489</c:v>
                </c:pt>
                <c:pt idx="49">
                  <c:v>99.107050493593931</c:v>
                </c:pt>
                <c:pt idx="50">
                  <c:v>98.729290682964546</c:v>
                </c:pt>
                <c:pt idx="51">
                  <c:v>98.423051928360437</c:v>
                </c:pt>
                <c:pt idx="52">
                  <c:v>98.286346801658283</c:v>
                </c:pt>
                <c:pt idx="53">
                  <c:v>98.329399077295363</c:v>
                </c:pt>
                <c:pt idx="54">
                  <c:v>98.516050778504194</c:v>
                </c:pt>
                <c:pt idx="55">
                  <c:v>98.800686606092171</c:v>
                </c:pt>
                <c:pt idx="56">
                  <c:v>99.145345644587834</c:v>
                </c:pt>
                <c:pt idx="57">
                  <c:v>99.514510227027984</c:v>
                </c:pt>
                <c:pt idx="58">
                  <c:v>99.884046039178074</c:v>
                </c:pt>
                <c:pt idx="59">
                  <c:v>100.22976441986491</c:v>
                </c:pt>
                <c:pt idx="60">
                  <c:v>100.53560424088991</c:v>
                </c:pt>
                <c:pt idx="61">
                  <c:v>100.80193991127985</c:v>
                </c:pt>
                <c:pt idx="62">
                  <c:v>101.04540988590891</c:v>
                </c:pt>
                <c:pt idx="63">
                  <c:v>101.26263496066933</c:v>
                </c:pt>
                <c:pt idx="64">
                  <c:v>101.43181097017855</c:v>
                </c:pt>
                <c:pt idx="65">
                  <c:v>101.53557942613881</c:v>
                </c:pt>
                <c:pt idx="66">
                  <c:v>101.56814478590969</c:v>
                </c:pt>
                <c:pt idx="67">
                  <c:v>101.53828698983752</c:v>
                </c:pt>
                <c:pt idx="68">
                  <c:v>101.46539017883775</c:v>
                </c:pt>
                <c:pt idx="69">
                  <c:v>101.36847825850302</c:v>
                </c:pt>
                <c:pt idx="70">
                  <c:v>101.26282044017745</c:v>
                </c:pt>
                <c:pt idx="71">
                  <c:v>101.1543155755223</c:v>
                </c:pt>
                <c:pt idx="72">
                  <c:v>101.04105839341435</c:v>
                </c:pt>
                <c:pt idx="73">
                  <c:v>100.91287510887918</c:v>
                </c:pt>
                <c:pt idx="74">
                  <c:v>100.74763245420723</c:v>
                </c:pt>
                <c:pt idx="75">
                  <c:v>100.54477795878753</c:v>
                </c:pt>
                <c:pt idx="76">
                  <c:v>100.31705388411113</c:v>
                </c:pt>
              </c:numCache>
            </c:numRef>
          </c:val>
          <c:smooth val="0"/>
          <c:extLst>
            <c:ext xmlns:c16="http://schemas.microsoft.com/office/drawing/2014/chart" uri="{C3380CC4-5D6E-409C-BE32-E72D297353CC}">
              <c16:uniqueId val="{00000001-118D-4720-851B-D99A45D7152C}"/>
            </c:ext>
          </c:extLst>
        </c:ser>
        <c:ser>
          <c:idx val="2"/>
          <c:order val="2"/>
          <c:spPr>
            <a:ln w="6350">
              <a:solidFill>
                <a:schemeClr val="tx1"/>
              </a:solidFill>
            </a:ln>
          </c:spPr>
          <c:marker>
            <c:symbol val="none"/>
          </c:marker>
          <c:cat>
            <c:multiLvlStrRef>
              <c:f>mayo_2022!$A$439:$B$516</c:f>
              <c:multiLvlStrCache>
                <c:ptCount val="7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lvl>
                <c:lvl>
                  <c:pt idx="0">
                    <c:v>2016</c:v>
                  </c:pt>
                  <c:pt idx="12">
                    <c:v>2017</c:v>
                  </c:pt>
                  <c:pt idx="24">
                    <c:v>2018</c:v>
                  </c:pt>
                  <c:pt idx="36">
                    <c:v>2019</c:v>
                  </c:pt>
                  <c:pt idx="48">
                    <c:v>2020</c:v>
                  </c:pt>
                  <c:pt idx="60">
                    <c:v>2021</c:v>
                  </c:pt>
                  <c:pt idx="72">
                    <c:v>2022</c:v>
                  </c:pt>
                </c:lvl>
              </c:multiLvlStrCache>
            </c:multiLvlStrRef>
          </c:cat>
          <c:val>
            <c:numRef>
              <c:f>mayo_2022!$I$439:$I$516</c:f>
              <c:numCache>
                <c:formatCode>#,##0;\(\-\)#,##0</c:formatCode>
                <c:ptCount val="7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numCache>
            </c:numRef>
          </c:val>
          <c:smooth val="0"/>
          <c:extLst>
            <c:ext xmlns:c16="http://schemas.microsoft.com/office/drawing/2014/chart" uri="{C3380CC4-5D6E-409C-BE32-E72D297353CC}">
              <c16:uniqueId val="{00000002-118D-4720-851B-D99A45D7152C}"/>
            </c:ext>
          </c:extLst>
        </c:ser>
        <c:dLbls>
          <c:showLegendKey val="0"/>
          <c:showVal val="0"/>
          <c:showCatName val="0"/>
          <c:showSerName val="0"/>
          <c:showPercent val="0"/>
          <c:showBubbleSize val="0"/>
        </c:dLbls>
        <c:smooth val="0"/>
        <c:axId val="59738368"/>
        <c:axId val="59740160"/>
      </c:lineChart>
      <c:catAx>
        <c:axId val="5973836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740160"/>
        <c:crosses val="autoZero"/>
        <c:auto val="1"/>
        <c:lblAlgn val="ctr"/>
        <c:lblOffset val="100"/>
        <c:noMultiLvlLbl val="0"/>
      </c:catAx>
      <c:valAx>
        <c:axId val="59740160"/>
        <c:scaling>
          <c:orientation val="minMax"/>
          <c:max val="102.5"/>
          <c:min val="97.5"/>
        </c:scaling>
        <c:delete val="0"/>
        <c:axPos val="l"/>
        <c:numFmt formatCode="0.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738368"/>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223754334079025E-2"/>
          <c:y val="2.2250218722659667E-2"/>
          <c:w val="0.94120400334573562"/>
          <c:h val="0.91955515935732424"/>
        </c:manualLayout>
      </c:layout>
      <c:areaChart>
        <c:grouping val="standard"/>
        <c:varyColors val="0"/>
        <c:ser>
          <c:idx val="1"/>
          <c:order val="2"/>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mayo_2022!$H$7:$H$517</c:f>
              <c:numCache>
                <c:formatCode>General</c:formatCode>
                <c:ptCount val="511"/>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EC63-4B36-BEE1-26E17DE91DB2}"/>
            </c:ext>
          </c:extLst>
        </c:ser>
        <c:dLbls>
          <c:showLegendKey val="0"/>
          <c:showVal val="0"/>
          <c:showCatName val="0"/>
          <c:showSerName val="0"/>
          <c:showPercent val="0"/>
          <c:showBubbleSize val="0"/>
        </c:dLbls>
        <c:axId val="1998374399"/>
        <c:axId val="1"/>
      </c:areaChart>
      <c:lineChart>
        <c:grouping val="standard"/>
        <c:varyColors val="0"/>
        <c:ser>
          <c:idx val="0"/>
          <c:order val="0"/>
          <c:tx>
            <c:v>Coincidente</c:v>
          </c:tx>
          <c:spPr>
            <a:ln w="19050">
              <a:solidFill>
                <a:srgbClr val="FF0000"/>
              </a:solidFill>
              <a:prstDash val="solid"/>
            </a:ln>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mayo_2022!$C$7:$C$517</c:f>
              <c:numCache>
                <c:formatCode>#,##0.00;\(\-\)#,##0.00</c:formatCode>
                <c:ptCount val="511"/>
                <c:pt idx="0">
                  <c:v>97.630471780896926</c:v>
                </c:pt>
                <c:pt idx="1">
                  <c:v>97.881155369487544</c:v>
                </c:pt>
                <c:pt idx="2">
                  <c:v>98.133658924418143</c:v>
                </c:pt>
                <c:pt idx="3">
                  <c:v>98.390953633853186</c:v>
                </c:pt>
                <c:pt idx="4">
                  <c:v>98.667370750213706</c:v>
                </c:pt>
                <c:pt idx="5">
                  <c:v>98.976337193506765</c:v>
                </c:pt>
                <c:pt idx="6">
                  <c:v>99.324112159772838</c:v>
                </c:pt>
                <c:pt idx="7">
                  <c:v>99.709864311369316</c:v>
                </c:pt>
                <c:pt idx="8">
                  <c:v>100.11976703957124</c:v>
                </c:pt>
                <c:pt idx="9">
                  <c:v>100.53691067096923</c:v>
                </c:pt>
                <c:pt idx="10">
                  <c:v>100.93745764893924</c:v>
                </c:pt>
                <c:pt idx="11">
                  <c:v>101.31003336855542</c:v>
                </c:pt>
                <c:pt idx="12">
                  <c:v>101.65749182192745</c:v>
                </c:pt>
                <c:pt idx="13">
                  <c:v>101.97605273781924</c:v>
                </c:pt>
                <c:pt idx="14">
                  <c:v>102.26752023581129</c:v>
                </c:pt>
                <c:pt idx="15">
                  <c:v>102.53168440079826</c:v>
                </c:pt>
                <c:pt idx="16">
                  <c:v>102.76637026393507</c:v>
                </c:pt>
                <c:pt idx="17">
                  <c:v>102.97791232142085</c:v>
                </c:pt>
                <c:pt idx="18">
                  <c:v>103.17620296525442</c:v>
                </c:pt>
                <c:pt idx="19">
                  <c:v>103.36173660747113</c:v>
                </c:pt>
                <c:pt idx="20">
                  <c:v>103.52582871452995</c:v>
                </c:pt>
                <c:pt idx="21">
                  <c:v>103.65216431524057</c:v>
                </c:pt>
                <c:pt idx="22">
                  <c:v>103.70884578538366</c:v>
                </c:pt>
                <c:pt idx="23">
                  <c:v>103.66801424523953</c:v>
                </c:pt>
                <c:pt idx="24">
                  <c:v>103.53020652100486</c:v>
                </c:pt>
                <c:pt idx="25">
                  <c:v>103.30980089315182</c:v>
                </c:pt>
                <c:pt idx="26">
                  <c:v>103.01968681390849</c:v>
                </c:pt>
                <c:pt idx="27">
                  <c:v>102.67954787825867</c:v>
                </c:pt>
                <c:pt idx="28">
                  <c:v>102.28880104960265</c:v>
                </c:pt>
                <c:pt idx="29">
                  <c:v>101.84151656028844</c:v>
                </c:pt>
                <c:pt idx="30">
                  <c:v>101.34024886844608</c:v>
                </c:pt>
                <c:pt idx="31">
                  <c:v>100.7954788770566</c:v>
                </c:pt>
                <c:pt idx="32">
                  <c:v>100.23617173777451</c:v>
                </c:pt>
                <c:pt idx="33">
                  <c:v>99.701110780569678</c:v>
                </c:pt>
                <c:pt idx="34">
                  <c:v>99.239193073678791</c:v>
                </c:pt>
                <c:pt idx="35">
                  <c:v>98.87141226655136</c:v>
                </c:pt>
                <c:pt idx="36">
                  <c:v>98.60010074661372</c:v>
                </c:pt>
                <c:pt idx="37">
                  <c:v>98.425360660263181</c:v>
                </c:pt>
                <c:pt idx="38">
                  <c:v>98.340641474706544</c:v>
                </c:pt>
                <c:pt idx="39">
                  <c:v>98.326737430054834</c:v>
                </c:pt>
                <c:pt idx="40">
                  <c:v>98.366570435281517</c:v>
                </c:pt>
                <c:pt idx="41">
                  <c:v>98.437305956719754</c:v>
                </c:pt>
                <c:pt idx="42">
                  <c:v>98.525216762619863</c:v>
                </c:pt>
                <c:pt idx="43">
                  <c:v>98.625153641246868</c:v>
                </c:pt>
                <c:pt idx="44">
                  <c:v>98.73867989498919</c:v>
                </c:pt>
                <c:pt idx="45">
                  <c:v>98.861169612760548</c:v>
                </c:pt>
                <c:pt idx="46">
                  <c:v>98.987015938676905</c:v>
                </c:pt>
                <c:pt idx="47">
                  <c:v>99.134011074541249</c:v>
                </c:pt>
                <c:pt idx="48">
                  <c:v>99.301649623308961</c:v>
                </c:pt>
                <c:pt idx="49">
                  <c:v>99.480241938526433</c:v>
                </c:pt>
                <c:pt idx="50">
                  <c:v>99.66467675586776</c:v>
                </c:pt>
                <c:pt idx="51">
                  <c:v>99.853759676472635</c:v>
                </c:pt>
                <c:pt idx="52">
                  <c:v>100.06004021925898</c:v>
                </c:pt>
                <c:pt idx="53">
                  <c:v>100.29909961295805</c:v>
                </c:pt>
                <c:pt idx="54">
                  <c:v>100.55221825486703</c:v>
                </c:pt>
                <c:pt idx="55">
                  <c:v>100.78717894643655</c:v>
                </c:pt>
                <c:pt idx="56">
                  <c:v>100.99446367777475</c:v>
                </c:pt>
                <c:pt idx="57">
                  <c:v>101.17119089565759</c:v>
                </c:pt>
                <c:pt idx="58">
                  <c:v>101.33898632515232</c:v>
                </c:pt>
                <c:pt idx="59">
                  <c:v>101.49267901428976</c:v>
                </c:pt>
                <c:pt idx="60">
                  <c:v>101.61450659879904</c:v>
                </c:pt>
                <c:pt idx="61">
                  <c:v>101.69176896247809</c:v>
                </c:pt>
                <c:pt idx="62">
                  <c:v>101.73057596867014</c:v>
                </c:pt>
                <c:pt idx="63">
                  <c:v>101.74585548901707</c:v>
                </c:pt>
                <c:pt idx="64">
                  <c:v>101.74904059222153</c:v>
                </c:pt>
                <c:pt idx="65">
                  <c:v>101.74485587334603</c:v>
                </c:pt>
                <c:pt idx="66">
                  <c:v>101.72288133353258</c:v>
                </c:pt>
                <c:pt idx="67">
                  <c:v>101.6795719236701</c:v>
                </c:pt>
                <c:pt idx="68">
                  <c:v>101.60464322848487</c:v>
                </c:pt>
                <c:pt idx="69">
                  <c:v>101.4947904147436</c:v>
                </c:pt>
                <c:pt idx="70">
                  <c:v>101.3549421888702</c:v>
                </c:pt>
                <c:pt idx="71">
                  <c:v>101.18058306210807</c:v>
                </c:pt>
                <c:pt idx="72">
                  <c:v>100.97848606596496</c:v>
                </c:pt>
                <c:pt idx="73">
                  <c:v>100.68031455882684</c:v>
                </c:pt>
                <c:pt idx="74">
                  <c:v>100.37278281458853</c:v>
                </c:pt>
                <c:pt idx="75">
                  <c:v>100.05635560237214</c:v>
                </c:pt>
                <c:pt idx="76">
                  <c:v>99.73365982386548</c:v>
                </c:pt>
                <c:pt idx="77">
                  <c:v>99.399718806427472</c:v>
                </c:pt>
                <c:pt idx="78">
                  <c:v>99.069828781556993</c:v>
                </c:pt>
                <c:pt idx="79">
                  <c:v>98.770797840171014</c:v>
                </c:pt>
                <c:pt idx="80">
                  <c:v>98.52320326160573</c:v>
                </c:pt>
                <c:pt idx="81">
                  <c:v>98.340740327691648</c:v>
                </c:pt>
                <c:pt idx="82">
                  <c:v>98.228797423824872</c:v>
                </c:pt>
                <c:pt idx="83">
                  <c:v>98.185356173101781</c:v>
                </c:pt>
                <c:pt idx="84">
                  <c:v>98.192105588797006</c:v>
                </c:pt>
                <c:pt idx="85">
                  <c:v>98.295475451155454</c:v>
                </c:pt>
                <c:pt idx="86">
                  <c:v>98.427864522688438</c:v>
                </c:pt>
                <c:pt idx="87">
                  <c:v>98.574897763895706</c:v>
                </c:pt>
                <c:pt idx="88">
                  <c:v>98.720805208855538</c:v>
                </c:pt>
                <c:pt idx="89">
                  <c:v>98.87014475280904</c:v>
                </c:pt>
                <c:pt idx="90">
                  <c:v>99.016791037438438</c:v>
                </c:pt>
                <c:pt idx="91">
                  <c:v>99.14335057822619</c:v>
                </c:pt>
                <c:pt idx="92">
                  <c:v>99.229069620215739</c:v>
                </c:pt>
                <c:pt idx="93">
                  <c:v>99.267394117827862</c:v>
                </c:pt>
                <c:pt idx="94">
                  <c:v>99.259239607294901</c:v>
                </c:pt>
                <c:pt idx="95">
                  <c:v>99.210880370669429</c:v>
                </c:pt>
                <c:pt idx="96">
                  <c:v>99.13767007442074</c:v>
                </c:pt>
                <c:pt idx="97">
                  <c:v>99.060732326701711</c:v>
                </c:pt>
                <c:pt idx="98">
                  <c:v>98.995425144227681</c:v>
                </c:pt>
                <c:pt idx="99">
                  <c:v>98.954431989999051</c:v>
                </c:pt>
                <c:pt idx="100">
                  <c:v>98.942093770029786</c:v>
                </c:pt>
                <c:pt idx="101">
                  <c:v>98.953327864958524</c:v>
                </c:pt>
                <c:pt idx="102">
                  <c:v>98.990352558675966</c:v>
                </c:pt>
                <c:pt idx="103">
                  <c:v>99.058285416789033</c:v>
                </c:pt>
                <c:pt idx="104">
                  <c:v>99.147931571167376</c:v>
                </c:pt>
                <c:pt idx="105">
                  <c:v>99.253615285481402</c:v>
                </c:pt>
                <c:pt idx="106">
                  <c:v>99.354338732582562</c:v>
                </c:pt>
                <c:pt idx="107">
                  <c:v>99.44925502870781</c:v>
                </c:pt>
                <c:pt idx="108">
                  <c:v>99.541718163179382</c:v>
                </c:pt>
                <c:pt idx="109">
                  <c:v>99.63019430564114</c:v>
                </c:pt>
                <c:pt idx="110">
                  <c:v>99.707147709046325</c:v>
                </c:pt>
                <c:pt idx="111">
                  <c:v>99.772204939767349</c:v>
                </c:pt>
                <c:pt idx="112">
                  <c:v>99.822830707925846</c:v>
                </c:pt>
                <c:pt idx="113">
                  <c:v>99.866462666944884</c:v>
                </c:pt>
                <c:pt idx="114">
                  <c:v>99.896792339218621</c:v>
                </c:pt>
                <c:pt idx="115">
                  <c:v>99.923335118493242</c:v>
                </c:pt>
                <c:pt idx="116">
                  <c:v>99.951000341213771</c:v>
                </c:pt>
                <c:pt idx="117">
                  <c:v>99.969266182770397</c:v>
                </c:pt>
                <c:pt idx="118">
                  <c:v>99.986942105935398</c:v>
                </c:pt>
                <c:pt idx="119">
                  <c:v>100.01600325680648</c:v>
                </c:pt>
                <c:pt idx="120">
                  <c:v>100.05582682741621</c:v>
                </c:pt>
                <c:pt idx="121">
                  <c:v>100.10612652855256</c:v>
                </c:pt>
                <c:pt idx="122">
                  <c:v>100.17623232485612</c:v>
                </c:pt>
                <c:pt idx="123">
                  <c:v>100.25677596402225</c:v>
                </c:pt>
                <c:pt idx="124">
                  <c:v>100.34679866974884</c:v>
                </c:pt>
                <c:pt idx="125">
                  <c:v>100.4483805627286</c:v>
                </c:pt>
                <c:pt idx="126">
                  <c:v>100.56060778439273</c:v>
                </c:pt>
                <c:pt idx="127">
                  <c:v>100.68551396672437</c:v>
                </c:pt>
                <c:pt idx="128">
                  <c:v>100.80782835242331</c:v>
                </c:pt>
                <c:pt idx="129">
                  <c:v>100.91624990370526</c:v>
                </c:pt>
                <c:pt idx="130">
                  <c:v>101.01717623795919</c:v>
                </c:pt>
                <c:pt idx="131">
                  <c:v>101.09245227006905</c:v>
                </c:pt>
                <c:pt idx="132">
                  <c:v>101.14989955362276</c:v>
                </c:pt>
                <c:pt idx="133">
                  <c:v>101.20157270326062</c:v>
                </c:pt>
                <c:pt idx="134">
                  <c:v>101.25500651625192</c:v>
                </c:pt>
                <c:pt idx="135">
                  <c:v>101.31304701385559</c:v>
                </c:pt>
                <c:pt idx="136">
                  <c:v>101.35366004807624</c:v>
                </c:pt>
                <c:pt idx="137">
                  <c:v>101.35097710251308</c:v>
                </c:pt>
                <c:pt idx="138">
                  <c:v>101.30564233427359</c:v>
                </c:pt>
                <c:pt idx="139">
                  <c:v>101.25567147174705</c:v>
                </c:pt>
                <c:pt idx="140">
                  <c:v>101.24592983858801</c:v>
                </c:pt>
                <c:pt idx="141">
                  <c:v>101.29136621249285</c:v>
                </c:pt>
                <c:pt idx="142">
                  <c:v>101.37300990939943</c:v>
                </c:pt>
                <c:pt idx="143">
                  <c:v>101.47119454666803</c:v>
                </c:pt>
                <c:pt idx="144">
                  <c:v>101.57844229594113</c:v>
                </c:pt>
                <c:pt idx="145">
                  <c:v>101.69206110100504</c:v>
                </c:pt>
                <c:pt idx="146">
                  <c:v>101.78978354380617</c:v>
                </c:pt>
                <c:pt idx="147">
                  <c:v>101.83610549208693</c:v>
                </c:pt>
                <c:pt idx="148">
                  <c:v>101.82765185917805</c:v>
                </c:pt>
                <c:pt idx="149">
                  <c:v>101.77642305417672</c:v>
                </c:pt>
                <c:pt idx="150">
                  <c:v>101.69097589492998</c:v>
                </c:pt>
                <c:pt idx="151">
                  <c:v>101.58212416618611</c:v>
                </c:pt>
                <c:pt idx="152">
                  <c:v>101.45989717685651</c:v>
                </c:pt>
                <c:pt idx="153">
                  <c:v>101.33438883066466</c:v>
                </c:pt>
                <c:pt idx="154">
                  <c:v>101.21380635647834</c:v>
                </c:pt>
                <c:pt idx="155">
                  <c:v>101.11798721883298</c:v>
                </c:pt>
                <c:pt idx="156">
                  <c:v>101.04061703080428</c:v>
                </c:pt>
                <c:pt idx="157">
                  <c:v>100.97811382551323</c:v>
                </c:pt>
                <c:pt idx="158">
                  <c:v>100.91536777463716</c:v>
                </c:pt>
                <c:pt idx="159">
                  <c:v>100.83766290568425</c:v>
                </c:pt>
                <c:pt idx="160">
                  <c:v>100.72624015453255</c:v>
                </c:pt>
                <c:pt idx="161">
                  <c:v>100.58045246328761</c:v>
                </c:pt>
                <c:pt idx="162">
                  <c:v>100.41182543440245</c:v>
                </c:pt>
                <c:pt idx="163">
                  <c:v>100.24254834506246</c:v>
                </c:pt>
                <c:pt idx="164">
                  <c:v>100.1189322666584</c:v>
                </c:pt>
                <c:pt idx="165">
                  <c:v>100.07893375224738</c:v>
                </c:pt>
                <c:pt idx="166">
                  <c:v>100.13380744944106</c:v>
                </c:pt>
                <c:pt idx="167">
                  <c:v>100.28984771799207</c:v>
                </c:pt>
                <c:pt idx="168">
                  <c:v>100.51564039177268</c:v>
                </c:pt>
                <c:pt idx="169">
                  <c:v>100.77527444058998</c:v>
                </c:pt>
                <c:pt idx="170">
                  <c:v>101.03049516130189</c:v>
                </c:pt>
                <c:pt idx="171">
                  <c:v>101.2605687049348</c:v>
                </c:pt>
                <c:pt idx="172">
                  <c:v>101.43975178557187</c:v>
                </c:pt>
                <c:pt idx="173">
                  <c:v>101.55507795558823</c:v>
                </c:pt>
                <c:pt idx="174">
                  <c:v>101.60150929606074</c:v>
                </c:pt>
                <c:pt idx="175">
                  <c:v>101.57240870375939</c:v>
                </c:pt>
                <c:pt idx="176">
                  <c:v>101.44398769653849</c:v>
                </c:pt>
                <c:pt idx="177">
                  <c:v>101.1940524838908</c:v>
                </c:pt>
                <c:pt idx="178">
                  <c:v>100.79728149638042</c:v>
                </c:pt>
                <c:pt idx="179">
                  <c:v>100.24336386263735</c:v>
                </c:pt>
                <c:pt idx="180">
                  <c:v>99.544723176324183</c:v>
                </c:pt>
                <c:pt idx="181">
                  <c:v>98.735275223474204</c:v>
                </c:pt>
                <c:pt idx="182">
                  <c:v>97.91291551936412</c:v>
                </c:pt>
                <c:pt idx="183">
                  <c:v>97.158663505921027</c:v>
                </c:pt>
                <c:pt idx="184">
                  <c:v>96.558800779758428</c:v>
                </c:pt>
                <c:pt idx="185">
                  <c:v>96.151488974127005</c:v>
                </c:pt>
                <c:pt idx="186">
                  <c:v>95.930322641693465</c:v>
                </c:pt>
                <c:pt idx="187">
                  <c:v>95.871422699738488</c:v>
                </c:pt>
                <c:pt idx="188">
                  <c:v>95.942565300203114</c:v>
                </c:pt>
                <c:pt idx="189">
                  <c:v>96.116041742174446</c:v>
                </c:pt>
                <c:pt idx="190">
                  <c:v>96.374712831531241</c:v>
                </c:pt>
                <c:pt idx="191">
                  <c:v>96.68132653399509</c:v>
                </c:pt>
                <c:pt idx="192">
                  <c:v>96.992191925489053</c:v>
                </c:pt>
                <c:pt idx="193">
                  <c:v>97.269625097761946</c:v>
                </c:pt>
                <c:pt idx="194">
                  <c:v>97.503506659079861</c:v>
                </c:pt>
                <c:pt idx="195">
                  <c:v>97.693994004432</c:v>
                </c:pt>
                <c:pt idx="196">
                  <c:v>97.846825159954733</c:v>
                </c:pt>
                <c:pt idx="197">
                  <c:v>97.965064399597765</c:v>
                </c:pt>
                <c:pt idx="198">
                  <c:v>98.060137211029684</c:v>
                </c:pt>
                <c:pt idx="199">
                  <c:v>98.142501018471307</c:v>
                </c:pt>
                <c:pt idx="200">
                  <c:v>98.227197857943267</c:v>
                </c:pt>
                <c:pt idx="201">
                  <c:v>98.332189263097291</c:v>
                </c:pt>
                <c:pt idx="202">
                  <c:v>98.46741810855589</c:v>
                </c:pt>
                <c:pt idx="203">
                  <c:v>98.632110783281675</c:v>
                </c:pt>
                <c:pt idx="204">
                  <c:v>98.82231086840892</c:v>
                </c:pt>
                <c:pt idx="205">
                  <c:v>99.030090601086599</c:v>
                </c:pt>
                <c:pt idx="206">
                  <c:v>99.243773619006873</c:v>
                </c:pt>
                <c:pt idx="207">
                  <c:v>99.459371127479528</c:v>
                </c:pt>
                <c:pt idx="208">
                  <c:v>99.671114244259257</c:v>
                </c:pt>
                <c:pt idx="209">
                  <c:v>99.874503199748744</c:v>
                </c:pt>
                <c:pt idx="210">
                  <c:v>100.05756392041305</c:v>
                </c:pt>
                <c:pt idx="211">
                  <c:v>100.22085658024949</c:v>
                </c:pt>
                <c:pt idx="212">
                  <c:v>100.35491671677079</c:v>
                </c:pt>
                <c:pt idx="213">
                  <c:v>100.45778276211979</c:v>
                </c:pt>
                <c:pt idx="214">
                  <c:v>100.52979871563501</c:v>
                </c:pt>
                <c:pt idx="215">
                  <c:v>100.58297463108281</c:v>
                </c:pt>
                <c:pt idx="216">
                  <c:v>100.62819079476878</c:v>
                </c:pt>
                <c:pt idx="217">
                  <c:v>100.66704980329247</c:v>
                </c:pt>
                <c:pt idx="218">
                  <c:v>100.68481521061261</c:v>
                </c:pt>
                <c:pt idx="219">
                  <c:v>100.66600171998073</c:v>
                </c:pt>
                <c:pt idx="220">
                  <c:v>100.61042438588619</c:v>
                </c:pt>
                <c:pt idx="221">
                  <c:v>100.53252093711239</c:v>
                </c:pt>
                <c:pt idx="222">
                  <c:v>100.45386939615362</c:v>
                </c:pt>
                <c:pt idx="223">
                  <c:v>100.37729028066302</c:v>
                </c:pt>
                <c:pt idx="224">
                  <c:v>100.30188918282543</c:v>
                </c:pt>
                <c:pt idx="225">
                  <c:v>100.24443912641127</c:v>
                </c:pt>
                <c:pt idx="226">
                  <c:v>100.21953832186561</c:v>
                </c:pt>
                <c:pt idx="227">
                  <c:v>100.22526201290455</c:v>
                </c:pt>
                <c:pt idx="228">
                  <c:v>100.2625920412052</c:v>
                </c:pt>
                <c:pt idx="229">
                  <c:v>100.3200008898817</c:v>
                </c:pt>
                <c:pt idx="230">
                  <c:v>100.39131649512585</c:v>
                </c:pt>
                <c:pt idx="231">
                  <c:v>100.45666763813695</c:v>
                </c:pt>
                <c:pt idx="232">
                  <c:v>100.51781161532817</c:v>
                </c:pt>
                <c:pt idx="233">
                  <c:v>100.56784569030198</c:v>
                </c:pt>
                <c:pt idx="234">
                  <c:v>100.61589744820502</c:v>
                </c:pt>
                <c:pt idx="235">
                  <c:v>100.66647715779895</c:v>
                </c:pt>
                <c:pt idx="236">
                  <c:v>100.73328000540882</c:v>
                </c:pt>
                <c:pt idx="237">
                  <c:v>100.81763067738484</c:v>
                </c:pt>
                <c:pt idx="238">
                  <c:v>100.92247119216655</c:v>
                </c:pt>
                <c:pt idx="239">
                  <c:v>101.04561829583658</c:v>
                </c:pt>
                <c:pt idx="240">
                  <c:v>101.18240374296616</c:v>
                </c:pt>
                <c:pt idx="241">
                  <c:v>101.311996279043</c:v>
                </c:pt>
                <c:pt idx="242">
                  <c:v>101.43660362198223</c:v>
                </c:pt>
                <c:pt idx="243">
                  <c:v>101.5641010686865</c:v>
                </c:pt>
                <c:pt idx="244">
                  <c:v>101.69436447636829</c:v>
                </c:pt>
                <c:pt idx="245">
                  <c:v>101.81118821975615</c:v>
                </c:pt>
                <c:pt idx="246">
                  <c:v>101.89214706509448</c:v>
                </c:pt>
                <c:pt idx="247">
                  <c:v>101.92767885679807</c:v>
                </c:pt>
                <c:pt idx="248">
                  <c:v>101.9208492273882</c:v>
                </c:pt>
                <c:pt idx="249">
                  <c:v>101.86835731300108</c:v>
                </c:pt>
                <c:pt idx="250">
                  <c:v>101.75858794358395</c:v>
                </c:pt>
                <c:pt idx="251">
                  <c:v>101.60411106332319</c:v>
                </c:pt>
                <c:pt idx="252">
                  <c:v>101.42678918323246</c:v>
                </c:pt>
                <c:pt idx="253">
                  <c:v>101.24085518287281</c:v>
                </c:pt>
                <c:pt idx="254">
                  <c:v>101.06251218555305</c:v>
                </c:pt>
                <c:pt idx="255">
                  <c:v>100.89133072714037</c:v>
                </c:pt>
                <c:pt idx="256">
                  <c:v>100.73355469252866</c:v>
                </c:pt>
                <c:pt idx="257">
                  <c:v>100.59595056889728</c:v>
                </c:pt>
                <c:pt idx="258">
                  <c:v>100.46511305580957</c:v>
                </c:pt>
                <c:pt idx="259">
                  <c:v>100.32898268664293</c:v>
                </c:pt>
                <c:pt idx="260">
                  <c:v>100.17493114310219</c:v>
                </c:pt>
                <c:pt idx="261">
                  <c:v>100.00847503290881</c:v>
                </c:pt>
                <c:pt idx="262">
                  <c:v>99.853069355111273</c:v>
                </c:pt>
                <c:pt idx="263">
                  <c:v>99.712499312026239</c:v>
                </c:pt>
                <c:pt idx="264">
                  <c:v>99.602129915696835</c:v>
                </c:pt>
                <c:pt idx="265">
                  <c:v>99.538114426757176</c:v>
                </c:pt>
                <c:pt idx="266">
                  <c:v>99.509264717107953</c:v>
                </c:pt>
                <c:pt idx="267">
                  <c:v>99.505083981624054</c:v>
                </c:pt>
                <c:pt idx="268">
                  <c:v>99.512281775420064</c:v>
                </c:pt>
                <c:pt idx="269">
                  <c:v>99.519830417543076</c:v>
                </c:pt>
                <c:pt idx="270">
                  <c:v>99.521463063572</c:v>
                </c:pt>
                <c:pt idx="271">
                  <c:v>99.519763269876165</c:v>
                </c:pt>
                <c:pt idx="272">
                  <c:v>99.509197888598592</c:v>
                </c:pt>
                <c:pt idx="273">
                  <c:v>99.49069370848315</c:v>
                </c:pt>
                <c:pt idx="274">
                  <c:v>99.458073698469391</c:v>
                </c:pt>
                <c:pt idx="275">
                  <c:v>99.413329164238689</c:v>
                </c:pt>
                <c:pt idx="276">
                  <c:v>99.349181076796583</c:v>
                </c:pt>
                <c:pt idx="277">
                  <c:v>99.266617748592736</c:v>
                </c:pt>
                <c:pt idx="278">
                  <c:v>99.160600585783683</c:v>
                </c:pt>
                <c:pt idx="279">
                  <c:v>99.041648040470051</c:v>
                </c:pt>
                <c:pt idx="280">
                  <c:v>98.91840195935012</c:v>
                </c:pt>
                <c:pt idx="281">
                  <c:v>98.798896144366239</c:v>
                </c:pt>
                <c:pt idx="282">
                  <c:v>98.695180442977758</c:v>
                </c:pt>
                <c:pt idx="283">
                  <c:v>98.620270494495131</c:v>
                </c:pt>
                <c:pt idx="284">
                  <c:v>98.593385319801229</c:v>
                </c:pt>
                <c:pt idx="285">
                  <c:v>98.618695219089673</c:v>
                </c:pt>
                <c:pt idx="286">
                  <c:v>98.688774277156199</c:v>
                </c:pt>
                <c:pt idx="287">
                  <c:v>98.79154712392139</c:v>
                </c:pt>
                <c:pt idx="288">
                  <c:v>98.90362832101988</c:v>
                </c:pt>
                <c:pt idx="289">
                  <c:v>99.013707622460473</c:v>
                </c:pt>
                <c:pt idx="290">
                  <c:v>99.11720548992092</c:v>
                </c:pt>
                <c:pt idx="291">
                  <c:v>99.202264371468829</c:v>
                </c:pt>
                <c:pt idx="292">
                  <c:v>99.263739024113974</c:v>
                </c:pt>
                <c:pt idx="293">
                  <c:v>99.302122894233506</c:v>
                </c:pt>
                <c:pt idx="294">
                  <c:v>99.334020524760064</c:v>
                </c:pt>
                <c:pt idx="295">
                  <c:v>99.370788960846411</c:v>
                </c:pt>
                <c:pt idx="296">
                  <c:v>99.426193675134741</c:v>
                </c:pt>
                <c:pt idx="297">
                  <c:v>99.490285802563335</c:v>
                </c:pt>
                <c:pt idx="298">
                  <c:v>99.54676420263371</c:v>
                </c:pt>
                <c:pt idx="299">
                  <c:v>99.589234943343712</c:v>
                </c:pt>
                <c:pt idx="300">
                  <c:v>99.619268242779455</c:v>
                </c:pt>
                <c:pt idx="301">
                  <c:v>99.635783531814155</c:v>
                </c:pt>
                <c:pt idx="302">
                  <c:v>99.642951466802145</c:v>
                </c:pt>
                <c:pt idx="303">
                  <c:v>99.646086419865</c:v>
                </c:pt>
                <c:pt idx="304">
                  <c:v>99.656142754425062</c:v>
                </c:pt>
                <c:pt idx="305">
                  <c:v>99.681355077050597</c:v>
                </c:pt>
                <c:pt idx="306">
                  <c:v>99.745134599952351</c:v>
                </c:pt>
                <c:pt idx="307">
                  <c:v>99.86188457648025</c:v>
                </c:pt>
                <c:pt idx="308">
                  <c:v>100.00979897759878</c:v>
                </c:pt>
                <c:pt idx="309">
                  <c:v>100.16800890135615</c:v>
                </c:pt>
                <c:pt idx="310">
                  <c:v>100.3252431131301</c:v>
                </c:pt>
                <c:pt idx="311">
                  <c:v>100.4614611733324</c:v>
                </c:pt>
                <c:pt idx="312">
                  <c:v>100.56858935351674</c:v>
                </c:pt>
                <c:pt idx="313">
                  <c:v>100.64940578109805</c:v>
                </c:pt>
                <c:pt idx="314">
                  <c:v>100.71661226933684</c:v>
                </c:pt>
                <c:pt idx="315">
                  <c:v>100.77222903319736</c:v>
                </c:pt>
                <c:pt idx="316">
                  <c:v>100.80815628946672</c:v>
                </c:pt>
                <c:pt idx="317">
                  <c:v>100.81554949304524</c:v>
                </c:pt>
                <c:pt idx="318">
                  <c:v>100.81035409181274</c:v>
                </c:pt>
                <c:pt idx="319">
                  <c:v>100.80156560856858</c:v>
                </c:pt>
                <c:pt idx="320">
                  <c:v>100.7875496302463</c:v>
                </c:pt>
                <c:pt idx="321">
                  <c:v>100.77306350388926</c:v>
                </c:pt>
                <c:pt idx="322">
                  <c:v>100.76460978719747</c:v>
                </c:pt>
                <c:pt idx="323">
                  <c:v>100.77207480603965</c:v>
                </c:pt>
                <c:pt idx="324">
                  <c:v>100.80071621920857</c:v>
                </c:pt>
                <c:pt idx="325">
                  <c:v>100.85495677741145</c:v>
                </c:pt>
                <c:pt idx="326">
                  <c:v>100.92959751067032</c:v>
                </c:pt>
                <c:pt idx="327">
                  <c:v>101.02069700606386</c:v>
                </c:pt>
                <c:pt idx="328">
                  <c:v>101.11594097284595</c:v>
                </c:pt>
                <c:pt idx="329">
                  <c:v>101.20057894579089</c:v>
                </c:pt>
                <c:pt idx="330">
                  <c:v>101.26566213832366</c:v>
                </c:pt>
                <c:pt idx="331">
                  <c:v>101.31147320941605</c:v>
                </c:pt>
                <c:pt idx="332">
                  <c:v>101.34510350789307</c:v>
                </c:pt>
                <c:pt idx="333">
                  <c:v>101.37236778813624</c:v>
                </c:pt>
                <c:pt idx="334">
                  <c:v>101.40259836019426</c:v>
                </c:pt>
                <c:pt idx="335">
                  <c:v>101.44224485229499</c:v>
                </c:pt>
                <c:pt idx="336">
                  <c:v>101.4956410804638</c:v>
                </c:pt>
                <c:pt idx="337">
                  <c:v>101.55654345729501</c:v>
                </c:pt>
                <c:pt idx="338">
                  <c:v>101.61444765854895</c:v>
                </c:pt>
                <c:pt idx="339">
                  <c:v>101.65733757370813</c:v>
                </c:pt>
                <c:pt idx="340">
                  <c:v>101.6642169353823</c:v>
                </c:pt>
                <c:pt idx="341">
                  <c:v>101.61136756613404</c:v>
                </c:pt>
                <c:pt idx="342">
                  <c:v>101.4738274458696</c:v>
                </c:pt>
                <c:pt idx="343">
                  <c:v>101.24293746383087</c:v>
                </c:pt>
                <c:pt idx="344">
                  <c:v>100.91397972403183</c:v>
                </c:pt>
                <c:pt idx="345">
                  <c:v>100.48767789790971</c:v>
                </c:pt>
                <c:pt idx="346">
                  <c:v>99.974406216848834</c:v>
                </c:pt>
                <c:pt idx="347">
                  <c:v>99.417930424626064</c:v>
                </c:pt>
                <c:pt idx="348">
                  <c:v>98.875901777166973</c:v>
                </c:pt>
                <c:pt idx="349">
                  <c:v>98.402411406060537</c:v>
                </c:pt>
                <c:pt idx="350">
                  <c:v>98.025814336146951</c:v>
                </c:pt>
                <c:pt idx="351">
                  <c:v>97.759309497782851</c:v>
                </c:pt>
                <c:pt idx="352">
                  <c:v>97.616730949735157</c:v>
                </c:pt>
                <c:pt idx="353">
                  <c:v>97.593854620302395</c:v>
                </c:pt>
                <c:pt idx="354">
                  <c:v>97.656987303740209</c:v>
                </c:pt>
                <c:pt idx="355">
                  <c:v>97.777598617814434</c:v>
                </c:pt>
                <c:pt idx="356">
                  <c:v>97.943467051547444</c:v>
                </c:pt>
                <c:pt idx="357">
                  <c:v>98.144087104007227</c:v>
                </c:pt>
                <c:pt idx="358">
                  <c:v>98.358521231116939</c:v>
                </c:pt>
                <c:pt idx="359">
                  <c:v>98.560222151500199</c:v>
                </c:pt>
                <c:pt idx="360">
                  <c:v>98.73928283220441</c:v>
                </c:pt>
                <c:pt idx="361">
                  <c:v>98.897492906146908</c:v>
                </c:pt>
                <c:pt idx="362">
                  <c:v>99.031423441933953</c:v>
                </c:pt>
                <c:pt idx="363">
                  <c:v>99.131618224894808</c:v>
                </c:pt>
                <c:pt idx="364">
                  <c:v>99.199537401293654</c:v>
                </c:pt>
                <c:pt idx="365">
                  <c:v>99.243461324903208</c:v>
                </c:pt>
                <c:pt idx="366">
                  <c:v>99.280616352594464</c:v>
                </c:pt>
                <c:pt idx="367">
                  <c:v>99.313801134910122</c:v>
                </c:pt>
                <c:pt idx="368">
                  <c:v>99.337337529157935</c:v>
                </c:pt>
                <c:pt idx="369">
                  <c:v>99.364988663074314</c:v>
                </c:pt>
                <c:pt idx="370">
                  <c:v>99.405516840770929</c:v>
                </c:pt>
                <c:pt idx="371">
                  <c:v>99.466769706921326</c:v>
                </c:pt>
                <c:pt idx="372">
                  <c:v>99.540733016636523</c:v>
                </c:pt>
                <c:pt idx="373">
                  <c:v>99.615212696389236</c:v>
                </c:pt>
                <c:pt idx="374">
                  <c:v>99.69218889687717</c:v>
                </c:pt>
                <c:pt idx="375">
                  <c:v>99.767045104691817</c:v>
                </c:pt>
                <c:pt idx="376">
                  <c:v>99.835975724605007</c:v>
                </c:pt>
                <c:pt idx="377">
                  <c:v>99.900864246840626</c:v>
                </c:pt>
                <c:pt idx="378">
                  <c:v>99.963093889534136</c:v>
                </c:pt>
                <c:pt idx="379">
                  <c:v>100.0279130382082</c:v>
                </c:pt>
                <c:pt idx="380">
                  <c:v>100.09728901958927</c:v>
                </c:pt>
                <c:pt idx="381">
                  <c:v>100.16749432666099</c:v>
                </c:pt>
                <c:pt idx="382">
                  <c:v>100.23373258607901</c:v>
                </c:pt>
                <c:pt idx="383">
                  <c:v>100.2913637689697</c:v>
                </c:pt>
                <c:pt idx="384">
                  <c:v>100.33287905331149</c:v>
                </c:pt>
                <c:pt idx="385">
                  <c:v>100.35955978098372</c:v>
                </c:pt>
                <c:pt idx="386">
                  <c:v>100.38223709424314</c:v>
                </c:pt>
                <c:pt idx="387">
                  <c:v>100.40027655771385</c:v>
                </c:pt>
                <c:pt idx="388">
                  <c:v>100.41078572679913</c:v>
                </c:pt>
                <c:pt idx="389">
                  <c:v>100.41802578872625</c:v>
                </c:pt>
                <c:pt idx="390">
                  <c:v>100.41744332032101</c:v>
                </c:pt>
                <c:pt idx="391">
                  <c:v>100.4033304407232</c:v>
                </c:pt>
                <c:pt idx="392">
                  <c:v>100.37836995253798</c:v>
                </c:pt>
                <c:pt idx="393">
                  <c:v>100.33567490171588</c:v>
                </c:pt>
                <c:pt idx="394">
                  <c:v>100.28069880383316</c:v>
                </c:pt>
                <c:pt idx="395">
                  <c:v>100.21736794516282</c:v>
                </c:pt>
                <c:pt idx="396">
                  <c:v>100.16018584486855</c:v>
                </c:pt>
                <c:pt idx="397">
                  <c:v>100.10695954863434</c:v>
                </c:pt>
                <c:pt idx="398">
                  <c:v>100.0511197421051</c:v>
                </c:pt>
                <c:pt idx="399">
                  <c:v>99.996499363615627</c:v>
                </c:pt>
                <c:pt idx="400">
                  <c:v>99.953251893950792</c:v>
                </c:pt>
                <c:pt idx="401">
                  <c:v>99.912708881210406</c:v>
                </c:pt>
                <c:pt idx="402">
                  <c:v>99.87652179159133</c:v>
                </c:pt>
                <c:pt idx="403">
                  <c:v>99.841230610094797</c:v>
                </c:pt>
                <c:pt idx="404">
                  <c:v>99.802809342007279</c:v>
                </c:pt>
                <c:pt idx="405">
                  <c:v>99.764518840502703</c:v>
                </c:pt>
                <c:pt idx="406">
                  <c:v>99.724199248274303</c:v>
                </c:pt>
                <c:pt idx="407">
                  <c:v>99.684444440623324</c:v>
                </c:pt>
                <c:pt idx="408">
                  <c:v>99.66065547135328</c:v>
                </c:pt>
                <c:pt idx="409">
                  <c:v>99.664195260558259</c:v>
                </c:pt>
                <c:pt idx="410">
                  <c:v>99.681951456702294</c:v>
                </c:pt>
                <c:pt idx="411">
                  <c:v>99.706115132425793</c:v>
                </c:pt>
                <c:pt idx="412">
                  <c:v>99.726721101273839</c:v>
                </c:pt>
                <c:pt idx="413">
                  <c:v>99.735866379964932</c:v>
                </c:pt>
                <c:pt idx="414">
                  <c:v>99.742238909601426</c:v>
                </c:pt>
                <c:pt idx="415">
                  <c:v>99.761958676136217</c:v>
                </c:pt>
                <c:pt idx="416">
                  <c:v>99.794061120485196</c:v>
                </c:pt>
                <c:pt idx="417">
                  <c:v>99.837082553845676</c:v>
                </c:pt>
                <c:pt idx="418">
                  <c:v>99.880207556040929</c:v>
                </c:pt>
                <c:pt idx="419">
                  <c:v>99.910382670357393</c:v>
                </c:pt>
                <c:pt idx="420">
                  <c:v>99.927275997815656</c:v>
                </c:pt>
                <c:pt idx="421">
                  <c:v>99.941155845517372</c:v>
                </c:pt>
                <c:pt idx="422">
                  <c:v>99.958915231934725</c:v>
                </c:pt>
                <c:pt idx="423">
                  <c:v>99.979197258146584</c:v>
                </c:pt>
                <c:pt idx="424">
                  <c:v>99.998946784160495</c:v>
                </c:pt>
                <c:pt idx="425">
                  <c:v>100.02525782520547</c:v>
                </c:pt>
                <c:pt idx="426">
                  <c:v>100.04921027488284</c:v>
                </c:pt>
                <c:pt idx="427">
                  <c:v>100.05867287647077</c:v>
                </c:pt>
                <c:pt idx="428">
                  <c:v>100.04477146450731</c:v>
                </c:pt>
                <c:pt idx="429">
                  <c:v>100.00944815749286</c:v>
                </c:pt>
                <c:pt idx="430">
                  <c:v>99.968612049813473</c:v>
                </c:pt>
                <c:pt idx="431">
                  <c:v>99.929877409404639</c:v>
                </c:pt>
                <c:pt idx="432">
                  <c:v>99.908652298257863</c:v>
                </c:pt>
                <c:pt idx="433">
                  <c:v>99.897899971472768</c:v>
                </c:pt>
                <c:pt idx="434">
                  <c:v>99.897313088172865</c:v>
                </c:pt>
                <c:pt idx="435">
                  <c:v>99.908909926757332</c:v>
                </c:pt>
                <c:pt idx="436">
                  <c:v>99.930074965377116</c:v>
                </c:pt>
                <c:pt idx="437">
                  <c:v>99.963760080667072</c:v>
                </c:pt>
                <c:pt idx="438">
                  <c:v>100.0059506113251</c:v>
                </c:pt>
                <c:pt idx="439">
                  <c:v>100.0558040698336</c:v>
                </c:pt>
                <c:pt idx="440">
                  <c:v>100.11743410452698</c:v>
                </c:pt>
                <c:pt idx="441">
                  <c:v>100.19070662171329</c:v>
                </c:pt>
                <c:pt idx="442">
                  <c:v>100.26129126416957</c:v>
                </c:pt>
                <c:pt idx="443">
                  <c:v>100.32016694417082</c:v>
                </c:pt>
                <c:pt idx="444">
                  <c:v>100.36198025448128</c:v>
                </c:pt>
                <c:pt idx="445">
                  <c:v>100.37992321296679</c:v>
                </c:pt>
                <c:pt idx="446">
                  <c:v>100.37358460325314</c:v>
                </c:pt>
                <c:pt idx="447">
                  <c:v>100.35290698937996</c:v>
                </c:pt>
                <c:pt idx="448">
                  <c:v>100.32866594398996</c:v>
                </c:pt>
                <c:pt idx="449">
                  <c:v>100.30583120625705</c:v>
                </c:pt>
                <c:pt idx="450">
                  <c:v>100.28524339488025</c:v>
                </c:pt>
                <c:pt idx="451">
                  <c:v>100.2795723666047</c:v>
                </c:pt>
                <c:pt idx="452">
                  <c:v>100.29703047917091</c:v>
                </c:pt>
                <c:pt idx="453">
                  <c:v>100.3513605642197</c:v>
                </c:pt>
                <c:pt idx="454">
                  <c:v>100.42832090624036</c:v>
                </c:pt>
                <c:pt idx="455">
                  <c:v>100.51358421247589</c:v>
                </c:pt>
                <c:pt idx="456">
                  <c:v>100.59089816594455</c:v>
                </c:pt>
                <c:pt idx="457">
                  <c:v>100.66428563070986</c:v>
                </c:pt>
                <c:pt idx="458">
                  <c:v>100.72968975544525</c:v>
                </c:pt>
                <c:pt idx="459">
                  <c:v>100.78227071095492</c:v>
                </c:pt>
                <c:pt idx="460">
                  <c:v>100.82609340914519</c:v>
                </c:pt>
                <c:pt idx="461">
                  <c:v>100.85021489792051</c:v>
                </c:pt>
                <c:pt idx="462">
                  <c:v>100.85586647910743</c:v>
                </c:pt>
                <c:pt idx="463">
                  <c:v>100.84043368041119</c:v>
                </c:pt>
                <c:pt idx="464">
                  <c:v>100.80769322710144</c:v>
                </c:pt>
                <c:pt idx="465">
                  <c:v>100.75351004006069</c:v>
                </c:pt>
                <c:pt idx="466">
                  <c:v>100.68418475531458</c:v>
                </c:pt>
                <c:pt idx="467">
                  <c:v>100.61789549983611</c:v>
                </c:pt>
                <c:pt idx="468">
                  <c:v>100.5788467050774</c:v>
                </c:pt>
                <c:pt idx="469">
                  <c:v>100.55262158793835</c:v>
                </c:pt>
                <c:pt idx="470">
                  <c:v>100.53151138531879</c:v>
                </c:pt>
                <c:pt idx="471">
                  <c:v>100.52127079042822</c:v>
                </c:pt>
                <c:pt idx="472">
                  <c:v>100.51588077416184</c:v>
                </c:pt>
                <c:pt idx="473">
                  <c:v>100.51781397978201</c:v>
                </c:pt>
                <c:pt idx="474">
                  <c:v>100.51674920203432</c:v>
                </c:pt>
                <c:pt idx="475">
                  <c:v>100.50241525498207</c:v>
                </c:pt>
                <c:pt idx="476">
                  <c:v>100.46232541525555</c:v>
                </c:pt>
                <c:pt idx="477">
                  <c:v>100.39270586874585</c:v>
                </c:pt>
                <c:pt idx="478">
                  <c:v>100.29715952781429</c:v>
                </c:pt>
                <c:pt idx="479">
                  <c:v>100.16176725161287</c:v>
                </c:pt>
                <c:pt idx="480">
                  <c:v>99.963162519368993</c:v>
                </c:pt>
                <c:pt idx="481">
                  <c:v>99.687378680584317</c:v>
                </c:pt>
                <c:pt idx="482">
                  <c:v>99.355073561590117</c:v>
                </c:pt>
                <c:pt idx="483">
                  <c:v>93.077852674897485</c:v>
                </c:pt>
                <c:pt idx="484">
                  <c:v>92.087503194352109</c:v>
                </c:pt>
                <c:pt idx="485">
                  <c:v>94.925774789265063</c:v>
                </c:pt>
                <c:pt idx="486">
                  <c:v>95.616265034955205</c:v>
                </c:pt>
                <c:pt idx="487">
                  <c:v>96.216802557783296</c:v>
                </c:pt>
                <c:pt idx="488">
                  <c:v>96.745877616855594</c:v>
                </c:pt>
                <c:pt idx="489">
                  <c:v>97.252026137810958</c:v>
                </c:pt>
                <c:pt idx="490">
                  <c:v>97.681233171390616</c:v>
                </c:pt>
                <c:pt idx="491">
                  <c:v>98.016529110393577</c:v>
                </c:pt>
                <c:pt idx="492">
                  <c:v>98.273756506365942</c:v>
                </c:pt>
                <c:pt idx="493">
                  <c:v>98.490488586169292</c:v>
                </c:pt>
                <c:pt idx="494">
                  <c:v>98.681615868280375</c:v>
                </c:pt>
                <c:pt idx="495">
                  <c:v>98.845038015565152</c:v>
                </c:pt>
                <c:pt idx="496">
                  <c:v>98.987922747261123</c:v>
                </c:pt>
                <c:pt idx="497">
                  <c:v>99.109918424136055</c:v>
                </c:pt>
                <c:pt idx="498">
                  <c:v>99.222191850719852</c:v>
                </c:pt>
                <c:pt idx="499">
                  <c:v>99.330923892996694</c:v>
                </c:pt>
                <c:pt idx="500">
                  <c:v>99.448254719000616</c:v>
                </c:pt>
                <c:pt idx="501">
                  <c:v>99.58849381636432</c:v>
                </c:pt>
                <c:pt idx="502">
                  <c:v>99.756230084451829</c:v>
                </c:pt>
                <c:pt idx="503">
                  <c:v>99.949125233555222</c:v>
                </c:pt>
                <c:pt idx="504">
                  <c:v>100.16340856864662</c:v>
                </c:pt>
                <c:pt idx="505">
                  <c:v>100.39498232836597</c:v>
                </c:pt>
                <c:pt idx="506">
                  <c:v>100.64170413916865</c:v>
                </c:pt>
                <c:pt idx="507">
                  <c:v>100.88769728364836</c:v>
                </c:pt>
                <c:pt idx="508">
                  <c:v>101.12119325311646</c:v>
                </c:pt>
              </c:numCache>
            </c:numRef>
          </c:val>
          <c:smooth val="0"/>
          <c:extLst>
            <c:ext xmlns:c16="http://schemas.microsoft.com/office/drawing/2014/chart" uri="{C3380CC4-5D6E-409C-BE32-E72D297353CC}">
              <c16:uniqueId val="{00000001-EC63-4B36-BEE1-26E17DE91DB2}"/>
            </c:ext>
          </c:extLst>
        </c:ser>
        <c:ser>
          <c:idx val="3"/>
          <c:order val="1"/>
          <c:tx>
            <c:v>Adelantado</c:v>
          </c:tx>
          <c:spPr>
            <a:ln w="12700">
              <a:solidFill>
                <a:schemeClr val="tx2">
                  <a:lumMod val="75000"/>
                </a:schemeClr>
              </a:solidFill>
            </a:ln>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mayo_2022!$F$7:$F$517</c:f>
              <c:numCache>
                <c:formatCode>#,##0.00;\(\-\)#,##0.00</c:formatCode>
                <c:ptCount val="511"/>
                <c:pt idx="0">
                  <c:v>101.03000961827384</c:v>
                </c:pt>
                <c:pt idx="1">
                  <c:v>101.09686894734945</c:v>
                </c:pt>
                <c:pt idx="2">
                  <c:v>101.16639771273748</c:v>
                </c:pt>
                <c:pt idx="3">
                  <c:v>101.28731200503803</c:v>
                </c:pt>
                <c:pt idx="4">
                  <c:v>101.50617484165632</c:v>
                </c:pt>
                <c:pt idx="5">
                  <c:v>101.81586140793536</c:v>
                </c:pt>
                <c:pt idx="6">
                  <c:v>102.1647697847051</c:v>
                </c:pt>
                <c:pt idx="7">
                  <c:v>102.50089493545715</c:v>
                </c:pt>
                <c:pt idx="8">
                  <c:v>102.77182688993685</c:v>
                </c:pt>
                <c:pt idx="9">
                  <c:v>102.94839515722968</c:v>
                </c:pt>
                <c:pt idx="10">
                  <c:v>103.04639329170892</c:v>
                </c:pt>
                <c:pt idx="11">
                  <c:v>103.09814051541952</c:v>
                </c:pt>
                <c:pt idx="12">
                  <c:v>103.14654153840614</c:v>
                </c:pt>
                <c:pt idx="13">
                  <c:v>103.06771586784566</c:v>
                </c:pt>
                <c:pt idx="14">
                  <c:v>103.01085783821024</c:v>
                </c:pt>
                <c:pt idx="15">
                  <c:v>102.9619673314163</c:v>
                </c:pt>
                <c:pt idx="16">
                  <c:v>102.8726410109679</c:v>
                </c:pt>
                <c:pt idx="17">
                  <c:v>102.73607679637453</c:v>
                </c:pt>
                <c:pt idx="18">
                  <c:v>102.54002899201485</c:v>
                </c:pt>
                <c:pt idx="19">
                  <c:v>102.29552867107982</c:v>
                </c:pt>
                <c:pt idx="20">
                  <c:v>102.02517474185248</c:v>
                </c:pt>
                <c:pt idx="21">
                  <c:v>101.73897502879092</c:v>
                </c:pt>
                <c:pt idx="22">
                  <c:v>101.41116783116711</c:v>
                </c:pt>
                <c:pt idx="23">
                  <c:v>100.98575462725177</c:v>
                </c:pt>
                <c:pt idx="24">
                  <c:v>100.40639214473526</c:v>
                </c:pt>
                <c:pt idx="25">
                  <c:v>99.697211970862725</c:v>
                </c:pt>
                <c:pt idx="26">
                  <c:v>98.919443045407917</c:v>
                </c:pt>
                <c:pt idx="27">
                  <c:v>98.141344216576769</c:v>
                </c:pt>
                <c:pt idx="28">
                  <c:v>97.440326684172916</c:v>
                </c:pt>
                <c:pt idx="29">
                  <c:v>96.840068219450572</c:v>
                </c:pt>
                <c:pt idx="30">
                  <c:v>96.37148469417869</c:v>
                </c:pt>
                <c:pt idx="31">
                  <c:v>96.05352803236481</c:v>
                </c:pt>
                <c:pt idx="32">
                  <c:v>95.896590850168977</c:v>
                </c:pt>
                <c:pt idx="33">
                  <c:v>95.883062123551156</c:v>
                </c:pt>
                <c:pt idx="34">
                  <c:v>95.968402663913281</c:v>
                </c:pt>
                <c:pt idx="35">
                  <c:v>96.0882000525866</c:v>
                </c:pt>
                <c:pt idx="36">
                  <c:v>96.244599084729046</c:v>
                </c:pt>
                <c:pt idx="37">
                  <c:v>96.439195250703534</c:v>
                </c:pt>
                <c:pt idx="38">
                  <c:v>96.675020289564458</c:v>
                </c:pt>
                <c:pt idx="39">
                  <c:v>96.949409632654181</c:v>
                </c:pt>
                <c:pt idx="40">
                  <c:v>97.255653766678762</c:v>
                </c:pt>
                <c:pt idx="41">
                  <c:v>97.589656656755594</c:v>
                </c:pt>
                <c:pt idx="42">
                  <c:v>97.931953731285674</c:v>
                </c:pt>
                <c:pt idx="43">
                  <c:v>98.259047859952474</c:v>
                </c:pt>
                <c:pt idx="44">
                  <c:v>98.585674421524146</c:v>
                </c:pt>
                <c:pt idx="45">
                  <c:v>98.905994713040172</c:v>
                </c:pt>
                <c:pt idx="46">
                  <c:v>99.216481947286908</c:v>
                </c:pt>
                <c:pt idx="47">
                  <c:v>99.511253471192092</c:v>
                </c:pt>
                <c:pt idx="48">
                  <c:v>99.772025046762479</c:v>
                </c:pt>
                <c:pt idx="49">
                  <c:v>99.966991328003374</c:v>
                </c:pt>
                <c:pt idx="50">
                  <c:v>100.10973159019176</c:v>
                </c:pt>
                <c:pt idx="51">
                  <c:v>100.23595306461354</c:v>
                </c:pt>
                <c:pt idx="52">
                  <c:v>100.3655035847903</c:v>
                </c:pt>
                <c:pt idx="53">
                  <c:v>100.48353634297501</c:v>
                </c:pt>
                <c:pt idx="54">
                  <c:v>100.59638951264203</c:v>
                </c:pt>
                <c:pt idx="55">
                  <c:v>100.70829300151918</c:v>
                </c:pt>
                <c:pt idx="56">
                  <c:v>100.78383720253193</c:v>
                </c:pt>
                <c:pt idx="57">
                  <c:v>100.8200818198865</c:v>
                </c:pt>
                <c:pt idx="58">
                  <c:v>100.84396862630884</c:v>
                </c:pt>
                <c:pt idx="59">
                  <c:v>100.88348203865539</c:v>
                </c:pt>
                <c:pt idx="60">
                  <c:v>100.93612417765026</c:v>
                </c:pt>
                <c:pt idx="61">
                  <c:v>100.977937974344</c:v>
                </c:pt>
                <c:pt idx="62">
                  <c:v>100.96161533455916</c:v>
                </c:pt>
                <c:pt idx="63">
                  <c:v>100.88709902763418</c:v>
                </c:pt>
                <c:pt idx="64">
                  <c:v>100.75329754436271</c:v>
                </c:pt>
                <c:pt idx="65">
                  <c:v>100.57755941596614</c:v>
                </c:pt>
                <c:pt idx="66">
                  <c:v>100.36529574438769</c:v>
                </c:pt>
                <c:pt idx="67">
                  <c:v>100.13976696951356</c:v>
                </c:pt>
                <c:pt idx="68">
                  <c:v>99.95282422779492</c:v>
                </c:pt>
                <c:pt idx="69">
                  <c:v>99.8056021244617</c:v>
                </c:pt>
                <c:pt idx="70">
                  <c:v>99.673154812892861</c:v>
                </c:pt>
                <c:pt idx="71">
                  <c:v>99.516224074293007</c:v>
                </c:pt>
                <c:pt idx="72">
                  <c:v>99.326484345970158</c:v>
                </c:pt>
                <c:pt idx="73">
                  <c:v>99.102906380219352</c:v>
                </c:pt>
                <c:pt idx="74">
                  <c:v>98.853833324876078</c:v>
                </c:pt>
                <c:pt idx="75">
                  <c:v>98.59208327351368</c:v>
                </c:pt>
                <c:pt idx="76">
                  <c:v>98.342828603592395</c:v>
                </c:pt>
                <c:pt idx="77">
                  <c:v>98.147114836337565</c:v>
                </c:pt>
                <c:pt idx="78">
                  <c:v>98.04195069681947</c:v>
                </c:pt>
                <c:pt idx="79">
                  <c:v>98.049141992179898</c:v>
                </c:pt>
                <c:pt idx="80">
                  <c:v>98.162829605140701</c:v>
                </c:pt>
                <c:pt idx="81">
                  <c:v>98.371989566610537</c:v>
                </c:pt>
                <c:pt idx="82">
                  <c:v>98.671090568319755</c:v>
                </c:pt>
                <c:pt idx="83">
                  <c:v>99.055259909518199</c:v>
                </c:pt>
                <c:pt idx="84">
                  <c:v>99.499066358130477</c:v>
                </c:pt>
                <c:pt idx="85">
                  <c:v>99.965630322099202</c:v>
                </c:pt>
                <c:pt idx="86">
                  <c:v>100.42556516976032</c:v>
                </c:pt>
                <c:pt idx="87">
                  <c:v>100.8582941244853</c:v>
                </c:pt>
                <c:pt idx="88">
                  <c:v>101.24532963376488</c:v>
                </c:pt>
                <c:pt idx="89">
                  <c:v>101.52228105011309</c:v>
                </c:pt>
                <c:pt idx="90">
                  <c:v>101.60167024700799</c:v>
                </c:pt>
                <c:pt idx="91">
                  <c:v>101.40785710313013</c:v>
                </c:pt>
                <c:pt idx="92">
                  <c:v>100.91664896191291</c:v>
                </c:pt>
                <c:pt idx="93">
                  <c:v>100.19982698767629</c:v>
                </c:pt>
                <c:pt idx="94">
                  <c:v>99.396022705188045</c:v>
                </c:pt>
                <c:pt idx="95">
                  <c:v>98.700422966473667</c:v>
                </c:pt>
                <c:pt idx="96">
                  <c:v>98.24478279004029</c:v>
                </c:pt>
                <c:pt idx="97">
                  <c:v>98.053504656813871</c:v>
                </c:pt>
                <c:pt idx="98">
                  <c:v>98.094735540368077</c:v>
                </c:pt>
                <c:pt idx="99">
                  <c:v>98.316020210936358</c:v>
                </c:pt>
                <c:pt idx="100">
                  <c:v>98.638800323104775</c:v>
                </c:pt>
                <c:pt idx="101">
                  <c:v>98.991928000897346</c:v>
                </c:pt>
                <c:pt idx="102">
                  <c:v>99.314315580487161</c:v>
                </c:pt>
                <c:pt idx="103">
                  <c:v>99.575107840765682</c:v>
                </c:pt>
                <c:pt idx="104">
                  <c:v>99.764223688774507</c:v>
                </c:pt>
                <c:pt idx="105">
                  <c:v>99.893679296896721</c:v>
                </c:pt>
                <c:pt idx="106">
                  <c:v>99.978989402475932</c:v>
                </c:pt>
                <c:pt idx="107">
                  <c:v>100.0133030248742</c:v>
                </c:pt>
                <c:pt idx="108">
                  <c:v>100.02504677160623</c:v>
                </c:pt>
                <c:pt idx="109">
                  <c:v>100.04529077683209</c:v>
                </c:pt>
                <c:pt idx="110">
                  <c:v>100.08116550881698</c:v>
                </c:pt>
                <c:pt idx="111">
                  <c:v>100.13104469420242</c:v>
                </c:pt>
                <c:pt idx="112">
                  <c:v>100.19284365200663</c:v>
                </c:pt>
                <c:pt idx="113">
                  <c:v>100.25701959270437</c:v>
                </c:pt>
                <c:pt idx="114">
                  <c:v>100.30549082491004</c:v>
                </c:pt>
                <c:pt idx="115">
                  <c:v>100.30546888934613</c:v>
                </c:pt>
                <c:pt idx="116">
                  <c:v>100.24772671002061</c:v>
                </c:pt>
                <c:pt idx="117">
                  <c:v>100.15122305849994</c:v>
                </c:pt>
                <c:pt idx="118">
                  <c:v>100.04675487410411</c:v>
                </c:pt>
                <c:pt idx="119">
                  <c:v>99.9590945231771</c:v>
                </c:pt>
                <c:pt idx="120">
                  <c:v>99.889595714264544</c:v>
                </c:pt>
                <c:pt idx="121">
                  <c:v>99.844666328281221</c:v>
                </c:pt>
                <c:pt idx="122">
                  <c:v>99.835546005920563</c:v>
                </c:pt>
                <c:pt idx="123">
                  <c:v>99.852013918987197</c:v>
                </c:pt>
                <c:pt idx="124">
                  <c:v>99.873709919564917</c:v>
                </c:pt>
                <c:pt idx="125">
                  <c:v>99.850852916442037</c:v>
                </c:pt>
                <c:pt idx="126">
                  <c:v>99.772034084900071</c:v>
                </c:pt>
                <c:pt idx="127">
                  <c:v>99.655706444292917</c:v>
                </c:pt>
                <c:pt idx="128">
                  <c:v>99.540651736100642</c:v>
                </c:pt>
                <c:pt idx="129">
                  <c:v>99.462449228369138</c:v>
                </c:pt>
                <c:pt idx="130">
                  <c:v>99.426526406506156</c:v>
                </c:pt>
                <c:pt idx="131">
                  <c:v>99.453953948634847</c:v>
                </c:pt>
                <c:pt idx="132">
                  <c:v>99.555502261199706</c:v>
                </c:pt>
                <c:pt idx="133">
                  <c:v>99.736524549828857</c:v>
                </c:pt>
                <c:pt idx="134">
                  <c:v>99.962686716879503</c:v>
                </c:pt>
                <c:pt idx="135">
                  <c:v>100.19870102883793</c:v>
                </c:pt>
                <c:pt idx="136">
                  <c:v>100.41570407142495</c:v>
                </c:pt>
                <c:pt idx="137">
                  <c:v>100.59055257922608</c:v>
                </c:pt>
                <c:pt idx="138">
                  <c:v>100.72068651186545</c:v>
                </c:pt>
                <c:pt idx="139">
                  <c:v>100.81065423837715</c:v>
                </c:pt>
                <c:pt idx="140">
                  <c:v>100.87040208202015</c:v>
                </c:pt>
                <c:pt idx="141">
                  <c:v>100.92175559948039</c:v>
                </c:pt>
                <c:pt idx="142">
                  <c:v>101.00682528394604</c:v>
                </c:pt>
                <c:pt idx="143">
                  <c:v>101.14058859749437</c:v>
                </c:pt>
                <c:pt idx="144">
                  <c:v>101.29960971811904</c:v>
                </c:pt>
                <c:pt idx="145">
                  <c:v>101.42917478882683</c:v>
                </c:pt>
                <c:pt idx="146">
                  <c:v>101.48378034547461</c:v>
                </c:pt>
                <c:pt idx="147">
                  <c:v>101.44362722559714</c:v>
                </c:pt>
                <c:pt idx="148">
                  <c:v>101.29571967269557</c:v>
                </c:pt>
                <c:pt idx="149">
                  <c:v>101.04876098955921</c:v>
                </c:pt>
                <c:pt idx="150">
                  <c:v>100.75247078474321</c:v>
                </c:pt>
                <c:pt idx="151">
                  <c:v>100.45079392806018</c:v>
                </c:pt>
                <c:pt idx="152">
                  <c:v>100.19323089779853</c:v>
                </c:pt>
                <c:pt idx="153">
                  <c:v>100.01050981208148</c:v>
                </c:pt>
                <c:pt idx="154">
                  <c:v>99.904990026313854</c:v>
                </c:pt>
                <c:pt idx="155">
                  <c:v>99.852837870211971</c:v>
                </c:pt>
                <c:pt idx="156">
                  <c:v>99.836133442403806</c:v>
                </c:pt>
                <c:pt idx="157">
                  <c:v>99.848443821040775</c:v>
                </c:pt>
                <c:pt idx="158">
                  <c:v>99.894262169694215</c:v>
                </c:pt>
                <c:pt idx="159">
                  <c:v>99.963086552390337</c:v>
                </c:pt>
                <c:pt idx="160">
                  <c:v>100.06786853301331</c:v>
                </c:pt>
                <c:pt idx="161">
                  <c:v>100.22474665722325</c:v>
                </c:pt>
                <c:pt idx="162">
                  <c:v>100.41306348188532</c:v>
                </c:pt>
                <c:pt idx="163">
                  <c:v>100.61984151451064</c:v>
                </c:pt>
                <c:pt idx="164">
                  <c:v>100.83934303081016</c:v>
                </c:pt>
                <c:pt idx="165">
                  <c:v>101.06932863901368</c:v>
                </c:pt>
                <c:pt idx="166">
                  <c:v>101.29120779986495</c:v>
                </c:pt>
                <c:pt idx="167">
                  <c:v>101.47962277242681</c:v>
                </c:pt>
                <c:pt idx="168">
                  <c:v>101.60657219596952</c:v>
                </c:pt>
                <c:pt idx="169">
                  <c:v>101.64513087554808</c:v>
                </c:pt>
                <c:pt idx="170">
                  <c:v>101.58849295715551</c:v>
                </c:pt>
                <c:pt idx="171">
                  <c:v>101.45907230827112</c:v>
                </c:pt>
                <c:pt idx="172">
                  <c:v>101.30258037555903</c:v>
                </c:pt>
                <c:pt idx="173">
                  <c:v>101.14417709849879</c:v>
                </c:pt>
                <c:pt idx="174">
                  <c:v>100.99400557053595</c:v>
                </c:pt>
                <c:pt idx="175">
                  <c:v>100.81321389008153</c:v>
                </c:pt>
                <c:pt idx="176">
                  <c:v>100.51899467157949</c:v>
                </c:pt>
                <c:pt idx="177">
                  <c:v>100.03067459213791</c:v>
                </c:pt>
                <c:pt idx="178">
                  <c:v>99.29153378247976</c:v>
                </c:pt>
                <c:pt idx="179">
                  <c:v>98.322041361060712</c:v>
                </c:pt>
                <c:pt idx="180">
                  <c:v>97.246190877788479</c:v>
                </c:pt>
                <c:pt idx="181">
                  <c:v>96.277585335415921</c:v>
                </c:pt>
                <c:pt idx="182">
                  <c:v>95.635009873117681</c:v>
                </c:pt>
                <c:pt idx="183">
                  <c:v>95.42525237122058</c:v>
                </c:pt>
                <c:pt idx="184">
                  <c:v>95.590351499486417</c:v>
                </c:pt>
                <c:pt idx="185">
                  <c:v>95.990624297146283</c:v>
                </c:pt>
                <c:pt idx="186">
                  <c:v>96.470817455592169</c:v>
                </c:pt>
                <c:pt idx="187">
                  <c:v>96.911185383430833</c:v>
                </c:pt>
                <c:pt idx="188">
                  <c:v>97.252989548780661</c:v>
                </c:pt>
                <c:pt idx="189">
                  <c:v>97.501083589999226</c:v>
                </c:pt>
                <c:pt idx="190">
                  <c:v>97.716406650858815</c:v>
                </c:pt>
                <c:pt idx="191">
                  <c:v>97.945406671747918</c:v>
                </c:pt>
                <c:pt idx="192">
                  <c:v>98.188214534021299</c:v>
                </c:pt>
                <c:pt idx="193">
                  <c:v>98.420609896407896</c:v>
                </c:pt>
                <c:pt idx="194">
                  <c:v>98.639625128623265</c:v>
                </c:pt>
                <c:pt idx="195">
                  <c:v>98.834275028439151</c:v>
                </c:pt>
                <c:pt idx="196">
                  <c:v>98.979542981938877</c:v>
                </c:pt>
                <c:pt idx="197">
                  <c:v>99.056487312268104</c:v>
                </c:pt>
                <c:pt idx="198">
                  <c:v>99.089727560487262</c:v>
                </c:pt>
                <c:pt idx="199">
                  <c:v>99.114955231385608</c:v>
                </c:pt>
                <c:pt idx="200">
                  <c:v>99.132164803370742</c:v>
                </c:pt>
                <c:pt idx="201">
                  <c:v>99.16082139688514</c:v>
                </c:pt>
                <c:pt idx="202">
                  <c:v>99.234836674690925</c:v>
                </c:pt>
                <c:pt idx="203">
                  <c:v>99.380972712064107</c:v>
                </c:pt>
                <c:pt idx="204">
                  <c:v>99.585526940321898</c:v>
                </c:pt>
                <c:pt idx="205">
                  <c:v>99.815081605833143</c:v>
                </c:pt>
                <c:pt idx="206">
                  <c:v>100.03805338842349</c:v>
                </c:pt>
                <c:pt idx="207">
                  <c:v>100.26601897319074</c:v>
                </c:pt>
                <c:pt idx="208">
                  <c:v>100.51128859679108</c:v>
                </c:pt>
                <c:pt idx="209">
                  <c:v>100.75928686224196</c:v>
                </c:pt>
                <c:pt idx="210">
                  <c:v>100.98100443126992</c:v>
                </c:pt>
                <c:pt idx="211">
                  <c:v>101.15361928710963</c:v>
                </c:pt>
                <c:pt idx="212">
                  <c:v>101.27196177371403</c:v>
                </c:pt>
                <c:pt idx="213">
                  <c:v>101.3273325445234</c:v>
                </c:pt>
                <c:pt idx="214">
                  <c:v>101.33429869864112</c:v>
                </c:pt>
                <c:pt idx="215">
                  <c:v>101.30983276929177</c:v>
                </c:pt>
                <c:pt idx="216">
                  <c:v>101.25354813192727</c:v>
                </c:pt>
                <c:pt idx="217">
                  <c:v>101.1697018230328</c:v>
                </c:pt>
                <c:pt idx="218">
                  <c:v>101.02922041255333</c:v>
                </c:pt>
                <c:pt idx="219">
                  <c:v>100.79892928988981</c:v>
                </c:pt>
                <c:pt idx="220">
                  <c:v>100.46903966965273</c:v>
                </c:pt>
                <c:pt idx="221">
                  <c:v>100.04996747722652</c:v>
                </c:pt>
                <c:pt idx="222">
                  <c:v>99.56823913208288</c:v>
                </c:pt>
                <c:pt idx="223">
                  <c:v>99.067104032779085</c:v>
                </c:pt>
                <c:pt idx="224">
                  <c:v>98.654979480184011</c:v>
                </c:pt>
                <c:pt idx="225">
                  <c:v>98.409258675520746</c:v>
                </c:pt>
                <c:pt idx="226">
                  <c:v>98.343395936857604</c:v>
                </c:pt>
                <c:pt idx="227">
                  <c:v>98.439460145595021</c:v>
                </c:pt>
                <c:pt idx="228">
                  <c:v>98.672623376894251</c:v>
                </c:pt>
                <c:pt idx="229">
                  <c:v>99.011970097999182</c:v>
                </c:pt>
                <c:pt idx="230">
                  <c:v>99.406467064403998</c:v>
                </c:pt>
                <c:pt idx="231">
                  <c:v>99.788269318264014</c:v>
                </c:pt>
                <c:pt idx="232">
                  <c:v>100.08810680857398</c:v>
                </c:pt>
                <c:pt idx="233">
                  <c:v>100.28886685942038</c:v>
                </c:pt>
                <c:pt idx="234">
                  <c:v>100.42335997010045</c:v>
                </c:pt>
                <c:pt idx="235">
                  <c:v>100.5232482186089</c:v>
                </c:pt>
                <c:pt idx="236">
                  <c:v>100.64295606904727</c:v>
                </c:pt>
                <c:pt idx="237">
                  <c:v>100.81179194157308</c:v>
                </c:pt>
                <c:pt idx="238">
                  <c:v>101.0162102535391</c:v>
                </c:pt>
                <c:pt idx="239">
                  <c:v>101.21693801096909</c:v>
                </c:pt>
                <c:pt idx="240">
                  <c:v>101.38046562253831</c:v>
                </c:pt>
                <c:pt idx="241">
                  <c:v>101.48677371066215</c:v>
                </c:pt>
                <c:pt idx="242">
                  <c:v>101.53602089337258</c:v>
                </c:pt>
                <c:pt idx="243">
                  <c:v>101.51515719602577</c:v>
                </c:pt>
                <c:pt idx="244">
                  <c:v>101.43505843437195</c:v>
                </c:pt>
                <c:pt idx="245">
                  <c:v>101.33121267346509</c:v>
                </c:pt>
                <c:pt idx="246">
                  <c:v>101.19205933270663</c:v>
                </c:pt>
                <c:pt idx="247">
                  <c:v>101.01300000957981</c:v>
                </c:pt>
                <c:pt idx="248">
                  <c:v>100.77957886480453</c:v>
                </c:pt>
                <c:pt idx="249">
                  <c:v>100.49223239151975</c:v>
                </c:pt>
                <c:pt idx="250">
                  <c:v>100.18915137857448</c:v>
                </c:pt>
                <c:pt idx="251">
                  <c:v>99.900737543079799</c:v>
                </c:pt>
                <c:pt idx="252">
                  <c:v>99.659228403328342</c:v>
                </c:pt>
                <c:pt idx="253">
                  <c:v>99.488149458184935</c:v>
                </c:pt>
                <c:pt idx="254">
                  <c:v>99.403166564959506</c:v>
                </c:pt>
                <c:pt idx="255">
                  <c:v>99.408850845608413</c:v>
                </c:pt>
                <c:pt idx="256">
                  <c:v>99.480347915396578</c:v>
                </c:pt>
                <c:pt idx="257">
                  <c:v>99.551900016260518</c:v>
                </c:pt>
                <c:pt idx="258">
                  <c:v>99.594736984774855</c:v>
                </c:pt>
                <c:pt idx="259">
                  <c:v>99.610089648128621</c:v>
                </c:pt>
                <c:pt idx="260">
                  <c:v>99.6294579765663</c:v>
                </c:pt>
                <c:pt idx="261">
                  <c:v>99.719719979367454</c:v>
                </c:pt>
                <c:pt idx="262">
                  <c:v>99.880475451065465</c:v>
                </c:pt>
                <c:pt idx="263">
                  <c:v>100.07228881725932</c:v>
                </c:pt>
                <c:pt idx="264">
                  <c:v>100.23710659382907</c:v>
                </c:pt>
                <c:pt idx="265">
                  <c:v>100.33252913496229</c:v>
                </c:pt>
                <c:pt idx="266">
                  <c:v>100.32898530181212</c:v>
                </c:pt>
                <c:pt idx="267">
                  <c:v>100.18565062510858</c:v>
                </c:pt>
                <c:pt idx="268">
                  <c:v>99.903959351572439</c:v>
                </c:pt>
                <c:pt idx="269">
                  <c:v>99.520046446387539</c:v>
                </c:pt>
                <c:pt idx="270">
                  <c:v>99.108040638077028</c:v>
                </c:pt>
                <c:pt idx="271">
                  <c:v>98.728246765224313</c:v>
                </c:pt>
                <c:pt idx="272">
                  <c:v>98.400093004603818</c:v>
                </c:pt>
                <c:pt idx="273">
                  <c:v>98.140601797963924</c:v>
                </c:pt>
                <c:pt idx="274">
                  <c:v>97.944776571575105</c:v>
                </c:pt>
                <c:pt idx="275">
                  <c:v>97.786543647486994</c:v>
                </c:pt>
                <c:pt idx="276">
                  <c:v>97.671909085365058</c:v>
                </c:pt>
                <c:pt idx="277">
                  <c:v>97.647052181328178</c:v>
                </c:pt>
                <c:pt idx="278">
                  <c:v>97.756344699431793</c:v>
                </c:pt>
                <c:pt idx="279">
                  <c:v>98.013820614816666</c:v>
                </c:pt>
                <c:pt idx="280">
                  <c:v>98.359357689757218</c:v>
                </c:pt>
                <c:pt idx="281">
                  <c:v>98.734471594829074</c:v>
                </c:pt>
                <c:pt idx="282">
                  <c:v>99.075170262500421</c:v>
                </c:pt>
                <c:pt idx="283">
                  <c:v>99.355190805469292</c:v>
                </c:pt>
                <c:pt idx="284">
                  <c:v>99.585722895188709</c:v>
                </c:pt>
                <c:pt idx="285">
                  <c:v>99.780574516881074</c:v>
                </c:pt>
                <c:pt idx="286">
                  <c:v>99.943733564878301</c:v>
                </c:pt>
                <c:pt idx="287">
                  <c:v>100.07216303676937</c:v>
                </c:pt>
                <c:pt idx="288">
                  <c:v>100.15080226487495</c:v>
                </c:pt>
                <c:pt idx="289">
                  <c:v>100.20298056601754</c:v>
                </c:pt>
                <c:pt idx="290">
                  <c:v>100.2060990828919</c:v>
                </c:pt>
                <c:pt idx="291">
                  <c:v>100.17243437232779</c:v>
                </c:pt>
                <c:pt idx="292">
                  <c:v>100.1111482008822</c:v>
                </c:pt>
                <c:pt idx="293">
                  <c:v>100.03542220430235</c:v>
                </c:pt>
                <c:pt idx="294">
                  <c:v>99.961702984052593</c:v>
                </c:pt>
                <c:pt idx="295">
                  <c:v>99.906001277258113</c:v>
                </c:pt>
                <c:pt idx="296">
                  <c:v>99.878705037367766</c:v>
                </c:pt>
                <c:pt idx="297">
                  <c:v>99.873724600541422</c:v>
                </c:pt>
                <c:pt idx="298">
                  <c:v>99.890092636518446</c:v>
                </c:pt>
                <c:pt idx="299">
                  <c:v>99.906850087701898</c:v>
                </c:pt>
                <c:pt idx="300">
                  <c:v>99.903237139078442</c:v>
                </c:pt>
                <c:pt idx="301">
                  <c:v>99.860922273189701</c:v>
                </c:pt>
                <c:pt idx="302">
                  <c:v>99.798056679439995</c:v>
                </c:pt>
                <c:pt idx="303">
                  <c:v>99.744326084822603</c:v>
                </c:pt>
                <c:pt idx="304">
                  <c:v>99.731300684576311</c:v>
                </c:pt>
                <c:pt idx="305">
                  <c:v>99.769953453541262</c:v>
                </c:pt>
                <c:pt idx="306">
                  <c:v>99.855012013581998</c:v>
                </c:pt>
                <c:pt idx="307">
                  <c:v>99.977697881661086</c:v>
                </c:pt>
                <c:pt idx="308">
                  <c:v>100.1229388678962</c:v>
                </c:pt>
                <c:pt idx="309">
                  <c:v>100.28730524331164</c:v>
                </c:pt>
                <c:pt idx="310">
                  <c:v>100.45943149436748</c:v>
                </c:pt>
                <c:pt idx="311">
                  <c:v>100.62142096626002</c:v>
                </c:pt>
                <c:pt idx="312">
                  <c:v>100.76047654403153</c:v>
                </c:pt>
                <c:pt idx="313">
                  <c:v>100.87691302531917</c:v>
                </c:pt>
                <c:pt idx="314">
                  <c:v>100.96192304330138</c:v>
                </c:pt>
                <c:pt idx="315">
                  <c:v>101.01929356714055</c:v>
                </c:pt>
                <c:pt idx="316">
                  <c:v>101.06509300026289</c:v>
                </c:pt>
                <c:pt idx="317">
                  <c:v>101.1106202743938</c:v>
                </c:pt>
                <c:pt idx="318">
                  <c:v>101.1726185046718</c:v>
                </c:pt>
                <c:pt idx="319">
                  <c:v>101.25984321986374</c:v>
                </c:pt>
                <c:pt idx="320">
                  <c:v>101.36547519757221</c:v>
                </c:pt>
                <c:pt idx="321">
                  <c:v>101.48186611380414</c:v>
                </c:pt>
                <c:pt idx="322">
                  <c:v>101.59939483878291</c:v>
                </c:pt>
                <c:pt idx="323">
                  <c:v>101.71053641576293</c:v>
                </c:pt>
                <c:pt idx="324">
                  <c:v>101.81383532733088</c:v>
                </c:pt>
                <c:pt idx="325">
                  <c:v>101.90968275762836</c:v>
                </c:pt>
                <c:pt idx="326">
                  <c:v>101.99154451394651</c:v>
                </c:pt>
                <c:pt idx="327">
                  <c:v>102.05992381162625</c:v>
                </c:pt>
                <c:pt idx="328">
                  <c:v>102.10640967000364</c:v>
                </c:pt>
                <c:pt idx="329">
                  <c:v>102.14002588307088</c:v>
                </c:pt>
                <c:pt idx="330">
                  <c:v>102.16627357550509</c:v>
                </c:pt>
                <c:pt idx="331">
                  <c:v>102.17707315015416</c:v>
                </c:pt>
                <c:pt idx="332">
                  <c:v>102.17145260827145</c:v>
                </c:pt>
                <c:pt idx="333">
                  <c:v>102.12463168787939</c:v>
                </c:pt>
                <c:pt idx="334">
                  <c:v>102.03008103266292</c:v>
                </c:pt>
                <c:pt idx="335">
                  <c:v>101.89660028859585</c:v>
                </c:pt>
                <c:pt idx="336">
                  <c:v>101.73226407568161</c:v>
                </c:pt>
                <c:pt idx="337">
                  <c:v>101.55112718834967</c:v>
                </c:pt>
                <c:pt idx="338">
                  <c:v>101.36004497007674</c:v>
                </c:pt>
                <c:pt idx="339">
                  <c:v>101.13832210176295</c:v>
                </c:pt>
                <c:pt idx="340">
                  <c:v>100.85266374574638</c:v>
                </c:pt>
                <c:pt idx="341">
                  <c:v>100.44999475924759</c:v>
                </c:pt>
                <c:pt idx="342">
                  <c:v>99.902862843046051</c:v>
                </c:pt>
                <c:pt idx="343">
                  <c:v>99.198381524573762</c:v>
                </c:pt>
                <c:pt idx="344">
                  <c:v>98.354617589555232</c:v>
                </c:pt>
                <c:pt idx="345">
                  <c:v>97.459182593403455</c:v>
                </c:pt>
                <c:pt idx="346">
                  <c:v>96.656726210186036</c:v>
                </c:pt>
                <c:pt idx="347">
                  <c:v>96.034403359325921</c:v>
                </c:pt>
                <c:pt idx="348">
                  <c:v>95.630226929470851</c:v>
                </c:pt>
                <c:pt idx="349">
                  <c:v>95.482241523501699</c:v>
                </c:pt>
                <c:pt idx="350">
                  <c:v>95.611227603575699</c:v>
                </c:pt>
                <c:pt idx="351">
                  <c:v>95.986298663367094</c:v>
                </c:pt>
                <c:pt idx="352">
                  <c:v>96.51042320247366</c:v>
                </c:pt>
                <c:pt idx="353">
                  <c:v>97.096684959931679</c:v>
                </c:pt>
                <c:pt idx="354">
                  <c:v>97.682493934284935</c:v>
                </c:pt>
                <c:pt idx="355">
                  <c:v>98.22882166204451</c:v>
                </c:pt>
                <c:pt idx="356">
                  <c:v>98.709762137661244</c:v>
                </c:pt>
                <c:pt idx="357">
                  <c:v>99.123705155701259</c:v>
                </c:pt>
                <c:pt idx="358">
                  <c:v>99.457798406827806</c:v>
                </c:pt>
                <c:pt idx="359">
                  <c:v>99.724872728531437</c:v>
                </c:pt>
                <c:pt idx="360">
                  <c:v>99.947403361215635</c:v>
                </c:pt>
                <c:pt idx="361">
                  <c:v>100.14121239859955</c:v>
                </c:pt>
                <c:pt idx="362">
                  <c:v>100.30911528356019</c:v>
                </c:pt>
                <c:pt idx="363">
                  <c:v>100.42714654868143</c:v>
                </c:pt>
                <c:pt idx="364">
                  <c:v>100.48763510297015</c:v>
                </c:pt>
                <c:pt idx="365">
                  <c:v>100.51713089686911</c:v>
                </c:pt>
                <c:pt idx="366">
                  <c:v>100.55120586576926</c:v>
                </c:pt>
                <c:pt idx="367">
                  <c:v>100.61334082238676</c:v>
                </c:pt>
                <c:pt idx="368">
                  <c:v>100.71166828220652</c:v>
                </c:pt>
                <c:pt idx="369">
                  <c:v>100.82816490266259</c:v>
                </c:pt>
                <c:pt idx="370">
                  <c:v>100.94873940961899</c:v>
                </c:pt>
                <c:pt idx="371">
                  <c:v>101.0607372651591</c:v>
                </c:pt>
                <c:pt idx="372">
                  <c:v>101.1504086621381</c:v>
                </c:pt>
                <c:pt idx="373">
                  <c:v>101.20791379399772</c:v>
                </c:pt>
                <c:pt idx="374">
                  <c:v>101.22145828463447</c:v>
                </c:pt>
                <c:pt idx="375">
                  <c:v>101.18579118776115</c:v>
                </c:pt>
                <c:pt idx="376">
                  <c:v>101.09466813739557</c:v>
                </c:pt>
                <c:pt idx="377">
                  <c:v>100.94925001556797</c:v>
                </c:pt>
                <c:pt idx="378">
                  <c:v>100.75942504865536</c:v>
                </c:pt>
                <c:pt idx="379">
                  <c:v>100.54765895371629</c:v>
                </c:pt>
                <c:pt idx="380">
                  <c:v>100.36304829636401</c:v>
                </c:pt>
                <c:pt idx="381">
                  <c:v>100.24694624692562</c:v>
                </c:pt>
                <c:pt idx="382">
                  <c:v>100.20802027042735</c:v>
                </c:pt>
                <c:pt idx="383">
                  <c:v>100.22901743494607</c:v>
                </c:pt>
                <c:pt idx="384">
                  <c:v>100.29239863650832</c:v>
                </c:pt>
                <c:pt idx="385">
                  <c:v>100.34860083324682</c:v>
                </c:pt>
                <c:pt idx="386">
                  <c:v>100.3513037107642</c:v>
                </c:pt>
                <c:pt idx="387">
                  <c:v>100.29578159269523</c:v>
                </c:pt>
                <c:pt idx="388">
                  <c:v>100.22124481648677</c:v>
                </c:pt>
                <c:pt idx="389">
                  <c:v>100.16810045436335</c:v>
                </c:pt>
                <c:pt idx="390">
                  <c:v>100.1509467632853</c:v>
                </c:pt>
                <c:pt idx="391">
                  <c:v>100.16920374135154</c:v>
                </c:pt>
                <c:pt idx="392">
                  <c:v>100.22110282266443</c:v>
                </c:pt>
                <c:pt idx="393">
                  <c:v>100.30082281002464</c:v>
                </c:pt>
                <c:pt idx="394">
                  <c:v>100.39573793813319</c:v>
                </c:pt>
                <c:pt idx="395">
                  <c:v>100.50255497419387</c:v>
                </c:pt>
                <c:pt idx="396">
                  <c:v>100.59236921250017</c:v>
                </c:pt>
                <c:pt idx="397">
                  <c:v>100.64846855316732</c:v>
                </c:pt>
                <c:pt idx="398">
                  <c:v>100.67559143229101</c:v>
                </c:pt>
                <c:pt idx="399">
                  <c:v>100.6728686834491</c:v>
                </c:pt>
                <c:pt idx="400">
                  <c:v>100.6342268415075</c:v>
                </c:pt>
                <c:pt idx="401">
                  <c:v>100.56483191605261</c:v>
                </c:pt>
                <c:pt idx="402">
                  <c:v>100.49855211440232</c:v>
                </c:pt>
                <c:pt idx="403">
                  <c:v>100.44831174364629</c:v>
                </c:pt>
                <c:pt idx="404">
                  <c:v>100.4273801803449</c:v>
                </c:pt>
                <c:pt idx="405">
                  <c:v>100.4367096546768</c:v>
                </c:pt>
                <c:pt idx="406">
                  <c:v>100.46613553606187</c:v>
                </c:pt>
                <c:pt idx="407">
                  <c:v>100.48750523153068</c:v>
                </c:pt>
                <c:pt idx="408">
                  <c:v>100.49642731371618</c:v>
                </c:pt>
                <c:pt idx="409">
                  <c:v>100.52412189190878</c:v>
                </c:pt>
                <c:pt idx="410">
                  <c:v>100.59465314635698</c:v>
                </c:pt>
                <c:pt idx="411">
                  <c:v>100.69403873761188</c:v>
                </c:pt>
                <c:pt idx="412">
                  <c:v>100.81089555896249</c:v>
                </c:pt>
                <c:pt idx="413">
                  <c:v>100.93122787817308</c:v>
                </c:pt>
                <c:pt idx="414">
                  <c:v>101.03440415376778</c:v>
                </c:pt>
                <c:pt idx="415">
                  <c:v>101.10242087362377</c:v>
                </c:pt>
                <c:pt idx="416">
                  <c:v>101.12053641425925</c:v>
                </c:pt>
                <c:pt idx="417">
                  <c:v>101.08646416885985</c:v>
                </c:pt>
                <c:pt idx="418">
                  <c:v>101.01497621896358</c:v>
                </c:pt>
                <c:pt idx="419">
                  <c:v>100.92912348022486</c:v>
                </c:pt>
                <c:pt idx="420">
                  <c:v>100.85481307932953</c:v>
                </c:pt>
                <c:pt idx="421">
                  <c:v>100.79446633662539</c:v>
                </c:pt>
                <c:pt idx="422">
                  <c:v>100.73073942871885</c:v>
                </c:pt>
                <c:pt idx="423">
                  <c:v>100.67100164079373</c:v>
                </c:pt>
                <c:pt idx="424">
                  <c:v>100.61128569364148</c:v>
                </c:pt>
                <c:pt idx="425">
                  <c:v>100.54817349166244</c:v>
                </c:pt>
                <c:pt idx="426">
                  <c:v>100.48079367607728</c:v>
                </c:pt>
                <c:pt idx="427">
                  <c:v>100.41078423827354</c:v>
                </c:pt>
                <c:pt idx="428">
                  <c:v>100.34806555506295</c:v>
                </c:pt>
                <c:pt idx="429">
                  <c:v>100.29727542433932</c:v>
                </c:pt>
                <c:pt idx="430">
                  <c:v>100.23534069442466</c:v>
                </c:pt>
                <c:pt idx="431">
                  <c:v>100.15337709077795</c:v>
                </c:pt>
                <c:pt idx="432">
                  <c:v>100.06374934524649</c:v>
                </c:pt>
                <c:pt idx="433">
                  <c:v>99.989257286367348</c:v>
                </c:pt>
                <c:pt idx="434">
                  <c:v>99.942720213091178</c:v>
                </c:pt>
                <c:pt idx="435">
                  <c:v>99.916464180631536</c:v>
                </c:pt>
                <c:pt idx="436">
                  <c:v>99.890535490625552</c:v>
                </c:pt>
                <c:pt idx="437">
                  <c:v>99.859967072020652</c:v>
                </c:pt>
                <c:pt idx="438">
                  <c:v>99.814719177557819</c:v>
                </c:pt>
                <c:pt idx="439">
                  <c:v>99.750397670205061</c:v>
                </c:pt>
                <c:pt idx="440">
                  <c:v>99.666430177913853</c:v>
                </c:pt>
                <c:pt idx="441">
                  <c:v>99.570374881277687</c:v>
                </c:pt>
                <c:pt idx="442">
                  <c:v>99.485678889658359</c:v>
                </c:pt>
                <c:pt idx="443">
                  <c:v>99.435231871160084</c:v>
                </c:pt>
                <c:pt idx="444">
                  <c:v>99.452369249043755</c:v>
                </c:pt>
                <c:pt idx="445">
                  <c:v>99.553694207944076</c:v>
                </c:pt>
                <c:pt idx="446">
                  <c:v>99.717244180874772</c:v>
                </c:pt>
                <c:pt idx="447">
                  <c:v>99.899176879403242</c:v>
                </c:pt>
                <c:pt idx="448">
                  <c:v>100.07403441417235</c:v>
                </c:pt>
                <c:pt idx="449">
                  <c:v>100.21080147832437</c:v>
                </c:pt>
                <c:pt idx="450">
                  <c:v>100.29126352250782</c:v>
                </c:pt>
                <c:pt idx="451">
                  <c:v>100.31398674892711</c:v>
                </c:pt>
                <c:pt idx="452">
                  <c:v>100.29664371994718</c:v>
                </c:pt>
                <c:pt idx="453">
                  <c:v>100.2623521907252</c:v>
                </c:pt>
                <c:pt idx="454">
                  <c:v>100.23813241177923</c:v>
                </c:pt>
                <c:pt idx="455">
                  <c:v>100.24246931385919</c:v>
                </c:pt>
                <c:pt idx="456">
                  <c:v>100.25652583113931</c:v>
                </c:pt>
                <c:pt idx="457">
                  <c:v>100.2653427678689</c:v>
                </c:pt>
                <c:pt idx="458">
                  <c:v>100.269294817401</c:v>
                </c:pt>
                <c:pt idx="459">
                  <c:v>100.26490999470083</c:v>
                </c:pt>
                <c:pt idx="460">
                  <c:v>100.25870294902944</c:v>
                </c:pt>
                <c:pt idx="461">
                  <c:v>100.26573014915387</c:v>
                </c:pt>
                <c:pt idx="462">
                  <c:v>100.28478358061727</c:v>
                </c:pt>
                <c:pt idx="463">
                  <c:v>100.28582375658037</c:v>
                </c:pt>
                <c:pt idx="464">
                  <c:v>100.24828184240974</c:v>
                </c:pt>
                <c:pt idx="465">
                  <c:v>100.16536312831099</c:v>
                </c:pt>
                <c:pt idx="466">
                  <c:v>100.05479522232959</c:v>
                </c:pt>
                <c:pt idx="467">
                  <c:v>99.960527618116117</c:v>
                </c:pt>
                <c:pt idx="468">
                  <c:v>99.909200363994245</c:v>
                </c:pt>
                <c:pt idx="469">
                  <c:v>99.882611676687262</c:v>
                </c:pt>
                <c:pt idx="470">
                  <c:v>99.871315345772757</c:v>
                </c:pt>
                <c:pt idx="471">
                  <c:v>99.861388002380522</c:v>
                </c:pt>
                <c:pt idx="472">
                  <c:v>99.8381715226312</c:v>
                </c:pt>
                <c:pt idx="473">
                  <c:v>99.822739405045397</c:v>
                </c:pt>
                <c:pt idx="474">
                  <c:v>99.827002258667704</c:v>
                </c:pt>
                <c:pt idx="475">
                  <c:v>99.844992263894085</c:v>
                </c:pt>
                <c:pt idx="476">
                  <c:v>99.853115702094769</c:v>
                </c:pt>
                <c:pt idx="477">
                  <c:v>99.843093219594962</c:v>
                </c:pt>
                <c:pt idx="478">
                  <c:v>99.796056150023801</c:v>
                </c:pt>
                <c:pt idx="479">
                  <c:v>99.669601655383161</c:v>
                </c:pt>
                <c:pt idx="480">
                  <c:v>99.43765128341424</c:v>
                </c:pt>
                <c:pt idx="481">
                  <c:v>99.10898241406926</c:v>
                </c:pt>
                <c:pt idx="482">
                  <c:v>98.729592324693115</c:v>
                </c:pt>
                <c:pt idx="483">
                  <c:v>98.42211638403289</c:v>
                </c:pt>
                <c:pt idx="484">
                  <c:v>98.284944309286985</c:v>
                </c:pt>
                <c:pt idx="485">
                  <c:v>98.328576181563719</c:v>
                </c:pt>
                <c:pt idx="486">
                  <c:v>98.517131962662305</c:v>
                </c:pt>
                <c:pt idx="487">
                  <c:v>98.804091969555088</c:v>
                </c:pt>
                <c:pt idx="488">
                  <c:v>99.15101459835148</c:v>
                </c:pt>
                <c:pt idx="489">
                  <c:v>99.522317979593367</c:v>
                </c:pt>
                <c:pt idx="490">
                  <c:v>99.893745708476061</c:v>
                </c:pt>
                <c:pt idx="491">
                  <c:v>100.24096855595822</c:v>
                </c:pt>
                <c:pt idx="492">
                  <c:v>100.5477706988535</c:v>
                </c:pt>
                <c:pt idx="493">
                  <c:v>100.81441111547377</c:v>
                </c:pt>
                <c:pt idx="494">
                  <c:v>101.05759194239907</c:v>
                </c:pt>
                <c:pt idx="495">
                  <c:v>101.27425534104221</c:v>
                </c:pt>
                <c:pt idx="496">
                  <c:v>101.4430130868418</c:v>
                </c:pt>
                <c:pt idx="497">
                  <c:v>101.54734385179823</c:v>
                </c:pt>
                <c:pt idx="498">
                  <c:v>101.58293220740643</c:v>
                </c:pt>
                <c:pt idx="499">
                  <c:v>101.55694686147771</c:v>
                </c:pt>
                <c:pt idx="500">
                  <c:v>101.48797725987352</c:v>
                </c:pt>
                <c:pt idx="501">
                  <c:v>101.39492550391117</c:v>
                </c:pt>
                <c:pt idx="502">
                  <c:v>101.29291560593089</c:v>
                </c:pt>
                <c:pt idx="503">
                  <c:v>101.18760425901456</c:v>
                </c:pt>
                <c:pt idx="504">
                  <c:v>101.07648718327358</c:v>
                </c:pt>
                <c:pt idx="505">
                  <c:v>100.94841820715526</c:v>
                </c:pt>
                <c:pt idx="506">
                  <c:v>100.78004599877494</c:v>
                </c:pt>
                <c:pt idx="507">
                  <c:v>100.56970709349646</c:v>
                </c:pt>
                <c:pt idx="508">
                  <c:v>100.32937705382832</c:v>
                </c:pt>
                <c:pt idx="509">
                  <c:v>100.07577978814396</c:v>
                </c:pt>
              </c:numCache>
            </c:numRef>
          </c:val>
          <c:smooth val="0"/>
          <c:extLst>
            <c:ext xmlns:c16="http://schemas.microsoft.com/office/drawing/2014/chart" uri="{C3380CC4-5D6E-409C-BE32-E72D297353CC}">
              <c16:uniqueId val="{00000002-EC63-4B36-BEE1-26E17DE91DB2}"/>
            </c:ext>
          </c:extLst>
        </c:ser>
        <c:ser>
          <c:idx val="2"/>
          <c:order val="3"/>
          <c:spPr>
            <a:ln w="6350" cap="rnd">
              <a:solidFill>
                <a:schemeClr val="tx1"/>
              </a:solidFill>
              <a:round/>
            </a:ln>
            <a:effectLst/>
          </c:spPr>
          <c:marker>
            <c:symbol val="none"/>
          </c:marker>
          <c:cat>
            <c:multiLvlStrRef>
              <c:f>mayo_2022!$A$7:$B$517</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mayo_2022!$J$7:$J$517</c:f>
              <c:numCache>
                <c:formatCode>General</c:formatCode>
                <c:ptCount val="51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numCache>
            </c:numRef>
          </c:val>
          <c:smooth val="0"/>
          <c:extLst>
            <c:ext xmlns:c16="http://schemas.microsoft.com/office/drawing/2014/chart" uri="{C3380CC4-5D6E-409C-BE32-E72D297353CC}">
              <c16:uniqueId val="{00000003-EC63-4B36-BEE1-26E17DE91DB2}"/>
            </c:ext>
          </c:extLst>
        </c:ser>
        <c:dLbls>
          <c:showLegendKey val="0"/>
          <c:showVal val="0"/>
          <c:showCatName val="0"/>
          <c:showSerName val="0"/>
          <c:showPercent val="0"/>
          <c:showBubbleSize val="0"/>
        </c:dLbls>
        <c:marker val="1"/>
        <c:smooth val="0"/>
        <c:axId val="1998374399"/>
        <c:axId val="1"/>
      </c:lineChart>
      <c:catAx>
        <c:axId val="199837439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998374399"/>
        <c:crosses val="autoZero"/>
        <c:crossBetween val="between"/>
      </c:valAx>
      <c:spPr>
        <a:noFill/>
        <a:ln w="3175">
          <a:solidFill>
            <a:schemeClr val="bg1">
              <a:lumMod val="65000"/>
            </a:schemeClr>
          </a:solidFill>
        </a:ln>
        <a:effectLst/>
      </c:spPr>
    </c:plotArea>
    <c:legend>
      <c:legendPos val="r"/>
      <c:legendEntry>
        <c:idx val="0"/>
        <c:delete val="1"/>
      </c:legendEntry>
      <c:legendEntry>
        <c:idx val="1"/>
        <c:txPr>
          <a:bodyPr/>
          <a:lstStyle/>
          <a:p>
            <a:pPr>
              <a:defRPr sz="600" b="0" i="0" u="none" strike="noStrike" baseline="0">
                <a:solidFill>
                  <a:srgbClr val="000000"/>
                </a:solidFill>
                <a:latin typeface="Arial"/>
                <a:ea typeface="Arial"/>
                <a:cs typeface="Arial"/>
              </a:defRPr>
            </a:pPr>
            <a:endParaRPr lang="es-MX"/>
          </a:p>
        </c:txPr>
      </c:legendEntry>
      <c:legendEntry>
        <c:idx val="2"/>
        <c:txPr>
          <a:bodyPr/>
          <a:lstStyle/>
          <a:p>
            <a:pPr>
              <a:defRPr sz="600" b="0" i="0" u="none" strike="noStrike" baseline="0">
                <a:solidFill>
                  <a:srgbClr val="000000"/>
                </a:solidFill>
                <a:latin typeface="Arial"/>
                <a:ea typeface="Arial"/>
                <a:cs typeface="Arial"/>
              </a:defRPr>
            </a:pPr>
            <a:endParaRPr lang="es-MX"/>
          </a:p>
        </c:txPr>
      </c:legendEntry>
      <c:legendEntry>
        <c:idx val="3"/>
        <c:delete val="1"/>
      </c:legendEntry>
      <c:layout>
        <c:manualLayout>
          <c:xMode val="edge"/>
          <c:yMode val="edge"/>
          <c:x val="0.35298947182164025"/>
          <c:y val="3.6874769964099316E-2"/>
          <c:w val="0.32339480036905494"/>
          <c:h val="4.2057260083868828E-2"/>
        </c:manualLayout>
      </c:layout>
      <c:overlay val="0"/>
      <c:spPr>
        <a:solidFill>
          <a:schemeClr val="bg1"/>
        </a:solidFill>
        <a:ln w="3175">
          <a:solidFill>
            <a:schemeClr val="bg1">
              <a:lumMod val="65000"/>
            </a:schemeClr>
          </a:solidFill>
        </a:ln>
      </c:spPr>
      <c:txPr>
        <a:bodyPr/>
        <a:lstStyle/>
        <a:p>
          <a:pPr>
            <a:defRPr sz="6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79067504202424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mayo_2022!$D$7:$D$516</c:f>
              <c:numCache>
                <c:formatCode>General</c:formatCode>
                <c:ptCount val="510"/>
                <c:pt idx="22" formatCode="0">
                  <c:v>120</c:v>
                </c:pt>
                <c:pt idx="23" formatCode="0">
                  <c:v>120</c:v>
                </c:pt>
                <c:pt idx="24" formatCode="0">
                  <c:v>120</c:v>
                </c:pt>
                <c:pt idx="25" formatCode="0">
                  <c:v>120</c:v>
                </c:pt>
                <c:pt idx="26" formatCode="0">
                  <c:v>120</c:v>
                </c:pt>
                <c:pt idx="27" formatCode="0">
                  <c:v>120</c:v>
                </c:pt>
                <c:pt idx="28" formatCode="0">
                  <c:v>120</c:v>
                </c:pt>
                <c:pt idx="29" formatCode="0">
                  <c:v>120</c:v>
                </c:pt>
                <c:pt idx="30" formatCode="0">
                  <c:v>120</c:v>
                </c:pt>
                <c:pt idx="31" formatCode="0">
                  <c:v>120</c:v>
                </c:pt>
                <c:pt idx="32" formatCode="0">
                  <c:v>120</c:v>
                </c:pt>
                <c:pt idx="33" formatCode="0">
                  <c:v>120</c:v>
                </c:pt>
                <c:pt idx="34" formatCode="0">
                  <c:v>120</c:v>
                </c:pt>
                <c:pt idx="35" formatCode="0">
                  <c:v>120</c:v>
                </c:pt>
                <c:pt idx="36" formatCode="0">
                  <c:v>120</c:v>
                </c:pt>
                <c:pt idx="37" formatCode="0">
                  <c:v>120</c:v>
                </c:pt>
                <c:pt idx="38" formatCode="0">
                  <c:v>120</c:v>
                </c:pt>
                <c:pt idx="39" formatCode="0">
                  <c:v>120</c:v>
                </c:pt>
                <c:pt idx="67" formatCode="0">
                  <c:v>120</c:v>
                </c:pt>
                <c:pt idx="68" formatCode="0">
                  <c:v>120</c:v>
                </c:pt>
                <c:pt idx="69" formatCode="0">
                  <c:v>120</c:v>
                </c:pt>
                <c:pt idx="70" formatCode="0">
                  <c:v>120</c:v>
                </c:pt>
                <c:pt idx="71" formatCode="0">
                  <c:v>120</c:v>
                </c:pt>
                <c:pt idx="72" formatCode="0">
                  <c:v>120</c:v>
                </c:pt>
                <c:pt idx="73" formatCode="0">
                  <c:v>120</c:v>
                </c:pt>
                <c:pt idx="74" formatCode="0">
                  <c:v>120</c:v>
                </c:pt>
                <c:pt idx="75" formatCode="0">
                  <c:v>120</c:v>
                </c:pt>
                <c:pt idx="76" formatCode="0">
                  <c:v>120</c:v>
                </c:pt>
                <c:pt idx="77" formatCode="0">
                  <c:v>120</c:v>
                </c:pt>
                <c:pt idx="78" formatCode="0">
                  <c:v>120</c:v>
                </c:pt>
                <c:pt idx="79" formatCode="0">
                  <c:v>120</c:v>
                </c:pt>
                <c:pt idx="80" formatCode="0">
                  <c:v>120</c:v>
                </c:pt>
                <c:pt idx="81" formatCode="0">
                  <c:v>120</c:v>
                </c:pt>
                <c:pt idx="173" formatCode="0">
                  <c:v>120</c:v>
                </c:pt>
                <c:pt idx="174" formatCode="0">
                  <c:v>120</c:v>
                </c:pt>
                <c:pt idx="175" formatCode="0">
                  <c:v>120</c:v>
                </c:pt>
                <c:pt idx="176" formatCode="0">
                  <c:v>120</c:v>
                </c:pt>
                <c:pt idx="177" formatCode="0">
                  <c:v>120</c:v>
                </c:pt>
                <c:pt idx="178" formatCode="0">
                  <c:v>120</c:v>
                </c:pt>
                <c:pt idx="179" formatCode="0">
                  <c:v>120</c:v>
                </c:pt>
                <c:pt idx="180" formatCode="0">
                  <c:v>120</c:v>
                </c:pt>
                <c:pt idx="181" formatCode="0">
                  <c:v>120</c:v>
                </c:pt>
                <c:pt idx="182" formatCode="0">
                  <c:v>120</c:v>
                </c:pt>
                <c:pt idx="183" formatCode="0">
                  <c:v>120</c:v>
                </c:pt>
                <c:pt idx="184" formatCode="0">
                  <c:v>120</c:v>
                </c:pt>
                <c:pt idx="185" formatCode="0">
                  <c:v>120</c:v>
                </c:pt>
                <c:pt idx="186" formatCode="0">
                  <c:v>120</c:v>
                </c:pt>
                <c:pt idx="187" formatCode="0">
                  <c:v>120</c:v>
                </c:pt>
                <c:pt idx="248" formatCode="0">
                  <c:v>120</c:v>
                </c:pt>
                <c:pt idx="249" formatCode="0">
                  <c:v>120</c:v>
                </c:pt>
                <c:pt idx="250" formatCode="0">
                  <c:v>120</c:v>
                </c:pt>
                <c:pt idx="251" formatCode="0">
                  <c:v>120</c:v>
                </c:pt>
                <c:pt idx="252" formatCode="0">
                  <c:v>120</c:v>
                </c:pt>
                <c:pt idx="253" formatCode="0">
                  <c:v>120</c:v>
                </c:pt>
                <c:pt idx="254" formatCode="0">
                  <c:v>120</c:v>
                </c:pt>
                <c:pt idx="255" formatCode="0">
                  <c:v>120</c:v>
                </c:pt>
                <c:pt idx="256" formatCode="0">
                  <c:v>120</c:v>
                </c:pt>
                <c:pt idx="257" formatCode="0">
                  <c:v>120</c:v>
                </c:pt>
                <c:pt idx="258" formatCode="0">
                  <c:v>120</c:v>
                </c:pt>
                <c:pt idx="259" formatCode="0">
                  <c:v>120</c:v>
                </c:pt>
                <c:pt idx="260" formatCode="0">
                  <c:v>120</c:v>
                </c:pt>
                <c:pt idx="261" formatCode="0">
                  <c:v>120</c:v>
                </c:pt>
                <c:pt idx="262" formatCode="0">
                  <c:v>120</c:v>
                </c:pt>
                <c:pt idx="263" formatCode="0">
                  <c:v>120</c:v>
                </c:pt>
                <c:pt idx="264" formatCode="0">
                  <c:v>120</c:v>
                </c:pt>
                <c:pt idx="265" formatCode="0">
                  <c:v>120</c:v>
                </c:pt>
                <c:pt idx="266" formatCode="0">
                  <c:v>120</c:v>
                </c:pt>
                <c:pt idx="267" formatCode="0">
                  <c:v>120</c:v>
                </c:pt>
                <c:pt idx="268" formatCode="0">
                  <c:v>120</c:v>
                </c:pt>
                <c:pt idx="269" formatCode="0">
                  <c:v>120</c:v>
                </c:pt>
                <c:pt idx="270" formatCode="0">
                  <c:v>120</c:v>
                </c:pt>
                <c:pt idx="271" formatCode="0">
                  <c:v>120</c:v>
                </c:pt>
                <c:pt idx="272" formatCode="0">
                  <c:v>120</c:v>
                </c:pt>
                <c:pt idx="273" formatCode="0">
                  <c:v>120</c:v>
                </c:pt>
                <c:pt idx="274" formatCode="0">
                  <c:v>120</c:v>
                </c:pt>
                <c:pt idx="275" formatCode="0">
                  <c:v>120</c:v>
                </c:pt>
                <c:pt idx="276" formatCode="0">
                  <c:v>120</c:v>
                </c:pt>
                <c:pt idx="277" formatCode="0">
                  <c:v>120</c:v>
                </c:pt>
                <c:pt idx="278" formatCode="0">
                  <c:v>120</c:v>
                </c:pt>
                <c:pt idx="279" formatCode="0">
                  <c:v>120</c:v>
                </c:pt>
                <c:pt idx="280" formatCode="0">
                  <c:v>120</c:v>
                </c:pt>
                <c:pt idx="281" formatCode="0">
                  <c:v>120</c:v>
                </c:pt>
                <c:pt idx="282" formatCode="0">
                  <c:v>120</c:v>
                </c:pt>
                <c:pt idx="283" formatCode="0">
                  <c:v>120</c:v>
                </c:pt>
                <c:pt idx="284" formatCode="0">
                  <c:v>120</c:v>
                </c:pt>
                <c:pt idx="339" formatCode="0">
                  <c:v>120</c:v>
                </c:pt>
                <c:pt idx="340" formatCode="0">
                  <c:v>120</c:v>
                </c:pt>
                <c:pt idx="341" formatCode="0">
                  <c:v>120</c:v>
                </c:pt>
                <c:pt idx="342" formatCode="0">
                  <c:v>120</c:v>
                </c:pt>
                <c:pt idx="343" formatCode="0">
                  <c:v>120</c:v>
                </c:pt>
                <c:pt idx="344" formatCode="0">
                  <c:v>120</c:v>
                </c:pt>
                <c:pt idx="345" formatCode="0">
                  <c:v>120</c:v>
                </c:pt>
                <c:pt idx="346" formatCode="0">
                  <c:v>120</c:v>
                </c:pt>
                <c:pt idx="347" formatCode="0">
                  <c:v>120</c:v>
                </c:pt>
                <c:pt idx="348" formatCode="0">
                  <c:v>120</c:v>
                </c:pt>
                <c:pt idx="349" formatCode="0">
                  <c:v>120</c:v>
                </c:pt>
                <c:pt idx="350" formatCode="0">
                  <c:v>120</c:v>
                </c:pt>
                <c:pt idx="351" formatCode="0">
                  <c:v>120</c:v>
                </c:pt>
                <c:pt idx="352" formatCode="0">
                  <c:v>120</c:v>
                </c:pt>
                <c:pt idx="353" formatCode="0">
                  <c:v>120</c:v>
                </c:pt>
              </c:numCache>
            </c:numRef>
          </c:val>
          <c:extLst>
            <c:ext xmlns:c16="http://schemas.microsoft.com/office/drawing/2014/chart" uri="{C3380CC4-5D6E-409C-BE32-E72D297353CC}">
              <c16:uniqueId val="{00000000-101E-44D4-AA86-7E6E6BA7D0CB}"/>
            </c:ext>
          </c:extLst>
        </c:ser>
        <c:dLbls>
          <c:showLegendKey val="0"/>
          <c:showVal val="0"/>
          <c:showCatName val="0"/>
          <c:showSerName val="0"/>
          <c:showPercent val="0"/>
          <c:showBubbleSize val="0"/>
        </c:dLbls>
        <c:axId val="710978719"/>
        <c:axId val="1"/>
      </c:areaChart>
      <c:lineChart>
        <c:grouping val="standard"/>
        <c:varyColors val="0"/>
        <c:ser>
          <c:idx val="0"/>
          <c:order val="0"/>
          <c:spPr>
            <a:ln w="12700" cap="rnd">
              <a:solidFill>
                <a:schemeClr val="tx1"/>
              </a:solidFill>
              <a:round/>
            </a:ln>
            <a:effectLst/>
          </c:spPr>
          <c:marker>
            <c:symbol val="none"/>
          </c:marker>
          <c:cat>
            <c:multiLvlStrRef>
              <c:f>mayo_2022!$A$7:$B$516</c:f>
              <c:multiLvlStrCache>
                <c:ptCount val="51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mayo_2022!$C$7:$C$516</c:f>
              <c:numCache>
                <c:formatCode>0.00</c:formatCode>
                <c:ptCount val="510"/>
                <c:pt idx="0">
                  <c:v>40.873231231458298</c:v>
                </c:pt>
                <c:pt idx="1">
                  <c:v>41.403276009225593</c:v>
                </c:pt>
                <c:pt idx="2">
                  <c:v>41.941305730145231</c:v>
                </c:pt>
                <c:pt idx="3">
                  <c:v>42.495202487272174</c:v>
                </c:pt>
                <c:pt idx="4">
                  <c:v>43.091455665305425</c:v>
                </c:pt>
                <c:pt idx="5">
                  <c:v>43.757592099758597</c:v>
                </c:pt>
                <c:pt idx="6">
                  <c:v>44.51161152393054</c:v>
                </c:pt>
                <c:pt idx="7">
                  <c:v>45.358037455425318</c:v>
                </c:pt>
                <c:pt idx="8">
                  <c:v>46.269775218366298</c:v>
                </c:pt>
                <c:pt idx="9">
                  <c:v>47.212089811512513</c:v>
                </c:pt>
                <c:pt idx="10">
                  <c:v>48.137662185544293</c:v>
                </c:pt>
                <c:pt idx="11">
                  <c:v>49.028347439374691</c:v>
                </c:pt>
                <c:pt idx="12">
                  <c:v>49.896320792145538</c:v>
                </c:pt>
                <c:pt idx="13">
                  <c:v>50.745934040655449</c:v>
                </c:pt>
                <c:pt idx="14">
                  <c:v>51.567327723282233</c:v>
                </c:pt>
                <c:pt idx="15">
                  <c:v>52.349718218500961</c:v>
                </c:pt>
                <c:pt idx="16">
                  <c:v>53.084897750093852</c:v>
                </c:pt>
                <c:pt idx="17">
                  <c:v>53.783195798485735</c:v>
                </c:pt>
                <c:pt idx="18">
                  <c:v>54.460763445200875</c:v>
                </c:pt>
                <c:pt idx="19">
                  <c:v>55.110416781211846</c:v>
                </c:pt>
                <c:pt idx="20">
                  <c:v>55.699471649839396</c:v>
                </c:pt>
                <c:pt idx="21">
                  <c:v>56.164336494518999</c:v>
                </c:pt>
                <c:pt idx="22">
                  <c:v>56.396087851658848</c:v>
                </c:pt>
                <c:pt idx="23">
                  <c:v>56.357002568231742</c:v>
                </c:pt>
                <c:pt idx="24">
                  <c:v>56.059266411647933</c:v>
                </c:pt>
                <c:pt idx="25">
                  <c:v>55.537310600167324</c:v>
                </c:pt>
                <c:pt idx="26">
                  <c:v>54.829047528420602</c:v>
                </c:pt>
                <c:pt idx="27">
                  <c:v>54.014513863922211</c:v>
                </c:pt>
                <c:pt idx="28">
                  <c:v>53.129750004835827</c:v>
                </c:pt>
                <c:pt idx="29">
                  <c:v>52.183201323131044</c:v>
                </c:pt>
                <c:pt idx="30">
                  <c:v>51.15038972568334</c:v>
                </c:pt>
                <c:pt idx="31">
                  <c:v>50.040031230167884</c:v>
                </c:pt>
                <c:pt idx="32">
                  <c:v>48.907179576782099</c:v>
                </c:pt>
                <c:pt idx="33">
                  <c:v>47.821580107558198</c:v>
                </c:pt>
                <c:pt idx="34">
                  <c:v>46.855685251840754</c:v>
                </c:pt>
                <c:pt idx="35">
                  <c:v>46.068163160610901</c:v>
                </c:pt>
                <c:pt idx="36">
                  <c:v>45.476944164931041</c:v>
                </c:pt>
                <c:pt idx="37">
                  <c:v>45.092898136678976</c:v>
                </c:pt>
                <c:pt idx="38">
                  <c:v>44.899984222639596</c:v>
                </c:pt>
                <c:pt idx="39">
                  <c:v>44.859371010081084</c:v>
                </c:pt>
                <c:pt idx="40">
                  <c:v>44.931776590358666</c:v>
                </c:pt>
                <c:pt idx="41">
                  <c:v>45.075160702022281</c:v>
                </c:pt>
                <c:pt idx="42">
                  <c:v>45.267929088465486</c:v>
                </c:pt>
                <c:pt idx="43">
                  <c:v>45.502716544789692</c:v>
                </c:pt>
                <c:pt idx="44">
                  <c:v>45.781728976743636</c:v>
                </c:pt>
                <c:pt idx="45">
                  <c:v>46.09824934365875</c:v>
                </c:pt>
                <c:pt idx="46">
                  <c:v>46.445169290493901</c:v>
                </c:pt>
                <c:pt idx="47">
                  <c:v>46.853528361818789</c:v>
                </c:pt>
                <c:pt idx="48">
                  <c:v>47.31618520685997</c:v>
                </c:pt>
                <c:pt idx="49">
                  <c:v>47.803727960466347</c:v>
                </c:pt>
                <c:pt idx="50">
                  <c:v>48.276132005935381</c:v>
                </c:pt>
                <c:pt idx="51">
                  <c:v>48.756168479227938</c:v>
                </c:pt>
                <c:pt idx="52">
                  <c:v>49.284371638688427</c:v>
                </c:pt>
                <c:pt idx="53">
                  <c:v>49.897894476199653</c:v>
                </c:pt>
                <c:pt idx="54">
                  <c:v>50.564513553806144</c:v>
                </c:pt>
                <c:pt idx="55">
                  <c:v>51.221844849671513</c:v>
                </c:pt>
                <c:pt idx="56">
                  <c:v>51.844591797917772</c:v>
                </c:pt>
                <c:pt idx="57">
                  <c:v>52.417929287736584</c:v>
                </c:pt>
                <c:pt idx="58">
                  <c:v>52.977157127880083</c:v>
                </c:pt>
                <c:pt idx="59">
                  <c:v>53.502294617220073</c:v>
                </c:pt>
                <c:pt idx="60">
                  <c:v>53.952692603752141</c:v>
                </c:pt>
                <c:pt idx="61">
                  <c:v>54.301242686145827</c:v>
                </c:pt>
                <c:pt idx="62">
                  <c:v>54.564931041439294</c:v>
                </c:pt>
                <c:pt idx="63">
                  <c:v>54.774960189291711</c:v>
                </c:pt>
                <c:pt idx="64">
                  <c:v>54.956939577335717</c:v>
                </c:pt>
                <c:pt idx="65">
                  <c:v>55.118196144626538</c:v>
                </c:pt>
                <c:pt idx="66">
                  <c:v>55.232340246578438</c:v>
                </c:pt>
                <c:pt idx="67">
                  <c:v>55.285353852269544</c:v>
                </c:pt>
                <c:pt idx="68">
                  <c:v>55.256356801619354</c:v>
                </c:pt>
                <c:pt idx="69">
                  <c:v>55.140448732856306</c:v>
                </c:pt>
                <c:pt idx="70">
                  <c:v>54.950053006277159</c:v>
                </c:pt>
                <c:pt idx="71">
                  <c:v>54.676309644115776</c:v>
                </c:pt>
                <c:pt idx="72">
                  <c:v>54.334072535702759</c:v>
                </c:pt>
                <c:pt idx="73">
                  <c:v>53.954058424704378</c:v>
                </c:pt>
                <c:pt idx="74">
                  <c:v>53.544339686049966</c:v>
                </c:pt>
                <c:pt idx="75">
                  <c:v>53.113015141580142</c:v>
                </c:pt>
                <c:pt idx="76">
                  <c:v>52.662423403308303</c:v>
                </c:pt>
                <c:pt idx="77">
                  <c:v>52.186858096749688</c:v>
                </c:pt>
                <c:pt idx="78">
                  <c:v>51.724080421824226</c:v>
                </c:pt>
                <c:pt idx="79">
                  <c:v>51.334030591253544</c:v>
                </c:pt>
                <c:pt idx="80">
                  <c:v>51.06164355622618</c:v>
                </c:pt>
                <c:pt idx="81">
                  <c:v>50.934531631305333</c:v>
                </c:pt>
                <c:pt idx="82">
                  <c:v>50.959109241622727</c:v>
                </c:pt>
                <c:pt idx="83">
                  <c:v>51.133958245081992</c:v>
                </c:pt>
                <c:pt idx="84">
                  <c:v>51.429142789839624</c:v>
                </c:pt>
                <c:pt idx="85">
                  <c:v>51.831401934696167</c:v>
                </c:pt>
                <c:pt idx="86">
                  <c:v>52.323420130888408</c:v>
                </c:pt>
                <c:pt idx="87">
                  <c:v>52.871085862076598</c:v>
                </c:pt>
                <c:pt idx="88">
                  <c:v>53.438857689983784</c:v>
                </c:pt>
                <c:pt idx="89">
                  <c:v>54.030557525301717</c:v>
                </c:pt>
                <c:pt idx="90">
                  <c:v>54.631295521090941</c:v>
                </c:pt>
                <c:pt idx="91">
                  <c:v>55.201147553986473</c:v>
                </c:pt>
                <c:pt idx="92">
                  <c:v>55.69169096584158</c:v>
                </c:pt>
                <c:pt idx="93">
                  <c:v>56.072995521875704</c:v>
                </c:pt>
                <c:pt idx="94">
                  <c:v>56.346773241779701</c:v>
                </c:pt>
                <c:pt idx="95">
                  <c:v>56.540975884630903</c:v>
                </c:pt>
                <c:pt idx="96">
                  <c:v>56.714159926573949</c:v>
                </c:pt>
                <c:pt idx="97">
                  <c:v>56.899491641057686</c:v>
                </c:pt>
                <c:pt idx="98">
                  <c:v>57.117730604932945</c:v>
                </c:pt>
                <c:pt idx="99">
                  <c:v>57.385655044778836</c:v>
                </c:pt>
                <c:pt idx="100">
                  <c:v>57.709839779304147</c:v>
                </c:pt>
                <c:pt idx="101">
                  <c:v>58.081897596233979</c:v>
                </c:pt>
                <c:pt idx="102">
                  <c:v>58.506876899305638</c:v>
                </c:pt>
                <c:pt idx="103">
                  <c:v>59.004587188818512</c:v>
                </c:pt>
                <c:pt idx="104">
                  <c:v>59.557726660086111</c:v>
                </c:pt>
                <c:pt idx="105">
                  <c:v>60.152037352917468</c:v>
                </c:pt>
                <c:pt idx="106">
                  <c:v>60.740983192113752</c:v>
                </c:pt>
                <c:pt idx="107">
                  <c:v>61.308676539452463</c:v>
                </c:pt>
                <c:pt idx="108">
                  <c:v>61.856282095536429</c:v>
                </c:pt>
                <c:pt idx="109">
                  <c:v>62.38320412858662</c:v>
                </c:pt>
                <c:pt idx="110">
                  <c:v>62.885396545311245</c:v>
                </c:pt>
                <c:pt idx="111">
                  <c:v>63.378314472092597</c:v>
                </c:pt>
                <c:pt idx="112">
                  <c:v>63.852238541529715</c:v>
                </c:pt>
                <c:pt idx="113">
                  <c:v>64.315959377267788</c:v>
                </c:pt>
                <c:pt idx="114">
                  <c:v>64.752861090506187</c:v>
                </c:pt>
                <c:pt idx="115">
                  <c:v>65.18397515197374</c:v>
                </c:pt>
                <c:pt idx="116">
                  <c:v>65.616288817259445</c:v>
                </c:pt>
                <c:pt idx="117">
                  <c:v>66.034768533407089</c:v>
                </c:pt>
                <c:pt idx="118">
                  <c:v>66.467653353575855</c:v>
                </c:pt>
                <c:pt idx="119">
                  <c:v>66.94612600766844</c:v>
                </c:pt>
                <c:pt idx="120">
                  <c:v>67.475727503184828</c:v>
                </c:pt>
                <c:pt idx="121">
                  <c:v>68.063348497374065</c:v>
                </c:pt>
                <c:pt idx="122">
                  <c:v>68.731634258909835</c:v>
                </c:pt>
                <c:pt idx="123">
                  <c:v>69.448900791309271</c:v>
                </c:pt>
                <c:pt idx="124">
                  <c:v>70.195525249567766</c:v>
                </c:pt>
                <c:pt idx="125">
                  <c:v>70.957128325465987</c:v>
                </c:pt>
                <c:pt idx="126">
                  <c:v>71.71279352636806</c:v>
                </c:pt>
                <c:pt idx="127">
                  <c:v>72.452772933728355</c:v>
                </c:pt>
                <c:pt idx="128">
                  <c:v>73.150987841437143</c:v>
                </c:pt>
                <c:pt idx="129">
                  <c:v>73.792882405725308</c:v>
                </c:pt>
                <c:pt idx="130">
                  <c:v>74.386796791753568</c:v>
                </c:pt>
                <c:pt idx="131">
                  <c:v>74.908166117011788</c:v>
                </c:pt>
                <c:pt idx="132">
                  <c:v>75.380046430444622</c:v>
                </c:pt>
                <c:pt idx="133">
                  <c:v>75.832718138133217</c:v>
                </c:pt>
                <c:pt idx="134">
                  <c:v>76.289261276491402</c:v>
                </c:pt>
                <c:pt idx="135">
                  <c:v>76.756108113011948</c:v>
                </c:pt>
                <c:pt idx="136">
                  <c:v>77.19468681880025</c:v>
                </c:pt>
                <c:pt idx="137">
                  <c:v>77.557757760291935</c:v>
                </c:pt>
                <c:pt idx="138">
                  <c:v>77.85097819427132</c:v>
                </c:pt>
                <c:pt idx="139">
                  <c:v>78.12757528175193</c:v>
                </c:pt>
                <c:pt idx="140">
                  <c:v>78.434899665737746</c:v>
                </c:pt>
                <c:pt idx="141">
                  <c:v>78.82404178054621</c:v>
                </c:pt>
                <c:pt idx="142">
                  <c:v>79.247783516138682</c:v>
                </c:pt>
                <c:pt idx="143">
                  <c:v>79.665389827731943</c:v>
                </c:pt>
                <c:pt idx="144">
                  <c:v>80.066390712060198</c:v>
                </c:pt>
                <c:pt idx="145">
                  <c:v>80.46713474702058</c:v>
                </c:pt>
                <c:pt idx="146">
                  <c:v>80.816984212194114</c:v>
                </c:pt>
                <c:pt idx="147">
                  <c:v>81.034063925682659</c:v>
                </c:pt>
                <c:pt idx="148">
                  <c:v>81.122601278832505</c:v>
                </c:pt>
                <c:pt idx="149">
                  <c:v>81.114492173819542</c:v>
                </c:pt>
                <c:pt idx="150">
                  <c:v>81.04085014254801</c:v>
                </c:pt>
                <c:pt idx="151">
                  <c:v>80.931052851251891</c:v>
                </c:pt>
                <c:pt idx="152">
                  <c:v>80.810772800310531</c:v>
                </c:pt>
                <c:pt idx="153">
                  <c:v>80.651264716794529</c:v>
                </c:pt>
                <c:pt idx="154">
                  <c:v>80.363438541242658</c:v>
                </c:pt>
                <c:pt idx="155">
                  <c:v>80.063434201232837</c:v>
                </c:pt>
                <c:pt idx="156">
                  <c:v>79.782115658799285</c:v>
                </c:pt>
                <c:pt idx="157">
                  <c:v>79.542627972023311</c:v>
                </c:pt>
                <c:pt idx="158">
                  <c:v>79.310935160843542</c:v>
                </c:pt>
                <c:pt idx="159">
                  <c:v>79.060512556998376</c:v>
                </c:pt>
                <c:pt idx="160">
                  <c:v>78.774340548456024</c:v>
                </c:pt>
                <c:pt idx="161">
                  <c:v>78.415392928322277</c:v>
                </c:pt>
                <c:pt idx="162">
                  <c:v>78.00400057646695</c:v>
                </c:pt>
                <c:pt idx="163">
                  <c:v>77.591399281422269</c:v>
                </c:pt>
                <c:pt idx="164">
                  <c:v>77.296057839626982</c:v>
                </c:pt>
                <c:pt idx="165">
                  <c:v>77.215868230083629</c:v>
                </c:pt>
                <c:pt idx="166">
                  <c:v>77.381999322030708</c:v>
                </c:pt>
                <c:pt idx="167">
                  <c:v>77.791584658189379</c:v>
                </c:pt>
                <c:pt idx="168">
                  <c:v>78.319118215407073</c:v>
                </c:pt>
                <c:pt idx="169">
                  <c:v>78.914537878080665</c:v>
                </c:pt>
                <c:pt idx="170">
                  <c:v>79.507474711644704</c:v>
                </c:pt>
                <c:pt idx="171">
                  <c:v>80.056714887481348</c:v>
                </c:pt>
                <c:pt idx="172">
                  <c:v>80.493370565690341</c:v>
                </c:pt>
                <c:pt idx="173">
                  <c:v>80.788745485777284</c:v>
                </c:pt>
                <c:pt idx="174">
                  <c:v>80.922094081442424</c:v>
                </c:pt>
                <c:pt idx="175">
                  <c:v>80.862629379067016</c:v>
                </c:pt>
                <c:pt idx="176">
                  <c:v>80.535111441729214</c:v>
                </c:pt>
                <c:pt idx="177">
                  <c:v>79.862364347439666</c:v>
                </c:pt>
                <c:pt idx="178">
                  <c:v>78.759558683676033</c:v>
                </c:pt>
                <c:pt idx="179">
                  <c:v>77.201302676802882</c:v>
                </c:pt>
                <c:pt idx="180">
                  <c:v>75.247253020699389</c:v>
                </c:pt>
                <c:pt idx="181">
                  <c:v>73.026795590697475</c:v>
                </c:pt>
                <c:pt idx="182">
                  <c:v>70.824806165347837</c:v>
                </c:pt>
                <c:pt idx="183">
                  <c:v>68.851171214207284</c:v>
                </c:pt>
                <c:pt idx="184">
                  <c:v>67.296657144815654</c:v>
                </c:pt>
                <c:pt idx="185">
                  <c:v>66.229781418580274</c:v>
                </c:pt>
                <c:pt idx="186">
                  <c:v>65.623434896518518</c:v>
                </c:pt>
                <c:pt idx="187">
                  <c:v>65.423525759542997</c:v>
                </c:pt>
                <c:pt idx="188">
                  <c:v>65.568793174070223</c:v>
                </c:pt>
                <c:pt idx="189">
                  <c:v>66.019608836360121</c:v>
                </c:pt>
                <c:pt idx="190">
                  <c:v>66.776590774326863</c:v>
                </c:pt>
                <c:pt idx="191">
                  <c:v>67.710928655894108</c:v>
                </c:pt>
                <c:pt idx="192">
                  <c:v>68.679809760259175</c:v>
                </c:pt>
                <c:pt idx="193">
                  <c:v>69.583461296258591</c:v>
                </c:pt>
                <c:pt idx="194">
                  <c:v>70.389273547017723</c:v>
                </c:pt>
                <c:pt idx="195">
                  <c:v>71.09324444510797</c:v>
                </c:pt>
                <c:pt idx="196">
                  <c:v>71.70799120832018</c:v>
                </c:pt>
                <c:pt idx="197">
                  <c:v>72.242582558916325</c:v>
                </c:pt>
                <c:pt idx="198">
                  <c:v>72.728350539284932</c:v>
                </c:pt>
                <c:pt idx="199">
                  <c:v>73.195640031001844</c:v>
                </c:pt>
                <c:pt idx="200">
                  <c:v>73.685312612429598</c:v>
                </c:pt>
                <c:pt idx="201">
                  <c:v>74.242190243046153</c:v>
                </c:pt>
                <c:pt idx="202">
                  <c:v>74.888986365673389</c:v>
                </c:pt>
                <c:pt idx="203">
                  <c:v>75.625755318878234</c:v>
                </c:pt>
                <c:pt idx="204">
                  <c:v>76.444982483425363</c:v>
                </c:pt>
                <c:pt idx="205">
                  <c:v>77.335354570342716</c:v>
                </c:pt>
                <c:pt idx="206">
                  <c:v>78.267284079554472</c:v>
                </c:pt>
                <c:pt idx="207">
                  <c:v>79.225277762110423</c:v>
                </c:pt>
                <c:pt idx="208">
                  <c:v>80.182149038532103</c:v>
                </c:pt>
                <c:pt idx="209">
                  <c:v>81.110024618533956</c:v>
                </c:pt>
                <c:pt idx="210">
                  <c:v>81.95929243550701</c:v>
                </c:pt>
                <c:pt idx="211">
                  <c:v>82.702425329144901</c:v>
                </c:pt>
                <c:pt idx="212">
                  <c:v>83.334754624279199</c:v>
                </c:pt>
                <c:pt idx="213">
                  <c:v>83.868459472251359</c:v>
                </c:pt>
                <c:pt idx="214">
                  <c:v>84.319521270637694</c:v>
                </c:pt>
                <c:pt idx="215">
                  <c:v>84.728525097428303</c:v>
                </c:pt>
                <c:pt idx="216">
                  <c:v>85.133418059091142</c:v>
                </c:pt>
                <c:pt idx="217">
                  <c:v>85.529483791116405</c:v>
                </c:pt>
                <c:pt idx="218">
                  <c:v>85.869765649639177</c:v>
                </c:pt>
                <c:pt idx="219">
                  <c:v>86.108286853522216</c:v>
                </c:pt>
                <c:pt idx="220">
                  <c:v>86.247453277289779</c:v>
                </c:pt>
                <c:pt idx="221">
                  <c:v>86.32752402871813</c:v>
                </c:pt>
                <c:pt idx="222">
                  <c:v>86.405586216349747</c:v>
                </c:pt>
                <c:pt idx="223">
                  <c:v>86.490366865368756</c:v>
                </c:pt>
                <c:pt idx="224">
                  <c:v>86.582121172760509</c:v>
                </c:pt>
                <c:pt idx="225">
                  <c:v>86.723043221561909</c:v>
                </c:pt>
                <c:pt idx="226">
                  <c:v>86.949443566441929</c:v>
                </c:pt>
                <c:pt idx="227">
                  <c:v>87.256887166689268</c:v>
                </c:pt>
                <c:pt idx="228">
                  <c:v>87.644684884563404</c:v>
                </c:pt>
                <c:pt idx="229">
                  <c:v>88.085987782667331</c:v>
                </c:pt>
                <c:pt idx="230">
                  <c:v>88.560681886921287</c:v>
                </c:pt>
                <c:pt idx="231">
                  <c:v>89.01384066248734</c:v>
                </c:pt>
                <c:pt idx="232">
                  <c:v>89.454431532519763</c:v>
                </c:pt>
                <c:pt idx="233">
                  <c:v>89.871236127790908</c:v>
                </c:pt>
                <c:pt idx="234">
                  <c:v>90.285012027470003</c:v>
                </c:pt>
                <c:pt idx="235">
                  <c:v>90.721765311372195</c:v>
                </c:pt>
                <c:pt idx="236">
                  <c:v>91.221700461062809</c:v>
                </c:pt>
                <c:pt idx="237">
                  <c:v>91.792757600521355</c:v>
                </c:pt>
                <c:pt idx="238">
                  <c:v>92.440147906994625</c:v>
                </c:pt>
                <c:pt idx="239">
                  <c:v>93.149546039535352</c:v>
                </c:pt>
                <c:pt idx="240">
                  <c:v>93.90029637994337</c:v>
                </c:pt>
                <c:pt idx="241">
                  <c:v>94.623973546526443</c:v>
                </c:pt>
                <c:pt idx="242">
                  <c:v>95.32429991654972</c:v>
                </c:pt>
                <c:pt idx="243">
                  <c:v>96.027053300074854</c:v>
                </c:pt>
                <c:pt idx="244">
                  <c:v>96.724237598843999</c:v>
                </c:pt>
                <c:pt idx="245">
                  <c:v>97.363366799085256</c:v>
                </c:pt>
                <c:pt idx="246">
                  <c:v>97.879420680207659</c:v>
                </c:pt>
                <c:pt idx="247">
                  <c:v>98.233503022033759</c:v>
                </c:pt>
                <c:pt idx="248">
                  <c:v>98.411146079295492</c:v>
                </c:pt>
                <c:pt idx="249">
                  <c:v>98.403260344396642</c:v>
                </c:pt>
                <c:pt idx="250">
                  <c:v>98.202922393659236</c:v>
                </c:pt>
                <c:pt idx="251">
                  <c:v>97.855475539561354</c:v>
                </c:pt>
                <c:pt idx="252">
                  <c:v>97.420451715668037</c:v>
                </c:pt>
                <c:pt idx="253">
                  <c:v>96.925235789571445</c:v>
                </c:pt>
                <c:pt idx="254">
                  <c:v>96.404730289300389</c:v>
                </c:pt>
                <c:pt idx="255">
                  <c:v>95.870472145571867</c:v>
                </c:pt>
                <c:pt idx="256">
                  <c:v>95.351226272055484</c:v>
                </c:pt>
                <c:pt idx="257">
                  <c:v>94.869830795045146</c:v>
                </c:pt>
                <c:pt idx="258">
                  <c:v>94.40346970161788</c:v>
                </c:pt>
                <c:pt idx="259">
                  <c:v>93.931884057005604</c:v>
                </c:pt>
                <c:pt idx="260">
                  <c:v>93.434886684576341</c:v>
                </c:pt>
                <c:pt idx="261">
                  <c:v>92.931182302269249</c:v>
                </c:pt>
                <c:pt idx="262">
                  <c:v>92.478026691156572</c:v>
                </c:pt>
                <c:pt idx="263">
                  <c:v>92.082192968471603</c:v>
                </c:pt>
                <c:pt idx="264">
                  <c:v>91.774605691391471</c:v>
                </c:pt>
                <c:pt idx="265">
                  <c:v>91.603507530038925</c:v>
                </c:pt>
                <c:pt idx="266">
                  <c:v>91.541878412657695</c:v>
                </c:pt>
                <c:pt idx="267">
                  <c:v>91.553723760418649</c:v>
                </c:pt>
                <c:pt idx="268">
                  <c:v>91.596237162828317</c:v>
                </c:pt>
                <c:pt idx="269">
                  <c:v>91.633355891024422</c:v>
                </c:pt>
                <c:pt idx="270">
                  <c:v>91.650629540627591</c:v>
                </c:pt>
                <c:pt idx="271">
                  <c:v>91.642522594523157</c:v>
                </c:pt>
                <c:pt idx="272">
                  <c:v>91.594186312109883</c:v>
                </c:pt>
                <c:pt idx="273">
                  <c:v>91.507258133807866</c:v>
                </c:pt>
                <c:pt idx="274">
                  <c:v>91.379100358350925</c:v>
                </c:pt>
                <c:pt idx="275">
                  <c:v>91.223122738056787</c:v>
                </c:pt>
                <c:pt idx="276">
                  <c:v>91.028298807349557</c:v>
                </c:pt>
                <c:pt idx="277">
                  <c:v>90.794950838707251</c:v>
                </c:pt>
                <c:pt idx="278">
                  <c:v>90.507767528444305</c:v>
                </c:pt>
                <c:pt idx="279">
                  <c:v>90.190844508608208</c:v>
                </c:pt>
                <c:pt idx="280">
                  <c:v>89.869362374906828</c:v>
                </c:pt>
                <c:pt idx="281">
                  <c:v>89.572629351519907</c:v>
                </c:pt>
                <c:pt idx="282">
                  <c:v>89.328475514884943</c:v>
                </c:pt>
                <c:pt idx="283">
                  <c:v>89.173719110552625</c:v>
                </c:pt>
                <c:pt idx="284">
                  <c:v>89.162741419121645</c:v>
                </c:pt>
                <c:pt idx="285">
                  <c:v>89.30665256606656</c:v>
                </c:pt>
                <c:pt idx="286">
                  <c:v>89.584161420623644</c:v>
                </c:pt>
                <c:pt idx="287">
                  <c:v>89.960766747037056</c:v>
                </c:pt>
                <c:pt idx="288">
                  <c:v>90.373927712901462</c:v>
                </c:pt>
                <c:pt idx="289">
                  <c:v>90.792945200330848</c:v>
                </c:pt>
                <c:pt idx="290">
                  <c:v>91.198517002942211</c:v>
                </c:pt>
                <c:pt idx="291">
                  <c:v>91.548353912006192</c:v>
                </c:pt>
                <c:pt idx="292">
                  <c:v>91.824976239219907</c:v>
                </c:pt>
                <c:pt idx="293">
                  <c:v>92.027939927698682</c:v>
                </c:pt>
                <c:pt idx="294">
                  <c:v>92.205372925899056</c:v>
                </c:pt>
                <c:pt idx="295">
                  <c:v>92.393748080671799</c:v>
                </c:pt>
                <c:pt idx="296">
                  <c:v>92.632969891560847</c:v>
                </c:pt>
                <c:pt idx="297">
                  <c:v>92.9025901864931</c:v>
                </c:pt>
                <c:pt idx="298">
                  <c:v>93.159205691331536</c:v>
                </c:pt>
                <c:pt idx="299">
                  <c:v>93.373766235905009</c:v>
                </c:pt>
                <c:pt idx="300">
                  <c:v>93.54948332637872</c:v>
                </c:pt>
                <c:pt idx="301">
                  <c:v>93.681701843306058</c:v>
                </c:pt>
                <c:pt idx="302">
                  <c:v>93.784129356310501</c:v>
                </c:pt>
                <c:pt idx="303">
                  <c:v>93.87784719334023</c:v>
                </c:pt>
                <c:pt idx="304">
                  <c:v>93.993482803988812</c:v>
                </c:pt>
                <c:pt idx="305">
                  <c:v>94.154132011714751</c:v>
                </c:pt>
                <c:pt idx="306">
                  <c:v>94.429049220257014</c:v>
                </c:pt>
                <c:pt idx="307">
                  <c:v>94.860770725835692</c:v>
                </c:pt>
                <c:pt idx="308">
                  <c:v>95.392643247524759</c:v>
                </c:pt>
                <c:pt idx="309">
                  <c:v>95.970335078141545</c:v>
                </c:pt>
                <c:pt idx="310">
                  <c:v>96.558305239524287</c:v>
                </c:pt>
                <c:pt idx="311">
                  <c:v>97.098767157587744</c:v>
                </c:pt>
                <c:pt idx="312">
                  <c:v>97.561911821057919</c:v>
                </c:pt>
                <c:pt idx="313">
                  <c:v>97.949882557580125</c:v>
                </c:pt>
                <c:pt idx="314">
                  <c:v>98.295588014609748</c:v>
                </c:pt>
                <c:pt idx="315">
                  <c:v>98.604503889767528</c:v>
                </c:pt>
                <c:pt idx="316">
                  <c:v>98.85222654108415</c:v>
                </c:pt>
                <c:pt idx="317">
                  <c:v>99.01115476567378</c:v>
                </c:pt>
                <c:pt idx="318">
                  <c:v>99.120578783353992</c:v>
                </c:pt>
                <c:pt idx="319">
                  <c:v>99.204692442295126</c:v>
                </c:pt>
                <c:pt idx="320">
                  <c:v>99.262211230736284</c:v>
                </c:pt>
                <c:pt idx="321">
                  <c:v>99.307111005896104</c:v>
                </c:pt>
                <c:pt idx="322">
                  <c:v>99.363373085062719</c:v>
                </c:pt>
                <c:pt idx="323">
                  <c:v>99.465301490850621</c:v>
                </c:pt>
                <c:pt idx="324">
                  <c:v>99.630855339228702</c:v>
                </c:pt>
                <c:pt idx="325">
                  <c:v>99.869901697964565</c:v>
                </c:pt>
                <c:pt idx="326">
                  <c:v>100.16338677696923</c:v>
                </c:pt>
                <c:pt idx="327">
                  <c:v>100.49562482351517</c:v>
                </c:pt>
                <c:pt idx="328">
                  <c:v>100.8298309090832</c:v>
                </c:pt>
                <c:pt idx="329">
                  <c:v>101.12438578333341</c:v>
                </c:pt>
                <c:pt idx="330">
                  <c:v>101.35664615207067</c:v>
                </c:pt>
                <c:pt idx="331">
                  <c:v>101.53187223056408</c:v>
                </c:pt>
                <c:pt idx="332">
                  <c:v>101.66826008088788</c:v>
                </c:pt>
                <c:pt idx="333">
                  <c:v>101.77690785333935</c:v>
                </c:pt>
                <c:pt idx="334">
                  <c:v>101.88396889822388</c:v>
                </c:pt>
                <c:pt idx="335">
                  <c:v>102.00928055763654</c:v>
                </c:pt>
                <c:pt idx="336">
                  <c:v>102.16528627856955</c:v>
                </c:pt>
                <c:pt idx="337">
                  <c:v>102.32918492747183</c:v>
                </c:pt>
                <c:pt idx="338">
                  <c:v>102.46904156773277</c:v>
                </c:pt>
                <c:pt idx="339">
                  <c:v>102.54899715029467</c:v>
                </c:pt>
                <c:pt idx="340">
                  <c:v>102.50216317196829</c:v>
                </c:pt>
                <c:pt idx="341">
                  <c:v>102.24832665510036</c:v>
                </c:pt>
                <c:pt idx="342">
                  <c:v>101.69541192122699</c:v>
                </c:pt>
                <c:pt idx="343">
                  <c:v>100.8005023711207</c:v>
                </c:pt>
                <c:pt idx="344">
                  <c:v>99.550028239270844</c:v>
                </c:pt>
                <c:pt idx="345">
                  <c:v>97.960080081286634</c:v>
                </c:pt>
                <c:pt idx="346">
                  <c:v>96.082363166484456</c:v>
                </c:pt>
                <c:pt idx="347">
                  <c:v>94.075433073063735</c:v>
                </c:pt>
                <c:pt idx="348">
                  <c:v>92.140984538105926</c:v>
                </c:pt>
                <c:pt idx="349">
                  <c:v>90.456449286021609</c:v>
                </c:pt>
                <c:pt idx="350">
                  <c:v>89.10800662875458</c:v>
                </c:pt>
                <c:pt idx="351">
                  <c:v>88.130492863148518</c:v>
                </c:pt>
                <c:pt idx="352">
                  <c:v>87.557019211175344</c:v>
                </c:pt>
                <c:pt idx="353">
                  <c:v>87.371339059373454</c:v>
                </c:pt>
                <c:pt idx="354">
                  <c:v>87.471749882218973</c:v>
                </c:pt>
                <c:pt idx="355">
                  <c:v>87.772686050132847</c:v>
                </c:pt>
                <c:pt idx="356">
                  <c:v>88.235389192590375</c:v>
                </c:pt>
                <c:pt idx="357">
                  <c:v>88.828779311269301</c:v>
                </c:pt>
                <c:pt idx="358">
                  <c:v>89.491854940002924</c:v>
                </c:pt>
                <c:pt idx="359">
                  <c:v>90.141300143140967</c:v>
                </c:pt>
                <c:pt idx="360">
                  <c:v>90.742440422624966</c:v>
                </c:pt>
                <c:pt idx="361">
                  <c:v>91.295112812880234</c:v>
                </c:pt>
                <c:pt idx="362">
                  <c:v>91.782300985180569</c:v>
                </c:pt>
                <c:pt idx="363">
                  <c:v>92.169397881421659</c:v>
                </c:pt>
                <c:pt idx="364">
                  <c:v>92.457208066662574</c:v>
                </c:pt>
                <c:pt idx="365">
                  <c:v>92.670865349055717</c:v>
                </c:pt>
                <c:pt idx="366">
                  <c:v>92.86666098778619</c:v>
                </c:pt>
                <c:pt idx="367">
                  <c:v>93.058008049647668</c:v>
                </c:pt>
                <c:pt idx="368">
                  <c:v>93.231665236141197</c:v>
                </c:pt>
                <c:pt idx="369">
                  <c:v>93.426575155264274</c:v>
                </c:pt>
                <c:pt idx="370">
                  <c:v>93.663997000548534</c:v>
                </c:pt>
                <c:pt idx="371">
                  <c:v>93.963801428088431</c:v>
                </c:pt>
                <c:pt idx="372">
                  <c:v>94.30093148237178</c:v>
                </c:pt>
                <c:pt idx="373">
                  <c:v>94.639826357284491</c:v>
                </c:pt>
                <c:pt idx="374">
                  <c:v>94.98620669032772</c:v>
                </c:pt>
                <c:pt idx="375">
                  <c:v>95.328002619472656</c:v>
                </c:pt>
                <c:pt idx="376">
                  <c:v>95.65631426638474</c:v>
                </c:pt>
                <c:pt idx="377">
                  <c:v>95.973206339560662</c:v>
                </c:pt>
                <c:pt idx="378">
                  <c:v>96.281241486378349</c:v>
                </c:pt>
                <c:pt idx="379">
                  <c:v>96.597986351239101</c:v>
                </c:pt>
                <c:pt idx="380">
                  <c:v>96.934170066009585</c:v>
                </c:pt>
                <c:pt idx="381">
                  <c:v>97.281084479990383</c:v>
                </c:pt>
                <c:pt idx="382">
                  <c:v>97.628853199756961</c:v>
                </c:pt>
                <c:pt idx="383">
                  <c:v>97.964118482027629</c:v>
                </c:pt>
                <c:pt idx="384">
                  <c:v>98.263148844340265</c:v>
                </c:pt>
                <c:pt idx="385">
                  <c:v>98.523925360009486</c:v>
                </c:pt>
                <c:pt idx="386">
                  <c:v>98.769738983268141</c:v>
                </c:pt>
                <c:pt idx="387">
                  <c:v>98.996971656775017</c:v>
                </c:pt>
                <c:pt idx="388">
                  <c:v>99.199423287501389</c:v>
                </c:pt>
                <c:pt idx="389">
                  <c:v>99.394748098246282</c:v>
                </c:pt>
                <c:pt idx="390">
                  <c:v>99.57420169400848</c:v>
                </c:pt>
                <c:pt idx="391">
                  <c:v>99.721569743010662</c:v>
                </c:pt>
                <c:pt idx="392">
                  <c:v>99.843785264011146</c:v>
                </c:pt>
                <c:pt idx="393">
                  <c:v>99.916427016081386</c:v>
                </c:pt>
                <c:pt idx="394">
                  <c:v>99.948664333662435</c:v>
                </c:pt>
                <c:pt idx="395">
                  <c:v>99.947765777665893</c:v>
                </c:pt>
                <c:pt idx="396">
                  <c:v>99.955508763624181</c:v>
                </c:pt>
                <c:pt idx="397">
                  <c:v>99.962683030433524</c:v>
                </c:pt>
                <c:pt idx="398">
                  <c:v>99.950209564940252</c:v>
                </c:pt>
                <c:pt idx="399">
                  <c:v>99.930775038892392</c:v>
                </c:pt>
                <c:pt idx="400">
                  <c:v>99.937207292110386</c:v>
                </c:pt>
                <c:pt idx="401">
                  <c:v>99.949134729147417</c:v>
                </c:pt>
                <c:pt idx="402">
                  <c:v>99.973341897166222</c:v>
                </c:pt>
                <c:pt idx="403">
                  <c:v>100.00237572151269</c:v>
                </c:pt>
                <c:pt idx="404">
                  <c:v>100.02698103556315</c:v>
                </c:pt>
                <c:pt idx="405">
                  <c:v>100.05966020314916</c:v>
                </c:pt>
                <c:pt idx="406">
                  <c:v>100.09806540512514</c:v>
                </c:pt>
                <c:pt idx="407">
                  <c:v>100.15405731833538</c:v>
                </c:pt>
                <c:pt idx="408">
                  <c:v>100.27120104546789</c:v>
                </c:pt>
                <c:pt idx="409">
                  <c:v>100.48166362984645</c:v>
                </c:pt>
                <c:pt idx="410">
                  <c:v>100.74207961484969</c:v>
                </c:pt>
                <c:pt idx="411">
                  <c:v>101.02376632702689</c:v>
                </c:pt>
                <c:pt idx="412">
                  <c:v>101.29022526745808</c:v>
                </c:pt>
                <c:pt idx="413">
                  <c:v>101.51343489717163</c:v>
                </c:pt>
                <c:pt idx="414">
                  <c:v>101.71912412837858</c:v>
                </c:pt>
                <c:pt idx="415">
                  <c:v>101.95729631652333</c:v>
                </c:pt>
                <c:pt idx="416">
                  <c:v>102.22771461257121</c:v>
                </c:pt>
                <c:pt idx="417">
                  <c:v>102.53308143542041</c:v>
                </c:pt>
                <c:pt idx="418">
                  <c:v>102.84178080842383</c:v>
                </c:pt>
                <c:pt idx="419">
                  <c:v>103.11405929624891</c:v>
                </c:pt>
                <c:pt idx="420">
                  <c:v>103.35460666822023</c:v>
                </c:pt>
                <c:pt idx="421">
                  <c:v>103.59367354316448</c:v>
                </c:pt>
                <c:pt idx="422">
                  <c:v>103.85042135302811</c:v>
                </c:pt>
                <c:pt idx="423">
                  <c:v>104.11660747344304</c:v>
                </c:pt>
                <c:pt idx="424">
                  <c:v>104.37945171674457</c:v>
                </c:pt>
                <c:pt idx="425">
                  <c:v>104.6567880720396</c:v>
                </c:pt>
                <c:pt idx="426">
                  <c:v>104.9167839194111</c:v>
                </c:pt>
                <c:pt idx="427">
                  <c:v>105.11834534520939</c:v>
                </c:pt>
                <c:pt idx="428">
                  <c:v>105.23175330288434</c:v>
                </c:pt>
                <c:pt idx="429">
                  <c:v>105.26629319789524</c:v>
                </c:pt>
                <c:pt idx="430">
                  <c:v>105.27434756776168</c:v>
                </c:pt>
                <c:pt idx="431">
                  <c:v>105.28933791289421</c:v>
                </c:pt>
                <c:pt idx="432">
                  <c:v>105.35963166190321</c:v>
                </c:pt>
                <c:pt idx="433">
                  <c:v>105.46693697735682</c:v>
                </c:pt>
                <c:pt idx="434">
                  <c:v>105.61322237789443</c:v>
                </c:pt>
                <c:pt idx="435">
                  <c:v>105.80918657873613</c:v>
                </c:pt>
                <c:pt idx="436">
                  <c:v>106.04500612739291</c:v>
                </c:pt>
                <c:pt idx="437">
                  <c:v>106.32460593736334</c:v>
                </c:pt>
                <c:pt idx="438">
                  <c:v>106.63196956335825</c:v>
                </c:pt>
                <c:pt idx="439">
                  <c:v>106.9619748049776</c:v>
                </c:pt>
                <c:pt idx="440">
                  <c:v>107.32090520694119</c:v>
                </c:pt>
                <c:pt idx="441">
                  <c:v>107.69539807667208</c:v>
                </c:pt>
                <c:pt idx="442">
                  <c:v>108.04509091332046</c:v>
                </c:pt>
                <c:pt idx="443">
                  <c:v>108.34264199698751</c:v>
                </c:pt>
                <c:pt idx="444">
                  <c:v>108.57359557704096</c:v>
                </c:pt>
                <c:pt idx="445">
                  <c:v>108.73179486819467</c:v>
                </c:pt>
                <c:pt idx="446">
                  <c:v>108.8297530159272</c:v>
                </c:pt>
                <c:pt idx="447">
                  <c:v>108.89144478706041</c:v>
                </c:pt>
                <c:pt idx="448">
                  <c:v>108.94623806631263</c:v>
                </c:pt>
                <c:pt idx="449">
                  <c:v>109.01022499182447</c:v>
                </c:pt>
                <c:pt idx="450">
                  <c:v>109.08157564860241</c:v>
                </c:pt>
                <c:pt idx="451">
                  <c:v>109.19535588937003</c:v>
                </c:pt>
                <c:pt idx="452">
                  <c:v>109.37052216903605</c:v>
                </c:pt>
                <c:pt idx="453">
                  <c:v>109.64919186056783</c:v>
                </c:pt>
                <c:pt idx="454">
                  <c:v>109.9890402811976</c:v>
                </c:pt>
                <c:pt idx="455">
                  <c:v>110.35090522554</c:v>
                </c:pt>
                <c:pt idx="456">
                  <c:v>110.68443850090281</c:v>
                </c:pt>
                <c:pt idx="457">
                  <c:v>111.00429687614664</c:v>
                </c:pt>
                <c:pt idx="458">
                  <c:v>111.29226996577704</c:v>
                </c:pt>
                <c:pt idx="459">
                  <c:v>111.52327175918786</c:v>
                </c:pt>
                <c:pt idx="460">
                  <c:v>111.70707629161581</c:v>
                </c:pt>
                <c:pt idx="461">
                  <c:v>111.81405128569453</c:v>
                </c:pt>
                <c:pt idx="462">
                  <c:v>111.84416953471626</c:v>
                </c:pt>
                <c:pt idx="463">
                  <c:v>111.79071451280006</c:v>
                </c:pt>
                <c:pt idx="464">
                  <c:v>111.66365409972472</c:v>
                </c:pt>
                <c:pt idx="465">
                  <c:v>111.45766727028132</c:v>
                </c:pt>
                <c:pt idx="466">
                  <c:v>111.19929531691493</c:v>
                </c:pt>
                <c:pt idx="467">
                  <c:v>110.94654699812749</c:v>
                </c:pt>
                <c:pt idx="468">
                  <c:v>110.77707312410784</c:v>
                </c:pt>
                <c:pt idx="469">
                  <c:v>110.65478182173484</c:v>
                </c:pt>
                <c:pt idx="470">
                  <c:v>110.56244602386739</c:v>
                </c:pt>
                <c:pt idx="471">
                  <c:v>110.52213894917895</c:v>
                </c:pt>
                <c:pt idx="472">
                  <c:v>110.51530711354845</c:v>
                </c:pt>
                <c:pt idx="473">
                  <c:v>110.53932668840329</c:v>
                </c:pt>
                <c:pt idx="474">
                  <c:v>110.54365719903234</c:v>
                </c:pt>
                <c:pt idx="475">
                  <c:v>110.45633467402484</c:v>
                </c:pt>
                <c:pt idx="476">
                  <c:v>110.17086449256514</c:v>
                </c:pt>
                <c:pt idx="477">
                  <c:v>109.57310518984507</c:v>
                </c:pt>
                <c:pt idx="478">
                  <c:v>108.54066287017714</c:v>
                </c:pt>
                <c:pt idx="479">
                  <c:v>106.89325220561143</c:v>
                </c:pt>
                <c:pt idx="480">
                  <c:v>104.46627095052227</c:v>
                </c:pt>
                <c:pt idx="481">
                  <c:v>101.23689273045812</c:v>
                </c:pt>
                <c:pt idx="482">
                  <c:v>97.512196077553867</c:v>
                </c:pt>
                <c:pt idx="483">
                  <c:v>84.731870834876901</c:v>
                </c:pt>
                <c:pt idx="484">
                  <c:v>81.245736077922999</c:v>
                </c:pt>
                <c:pt idx="485">
                  <c:v>88.902646897901164</c:v>
                </c:pt>
                <c:pt idx="486">
                  <c:v>91.782233576389288</c:v>
                </c:pt>
                <c:pt idx="487">
                  <c:v>93.130041729247665</c:v>
                </c:pt>
                <c:pt idx="488">
                  <c:v>94.743185060923281</c:v>
                </c:pt>
                <c:pt idx="489">
                  <c:v>96.303112337870587</c:v>
                </c:pt>
                <c:pt idx="490">
                  <c:v>97.645000486684054</c:v>
                </c:pt>
                <c:pt idx="491">
                  <c:v>98.708284293130262</c:v>
                </c:pt>
                <c:pt idx="492">
                  <c:v>99.539557329661761</c:v>
                </c:pt>
                <c:pt idx="493">
                  <c:v>100.25287503962841</c:v>
                </c:pt>
                <c:pt idx="494">
                  <c:v>100.89193441002851</c:v>
                </c:pt>
                <c:pt idx="495">
                  <c:v>101.41956063226824</c:v>
                </c:pt>
                <c:pt idx="496">
                  <c:v>101.89112815418255</c:v>
                </c:pt>
                <c:pt idx="497">
                  <c:v>102.3182704678635</c:v>
                </c:pt>
                <c:pt idx="498">
                  <c:v>102.72520009720741</c:v>
                </c:pt>
                <c:pt idx="499">
                  <c:v>103.09057951951883</c:v>
                </c:pt>
                <c:pt idx="500">
                  <c:v>103.45400678532326</c:v>
                </c:pt>
                <c:pt idx="501">
                  <c:v>103.86946671064258</c:v>
                </c:pt>
                <c:pt idx="502">
                  <c:v>104.36336168083635</c:v>
                </c:pt>
                <c:pt idx="503">
                  <c:v>104.93770580750528</c:v>
                </c:pt>
                <c:pt idx="504">
                  <c:v>105.58403907724023</c:v>
                </c:pt>
                <c:pt idx="505">
                  <c:v>106.29510552786105</c:v>
                </c:pt>
                <c:pt idx="506">
                  <c:v>107.06214560240726</c:v>
                </c:pt>
                <c:pt idx="507">
                  <c:v>107.84720466747511</c:v>
                </c:pt>
                <c:pt idx="508">
                  <c:v>108.61916696052634</c:v>
                </c:pt>
              </c:numCache>
            </c:numRef>
          </c:val>
          <c:smooth val="0"/>
          <c:extLst>
            <c:ext xmlns:c16="http://schemas.microsoft.com/office/drawing/2014/chart" uri="{C3380CC4-5D6E-409C-BE32-E72D297353CC}">
              <c16:uniqueId val="{00000001-101E-44D4-AA86-7E6E6BA7D0CB}"/>
            </c:ext>
          </c:extLst>
        </c:ser>
        <c:dLbls>
          <c:showLegendKey val="0"/>
          <c:showVal val="0"/>
          <c:showCatName val="0"/>
          <c:showSerName val="0"/>
          <c:showPercent val="0"/>
          <c:showBubbleSize val="0"/>
        </c:dLbls>
        <c:marker val="1"/>
        <c:smooth val="0"/>
        <c:axId val="710978719"/>
        <c:axId val="1"/>
      </c:lineChart>
      <c:catAx>
        <c:axId val="71097871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20"/>
          <c:min val="30"/>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710978719"/>
        <c:crosses val="autoZero"/>
        <c:crossBetween val="between"/>
      </c:valAx>
      <c:spPr>
        <a:noFill/>
        <a:ln w="3175">
          <a:solidFill>
            <a:schemeClr val="bg1">
              <a:lumMod val="50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0.07263</cdr:x>
      <cdr:y>0.42431</cdr:y>
    </cdr:from>
    <cdr:to>
      <cdr:x>0.17308</cdr:x>
      <cdr:y>0.47689</cdr:y>
    </cdr:to>
    <cdr:sp macro="" textlink="">
      <cdr:nvSpPr>
        <cdr:cNvPr id="27" name="CuadroTexto 2"/>
        <cdr:cNvSpPr txBox="1"/>
      </cdr:nvSpPr>
      <cdr:spPr>
        <a:xfrm xmlns:a="http://schemas.openxmlformats.org/drawingml/2006/main">
          <a:off x="431270" y="1760225"/>
          <a:ext cx="596434" cy="21812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0.12061</cdr:x>
      <cdr:y>0.18858</cdr:y>
    </cdr:from>
    <cdr:to>
      <cdr:x>0.21952</cdr:x>
      <cdr:y>0.2363</cdr:y>
    </cdr:to>
    <cdr:sp macro="" textlink="">
      <cdr:nvSpPr>
        <cdr:cNvPr id="28" name="CuadroTexto 3"/>
        <cdr:cNvSpPr txBox="1"/>
      </cdr:nvSpPr>
      <cdr:spPr>
        <a:xfrm xmlns:a="http://schemas.openxmlformats.org/drawingml/2006/main">
          <a:off x="716137" y="782313"/>
          <a:ext cx="587290" cy="197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0.15424</cdr:x>
      <cdr:y>0.4263</cdr:y>
    </cdr:from>
    <cdr:to>
      <cdr:x>0.25406</cdr:x>
      <cdr:y>0.477</cdr:y>
    </cdr:to>
    <cdr:sp macro="" textlink="">
      <cdr:nvSpPr>
        <cdr:cNvPr id="29" name="CuadroTexto 4"/>
        <cdr:cNvSpPr txBox="1"/>
      </cdr:nvSpPr>
      <cdr:spPr>
        <a:xfrm xmlns:a="http://schemas.openxmlformats.org/drawingml/2006/main">
          <a:off x="915301"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0.32397</cdr:x>
      <cdr:y>0.19171</cdr:y>
    </cdr:from>
    <cdr:to>
      <cdr:x>0.43323</cdr:x>
      <cdr:y>0.23438</cdr:y>
    </cdr:to>
    <cdr:sp macro="" textlink="">
      <cdr:nvSpPr>
        <cdr:cNvPr id="30" name="CuadroTexto 5"/>
        <cdr:cNvSpPr txBox="1"/>
      </cdr:nvSpPr>
      <cdr:spPr>
        <a:xfrm xmlns:a="http://schemas.openxmlformats.org/drawingml/2006/main">
          <a:off x="1922440" y="794326"/>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0.34723</cdr:x>
      <cdr:y>0.55348</cdr:y>
    </cdr:from>
    <cdr:to>
      <cdr:x>0.45171</cdr:x>
      <cdr:y>0.59394</cdr:y>
    </cdr:to>
    <cdr:sp macro="" textlink="">
      <cdr:nvSpPr>
        <cdr:cNvPr id="31" name="CuadroTexto 6"/>
        <cdr:cNvSpPr txBox="1"/>
      </cdr:nvSpPr>
      <cdr:spPr>
        <a:xfrm xmlns:a="http://schemas.openxmlformats.org/drawingml/2006/main">
          <a:off x="206046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0.52517</cdr:x>
      <cdr:y>0.40979</cdr:y>
    </cdr:from>
    <cdr:to>
      <cdr:x>0.62589</cdr:x>
      <cdr:y>0.46083</cdr:y>
    </cdr:to>
    <cdr:sp macro="" textlink="">
      <cdr:nvSpPr>
        <cdr:cNvPr id="32" name="CuadroTexto 7"/>
        <cdr:cNvSpPr txBox="1"/>
      </cdr:nvSpPr>
      <cdr:spPr>
        <a:xfrm xmlns:a="http://schemas.openxmlformats.org/drawingml/2006/main">
          <a:off x="3116420"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0.45797</cdr:x>
      <cdr:y>0.17076</cdr:y>
    </cdr:from>
    <cdr:to>
      <cdr:x>0.56456</cdr:x>
      <cdr:y>0.2178</cdr:y>
    </cdr:to>
    <cdr:sp macro="" textlink="">
      <cdr:nvSpPr>
        <cdr:cNvPr id="33" name="CuadroTexto 8"/>
        <cdr:cNvSpPr txBox="1"/>
      </cdr:nvSpPr>
      <cdr:spPr>
        <a:xfrm xmlns:a="http://schemas.openxmlformats.org/drawingml/2006/main">
          <a:off x="2717605"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0.62954</cdr:x>
      <cdr:y>0.18084</cdr:y>
    </cdr:from>
    <cdr:to>
      <cdr:x>0.7321</cdr:x>
      <cdr:y>0.22755</cdr:y>
    </cdr:to>
    <cdr:sp macro="" textlink="">
      <cdr:nvSpPr>
        <cdr:cNvPr id="34" name="CuadroTexto 9"/>
        <cdr:cNvSpPr txBox="1"/>
      </cdr:nvSpPr>
      <cdr:spPr>
        <a:xfrm xmlns:a="http://schemas.openxmlformats.org/drawingml/2006/main">
          <a:off x="3735751" y="749288"/>
          <a:ext cx="608598"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0.65345</cdr:x>
      <cdr:y>0.46771</cdr:y>
    </cdr:from>
    <cdr:to>
      <cdr:x>0.75033</cdr:x>
      <cdr:y>0.52321</cdr:y>
    </cdr:to>
    <cdr:sp macro="" textlink="">
      <cdr:nvSpPr>
        <cdr:cNvPr id="35" name="CuadroTexto 10"/>
        <cdr:cNvSpPr txBox="1"/>
      </cdr:nvSpPr>
      <cdr:spPr>
        <a:xfrm xmlns:a="http://schemas.openxmlformats.org/drawingml/2006/main">
          <a:off x="3877650" y="1937898"/>
          <a:ext cx="574893" cy="22995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2.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0.16337</cdr:x>
      <cdr:y>0.29095</cdr:y>
    </cdr:from>
    <cdr:to>
      <cdr:x>0.26319</cdr:x>
      <cdr:y>0.33004</cdr:y>
    </cdr:to>
    <cdr:sp macro="" textlink="">
      <cdr:nvSpPr>
        <cdr:cNvPr id="5" name="CuadroTexto 4"/>
        <cdr:cNvSpPr txBox="1"/>
      </cdr:nvSpPr>
      <cdr:spPr>
        <a:xfrm xmlns:a="http://schemas.openxmlformats.org/drawingml/2006/main">
          <a:off x="969471" y="1198430"/>
          <a:ext cx="592340"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0.24745</cdr:x>
      <cdr:y>0.53611</cdr:y>
    </cdr:from>
    <cdr:to>
      <cdr:x>0.34727</cdr:x>
      <cdr:y>0.5752</cdr:y>
    </cdr:to>
    <cdr:sp macro="" textlink="">
      <cdr:nvSpPr>
        <cdr:cNvPr id="15" name="CuadroTexto 14"/>
        <cdr:cNvSpPr txBox="1"/>
      </cdr:nvSpPr>
      <cdr:spPr>
        <a:xfrm xmlns:a="http://schemas.openxmlformats.org/drawingml/2006/main">
          <a:off x="1468363" y="2216252"/>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0.30436</cdr:x>
      <cdr:y>0.26047</cdr:y>
    </cdr:from>
    <cdr:to>
      <cdr:x>0.40233</cdr:x>
      <cdr:y>0.34607</cdr:y>
    </cdr:to>
    <cdr:sp macro="" textlink="">
      <cdr:nvSpPr>
        <cdr:cNvPr id="16" name="CuadroTexto 15"/>
        <cdr:cNvSpPr txBox="1"/>
      </cdr:nvSpPr>
      <cdr:spPr>
        <a:xfrm xmlns:a="http://schemas.openxmlformats.org/drawingml/2006/main">
          <a:off x="1803805" y="1081748"/>
          <a:ext cx="580631" cy="3555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0.39563</cdr:x>
      <cdr:y>0.33448</cdr:y>
    </cdr:from>
    <cdr:to>
      <cdr:x>0.49545</cdr:x>
      <cdr:y>0.37332</cdr:y>
    </cdr:to>
    <cdr:sp macro="" textlink="">
      <cdr:nvSpPr>
        <cdr:cNvPr id="18" name="CuadroTexto 17"/>
        <cdr:cNvSpPr txBox="1"/>
      </cdr:nvSpPr>
      <cdr:spPr>
        <a:xfrm xmlns:a="http://schemas.openxmlformats.org/drawingml/2006/main">
          <a:off x="2347711" y="1378791"/>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0.62028</cdr:y>
    </cdr:from>
    <cdr:to>
      <cdr:x>0.51877</cdr:x>
      <cdr:y>0.67164</cdr:y>
    </cdr:to>
    <cdr:sp macro="" textlink="">
      <cdr:nvSpPr>
        <cdr:cNvPr id="19" name="CuadroTexto 18"/>
        <cdr:cNvSpPr txBox="1"/>
      </cdr:nvSpPr>
      <cdr:spPr>
        <a:xfrm xmlns:a="http://schemas.openxmlformats.org/drawingml/2006/main">
          <a:off x="2486108" y="2570053"/>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0.43714</cdr:x>
      <cdr:y>0.25493</cdr:y>
    </cdr:from>
    <cdr:to>
      <cdr:x>0.53512</cdr:x>
      <cdr:y>0.34643</cdr:y>
    </cdr:to>
    <cdr:sp macro="" textlink="">
      <cdr:nvSpPr>
        <cdr:cNvPr id="20" name="CuadroTexto 19"/>
        <cdr:cNvSpPr txBox="1"/>
      </cdr:nvSpPr>
      <cdr:spPr>
        <a:xfrm xmlns:a="http://schemas.openxmlformats.org/drawingml/2006/main">
          <a:off x="2590787" y="1058740"/>
          <a:ext cx="580691" cy="3800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0.5131</cdr:x>
      <cdr:y>0.66701</cdr:y>
    </cdr:from>
    <cdr:to>
      <cdr:x>0.61108</cdr:x>
      <cdr:y>0.75449</cdr:y>
    </cdr:to>
    <cdr:sp macro="" textlink="">
      <cdr:nvSpPr>
        <cdr:cNvPr id="21" name="CuadroTexto 20"/>
        <cdr:cNvSpPr txBox="1"/>
      </cdr:nvSpPr>
      <cdr:spPr>
        <a:xfrm xmlns:a="http://schemas.openxmlformats.org/drawingml/2006/main">
          <a:off x="3044774" y="2763657"/>
          <a:ext cx="581421"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0.53277</cdr:x>
      <cdr:y>0.4003</cdr:y>
    </cdr:from>
    <cdr:to>
      <cdr:x>0.63259</cdr:x>
      <cdr:y>0.44801</cdr:y>
    </cdr:to>
    <cdr:sp macro="" textlink="">
      <cdr:nvSpPr>
        <cdr:cNvPr id="22" name="CuadroTexto 21"/>
        <cdr:cNvSpPr txBox="1"/>
      </cdr:nvSpPr>
      <cdr:spPr>
        <a:xfrm xmlns:a="http://schemas.openxmlformats.org/drawingml/2006/main">
          <a:off x="3161483" y="1678420"/>
          <a:ext cx="592340" cy="20004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0.56753</cdr:x>
      <cdr:y>0.51453</cdr:y>
    </cdr:from>
    <cdr:to>
      <cdr:x>0.66735</cdr:x>
      <cdr:y>0.56285</cdr:y>
    </cdr:to>
    <cdr:sp macro="" textlink="">
      <cdr:nvSpPr>
        <cdr:cNvPr id="23" name="CuadroTexto 22"/>
        <cdr:cNvSpPr txBox="1"/>
      </cdr:nvSpPr>
      <cdr:spPr>
        <a:xfrm xmlns:a="http://schemas.openxmlformats.org/drawingml/2006/main">
          <a:off x="3367791" y="212683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0.60067</cdr:x>
      <cdr:y>0.23295</cdr:y>
    </cdr:from>
    <cdr:to>
      <cdr:x>0.69865</cdr:x>
      <cdr:y>0.32393</cdr:y>
    </cdr:to>
    <cdr:sp macro="" textlink="">
      <cdr:nvSpPr>
        <cdr:cNvPr id="24" name="CuadroTexto 23"/>
        <cdr:cNvSpPr txBox="1"/>
      </cdr:nvSpPr>
      <cdr:spPr>
        <a:xfrm xmlns:a="http://schemas.openxmlformats.org/drawingml/2006/main">
          <a:off x="3564395" y="976737"/>
          <a:ext cx="581420" cy="38147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0.64753</cdr:x>
      <cdr:y>0.83722</cdr:y>
    </cdr:from>
    <cdr:to>
      <cdr:x>0.74651</cdr:x>
      <cdr:y>0.92539</cdr:y>
    </cdr:to>
    <cdr:sp macro="" textlink="">
      <cdr:nvSpPr>
        <cdr:cNvPr id="25" name="CuadroTexto 24"/>
        <cdr:cNvSpPr txBox="1"/>
      </cdr:nvSpPr>
      <cdr:spPr>
        <a:xfrm xmlns:a="http://schemas.openxmlformats.org/drawingml/2006/main">
          <a:off x="3842492" y="3468916"/>
          <a:ext cx="587354" cy="3653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3.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0.07263</cdr:x>
      <cdr:y>0.42431</cdr:y>
    </cdr:from>
    <cdr:to>
      <cdr:x>0.17308</cdr:x>
      <cdr:y>0.47689</cdr:y>
    </cdr:to>
    <cdr:sp macro="" textlink="">
      <cdr:nvSpPr>
        <cdr:cNvPr id="27" name="CuadroTexto 2"/>
        <cdr:cNvSpPr txBox="1"/>
      </cdr:nvSpPr>
      <cdr:spPr>
        <a:xfrm xmlns:a="http://schemas.openxmlformats.org/drawingml/2006/main">
          <a:off x="431270" y="1760225"/>
          <a:ext cx="596434" cy="21812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0.12061</cdr:x>
      <cdr:y>0.18858</cdr:y>
    </cdr:from>
    <cdr:to>
      <cdr:x>0.21952</cdr:x>
      <cdr:y>0.2363</cdr:y>
    </cdr:to>
    <cdr:sp macro="" textlink="">
      <cdr:nvSpPr>
        <cdr:cNvPr id="28" name="CuadroTexto 3"/>
        <cdr:cNvSpPr txBox="1"/>
      </cdr:nvSpPr>
      <cdr:spPr>
        <a:xfrm xmlns:a="http://schemas.openxmlformats.org/drawingml/2006/main">
          <a:off x="716137" y="782313"/>
          <a:ext cx="587290" cy="197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0.15424</cdr:x>
      <cdr:y>0.4263</cdr:y>
    </cdr:from>
    <cdr:to>
      <cdr:x>0.25406</cdr:x>
      <cdr:y>0.477</cdr:y>
    </cdr:to>
    <cdr:sp macro="" textlink="">
      <cdr:nvSpPr>
        <cdr:cNvPr id="29" name="CuadroTexto 4"/>
        <cdr:cNvSpPr txBox="1"/>
      </cdr:nvSpPr>
      <cdr:spPr>
        <a:xfrm xmlns:a="http://schemas.openxmlformats.org/drawingml/2006/main">
          <a:off x="915301"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0.32397</cdr:x>
      <cdr:y>0.19171</cdr:y>
    </cdr:from>
    <cdr:to>
      <cdr:x>0.43323</cdr:x>
      <cdr:y>0.23438</cdr:y>
    </cdr:to>
    <cdr:sp macro="" textlink="">
      <cdr:nvSpPr>
        <cdr:cNvPr id="30" name="CuadroTexto 5"/>
        <cdr:cNvSpPr txBox="1"/>
      </cdr:nvSpPr>
      <cdr:spPr>
        <a:xfrm xmlns:a="http://schemas.openxmlformats.org/drawingml/2006/main">
          <a:off x="1922440" y="794326"/>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0.34723</cdr:x>
      <cdr:y>0.55348</cdr:y>
    </cdr:from>
    <cdr:to>
      <cdr:x>0.45171</cdr:x>
      <cdr:y>0.59394</cdr:y>
    </cdr:to>
    <cdr:sp macro="" textlink="">
      <cdr:nvSpPr>
        <cdr:cNvPr id="31" name="CuadroTexto 6"/>
        <cdr:cNvSpPr txBox="1"/>
      </cdr:nvSpPr>
      <cdr:spPr>
        <a:xfrm xmlns:a="http://schemas.openxmlformats.org/drawingml/2006/main">
          <a:off x="206046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0.52517</cdr:x>
      <cdr:y>0.40979</cdr:y>
    </cdr:from>
    <cdr:to>
      <cdr:x>0.62589</cdr:x>
      <cdr:y>0.46083</cdr:y>
    </cdr:to>
    <cdr:sp macro="" textlink="">
      <cdr:nvSpPr>
        <cdr:cNvPr id="32" name="CuadroTexto 7"/>
        <cdr:cNvSpPr txBox="1"/>
      </cdr:nvSpPr>
      <cdr:spPr>
        <a:xfrm xmlns:a="http://schemas.openxmlformats.org/drawingml/2006/main">
          <a:off x="3116420"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0.45797</cdr:x>
      <cdr:y>0.17076</cdr:y>
    </cdr:from>
    <cdr:to>
      <cdr:x>0.56456</cdr:x>
      <cdr:y>0.2178</cdr:y>
    </cdr:to>
    <cdr:sp macro="" textlink="">
      <cdr:nvSpPr>
        <cdr:cNvPr id="33" name="CuadroTexto 8"/>
        <cdr:cNvSpPr txBox="1"/>
      </cdr:nvSpPr>
      <cdr:spPr>
        <a:xfrm xmlns:a="http://schemas.openxmlformats.org/drawingml/2006/main">
          <a:off x="2717605"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0.62954</cdr:x>
      <cdr:y>0.18084</cdr:y>
    </cdr:from>
    <cdr:to>
      <cdr:x>0.7321</cdr:x>
      <cdr:y>0.22755</cdr:y>
    </cdr:to>
    <cdr:sp macro="" textlink="">
      <cdr:nvSpPr>
        <cdr:cNvPr id="34" name="CuadroTexto 9"/>
        <cdr:cNvSpPr txBox="1"/>
      </cdr:nvSpPr>
      <cdr:spPr>
        <a:xfrm xmlns:a="http://schemas.openxmlformats.org/drawingml/2006/main">
          <a:off x="3735751" y="749288"/>
          <a:ext cx="608598"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0.65345</cdr:x>
      <cdr:y>0.46771</cdr:y>
    </cdr:from>
    <cdr:to>
      <cdr:x>0.75033</cdr:x>
      <cdr:y>0.52321</cdr:y>
    </cdr:to>
    <cdr:sp macro="" textlink="">
      <cdr:nvSpPr>
        <cdr:cNvPr id="35" name="CuadroTexto 10"/>
        <cdr:cNvSpPr txBox="1"/>
      </cdr:nvSpPr>
      <cdr:spPr>
        <a:xfrm xmlns:a="http://schemas.openxmlformats.org/drawingml/2006/main">
          <a:off x="3877650" y="1937898"/>
          <a:ext cx="574893" cy="22995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4.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0.16337</cdr:x>
      <cdr:y>0.29095</cdr:y>
    </cdr:from>
    <cdr:to>
      <cdr:x>0.26319</cdr:x>
      <cdr:y>0.33004</cdr:y>
    </cdr:to>
    <cdr:sp macro="" textlink="">
      <cdr:nvSpPr>
        <cdr:cNvPr id="5" name="CuadroTexto 4"/>
        <cdr:cNvSpPr txBox="1"/>
      </cdr:nvSpPr>
      <cdr:spPr>
        <a:xfrm xmlns:a="http://schemas.openxmlformats.org/drawingml/2006/main">
          <a:off x="969471" y="1198430"/>
          <a:ext cx="592340"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0.24745</cdr:x>
      <cdr:y>0.53611</cdr:y>
    </cdr:from>
    <cdr:to>
      <cdr:x>0.34727</cdr:x>
      <cdr:y>0.5752</cdr:y>
    </cdr:to>
    <cdr:sp macro="" textlink="">
      <cdr:nvSpPr>
        <cdr:cNvPr id="15" name="CuadroTexto 14"/>
        <cdr:cNvSpPr txBox="1"/>
      </cdr:nvSpPr>
      <cdr:spPr>
        <a:xfrm xmlns:a="http://schemas.openxmlformats.org/drawingml/2006/main">
          <a:off x="1468363" y="2216252"/>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0.30436</cdr:x>
      <cdr:y>0.26047</cdr:y>
    </cdr:from>
    <cdr:to>
      <cdr:x>0.40233</cdr:x>
      <cdr:y>0.34607</cdr:y>
    </cdr:to>
    <cdr:sp macro="" textlink="">
      <cdr:nvSpPr>
        <cdr:cNvPr id="16" name="CuadroTexto 15"/>
        <cdr:cNvSpPr txBox="1"/>
      </cdr:nvSpPr>
      <cdr:spPr>
        <a:xfrm xmlns:a="http://schemas.openxmlformats.org/drawingml/2006/main">
          <a:off x="1803805" y="1081748"/>
          <a:ext cx="580631" cy="3555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0.39563</cdr:x>
      <cdr:y>0.33448</cdr:y>
    </cdr:from>
    <cdr:to>
      <cdr:x>0.49545</cdr:x>
      <cdr:y>0.37332</cdr:y>
    </cdr:to>
    <cdr:sp macro="" textlink="">
      <cdr:nvSpPr>
        <cdr:cNvPr id="18" name="CuadroTexto 17"/>
        <cdr:cNvSpPr txBox="1"/>
      </cdr:nvSpPr>
      <cdr:spPr>
        <a:xfrm xmlns:a="http://schemas.openxmlformats.org/drawingml/2006/main">
          <a:off x="2347711" y="1378791"/>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0.62028</cdr:y>
    </cdr:from>
    <cdr:to>
      <cdr:x>0.51877</cdr:x>
      <cdr:y>0.67164</cdr:y>
    </cdr:to>
    <cdr:sp macro="" textlink="">
      <cdr:nvSpPr>
        <cdr:cNvPr id="19" name="CuadroTexto 18"/>
        <cdr:cNvSpPr txBox="1"/>
      </cdr:nvSpPr>
      <cdr:spPr>
        <a:xfrm xmlns:a="http://schemas.openxmlformats.org/drawingml/2006/main">
          <a:off x="2486108" y="2570053"/>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0.43714</cdr:x>
      <cdr:y>0.25493</cdr:y>
    </cdr:from>
    <cdr:to>
      <cdr:x>0.53512</cdr:x>
      <cdr:y>0.34643</cdr:y>
    </cdr:to>
    <cdr:sp macro="" textlink="">
      <cdr:nvSpPr>
        <cdr:cNvPr id="20" name="CuadroTexto 19"/>
        <cdr:cNvSpPr txBox="1"/>
      </cdr:nvSpPr>
      <cdr:spPr>
        <a:xfrm xmlns:a="http://schemas.openxmlformats.org/drawingml/2006/main">
          <a:off x="2590787" y="1058740"/>
          <a:ext cx="580691" cy="3800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0.5131</cdr:x>
      <cdr:y>0.66701</cdr:y>
    </cdr:from>
    <cdr:to>
      <cdr:x>0.61108</cdr:x>
      <cdr:y>0.75449</cdr:y>
    </cdr:to>
    <cdr:sp macro="" textlink="">
      <cdr:nvSpPr>
        <cdr:cNvPr id="21" name="CuadroTexto 20"/>
        <cdr:cNvSpPr txBox="1"/>
      </cdr:nvSpPr>
      <cdr:spPr>
        <a:xfrm xmlns:a="http://schemas.openxmlformats.org/drawingml/2006/main">
          <a:off x="3044774" y="2763657"/>
          <a:ext cx="581421"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0.53277</cdr:x>
      <cdr:y>0.4003</cdr:y>
    </cdr:from>
    <cdr:to>
      <cdr:x>0.63259</cdr:x>
      <cdr:y>0.44801</cdr:y>
    </cdr:to>
    <cdr:sp macro="" textlink="">
      <cdr:nvSpPr>
        <cdr:cNvPr id="22" name="CuadroTexto 21"/>
        <cdr:cNvSpPr txBox="1"/>
      </cdr:nvSpPr>
      <cdr:spPr>
        <a:xfrm xmlns:a="http://schemas.openxmlformats.org/drawingml/2006/main">
          <a:off x="3161483" y="1678420"/>
          <a:ext cx="592340" cy="20004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0.56753</cdr:x>
      <cdr:y>0.51453</cdr:y>
    </cdr:from>
    <cdr:to>
      <cdr:x>0.66735</cdr:x>
      <cdr:y>0.56285</cdr:y>
    </cdr:to>
    <cdr:sp macro="" textlink="">
      <cdr:nvSpPr>
        <cdr:cNvPr id="23" name="CuadroTexto 22"/>
        <cdr:cNvSpPr txBox="1"/>
      </cdr:nvSpPr>
      <cdr:spPr>
        <a:xfrm xmlns:a="http://schemas.openxmlformats.org/drawingml/2006/main">
          <a:off x="3367791" y="212683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0.60067</cdr:x>
      <cdr:y>0.23295</cdr:y>
    </cdr:from>
    <cdr:to>
      <cdr:x>0.69865</cdr:x>
      <cdr:y>0.32393</cdr:y>
    </cdr:to>
    <cdr:sp macro="" textlink="">
      <cdr:nvSpPr>
        <cdr:cNvPr id="24" name="CuadroTexto 23"/>
        <cdr:cNvSpPr txBox="1"/>
      </cdr:nvSpPr>
      <cdr:spPr>
        <a:xfrm xmlns:a="http://schemas.openxmlformats.org/drawingml/2006/main">
          <a:off x="3564395" y="976737"/>
          <a:ext cx="581420" cy="38147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0.64753</cdr:x>
      <cdr:y>0.83722</cdr:y>
    </cdr:from>
    <cdr:to>
      <cdr:x>0.74651</cdr:x>
      <cdr:y>0.92539</cdr:y>
    </cdr:to>
    <cdr:sp macro="" textlink="">
      <cdr:nvSpPr>
        <cdr:cNvPr id="25" name="CuadroTexto 24"/>
        <cdr:cNvSpPr txBox="1"/>
      </cdr:nvSpPr>
      <cdr:spPr>
        <a:xfrm xmlns:a="http://schemas.openxmlformats.org/drawingml/2006/main">
          <a:off x="3842492" y="3468916"/>
          <a:ext cx="587354" cy="3653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5.xml><?xml version="1.0" encoding="utf-8"?>
<c:userShapes xmlns:c="http://schemas.openxmlformats.org/drawingml/2006/chart">
  <cdr:relSizeAnchor xmlns:cdr="http://schemas.openxmlformats.org/drawingml/2006/chartDrawing">
    <cdr:from>
      <cdr:x>0.02671</cdr:x>
      <cdr:y>0.06007</cdr:y>
    </cdr:from>
    <cdr:to>
      <cdr:x>0.12469</cdr:x>
      <cdr:y>0.13371</cdr:y>
    </cdr:to>
    <cdr:sp macro="" textlink="">
      <cdr:nvSpPr>
        <cdr:cNvPr id="28" name="CuadroTexto 1"/>
        <cdr:cNvSpPr txBox="1"/>
      </cdr:nvSpPr>
      <cdr:spPr>
        <a:xfrm xmlns:a="http://schemas.openxmlformats.org/drawingml/2006/main">
          <a:off x="158499" y="252215"/>
          <a:ext cx="581421" cy="30917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1981.01</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0.16264</cdr:x>
      <cdr:y>0.1951</cdr:y>
    </cdr:from>
    <cdr:to>
      <cdr:x>0.26246</cdr:x>
      <cdr:y>0.23419</cdr:y>
    </cdr:to>
    <cdr:sp macro="" textlink="">
      <cdr:nvSpPr>
        <cdr:cNvPr id="29" name="CuadroTexto 2"/>
        <cdr:cNvSpPr txBox="1"/>
      </cdr:nvSpPr>
      <cdr:spPr>
        <a:xfrm xmlns:a="http://schemas.openxmlformats.org/drawingml/2006/main">
          <a:off x="965095" y="808372"/>
          <a:ext cx="592339" cy="1619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0.05332</cdr:x>
      <cdr:y>0.5412</cdr:y>
    </cdr:from>
    <cdr:to>
      <cdr:x>0.1513</cdr:x>
      <cdr:y>0.6151</cdr:y>
    </cdr:to>
    <cdr:sp macro="" textlink="">
      <cdr:nvSpPr>
        <cdr:cNvPr id="30" name="CuadroTexto 3"/>
        <cdr:cNvSpPr txBox="1"/>
      </cdr:nvSpPr>
      <cdr:spPr>
        <a:xfrm xmlns:a="http://schemas.openxmlformats.org/drawingml/2006/main">
          <a:off x="316431" y="2267056"/>
          <a:ext cx="581420" cy="3102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1982.10</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0.12881</cdr:y>
    </cdr:from>
    <cdr:to>
      <cdr:x>0.20494</cdr:x>
      <cdr:y>0.20247</cdr:y>
    </cdr:to>
    <cdr:sp macro="" textlink="">
      <cdr:nvSpPr>
        <cdr:cNvPr id="31" name="CuadroTexto 4"/>
        <cdr:cNvSpPr txBox="1"/>
      </cdr:nvSpPr>
      <cdr:spPr>
        <a:xfrm xmlns:a="http://schemas.openxmlformats.org/drawingml/2006/main">
          <a:off x="634723" y="533708"/>
          <a:ext cx="581420" cy="3052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1985.02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0.14041</cdr:x>
      <cdr:y>0.43675</cdr:y>
    </cdr:from>
    <cdr:to>
      <cdr:x>0.23839</cdr:x>
      <cdr:y>0.51064</cdr:y>
    </cdr:to>
    <cdr:sp macro="" textlink="">
      <cdr:nvSpPr>
        <cdr:cNvPr id="32" name="CuadroTexto 5"/>
        <cdr:cNvSpPr txBox="1"/>
      </cdr:nvSpPr>
      <cdr:spPr>
        <a:xfrm xmlns:a="http://schemas.openxmlformats.org/drawingml/2006/main">
          <a:off x="833175" y="1809619"/>
          <a:ext cx="581420" cy="3061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1986.07</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0.24746</cdr:x>
      <cdr:y>0.36133</cdr:y>
    </cdr:from>
    <cdr:to>
      <cdr:x>0.34728</cdr:x>
      <cdr:y>0.40042</cdr:y>
    </cdr:to>
    <cdr:sp macro="" textlink="">
      <cdr:nvSpPr>
        <cdr:cNvPr id="33" name="CuadroTexto 6"/>
        <cdr:cNvSpPr txBox="1"/>
      </cdr:nvSpPr>
      <cdr:spPr>
        <a:xfrm xmlns:a="http://schemas.openxmlformats.org/drawingml/2006/main">
          <a:off x="1468426" y="1497126"/>
          <a:ext cx="592339"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0.3106</cdr:x>
      <cdr:y>0.15386</cdr:y>
    </cdr:from>
    <cdr:to>
      <cdr:x>0.40858</cdr:x>
      <cdr:y>0.22751</cdr:y>
    </cdr:to>
    <cdr:sp macro="" textlink="">
      <cdr:nvSpPr>
        <cdr:cNvPr id="34" name="CuadroTexto 7"/>
        <cdr:cNvSpPr txBox="1"/>
      </cdr:nvSpPr>
      <cdr:spPr>
        <a:xfrm xmlns:a="http://schemas.openxmlformats.org/drawingml/2006/main">
          <a:off x="1843124" y="637500"/>
          <a:ext cx="581420"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1994.02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0.33466</cdr:x>
      <cdr:y>0.57257</cdr:y>
    </cdr:from>
    <cdr:to>
      <cdr:x>0.43264</cdr:x>
      <cdr:y>0.64671</cdr:y>
    </cdr:to>
    <cdr:sp macro="" textlink="">
      <cdr:nvSpPr>
        <cdr:cNvPr id="35" name="CuadroTexto 8"/>
        <cdr:cNvSpPr txBox="1"/>
      </cdr:nvSpPr>
      <cdr:spPr>
        <a:xfrm xmlns:a="http://schemas.openxmlformats.org/drawingml/2006/main">
          <a:off x="1985926" y="2372372"/>
          <a:ext cx="581421" cy="30720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1995.04</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0.39388</cdr:x>
      <cdr:y>0.21086</cdr:y>
    </cdr:from>
    <cdr:to>
      <cdr:x>0.4937</cdr:x>
      <cdr:y>0.24995</cdr:y>
    </cdr:to>
    <cdr:sp macro="" textlink="">
      <cdr:nvSpPr>
        <cdr:cNvPr id="36" name="CuadroTexto 9"/>
        <cdr:cNvSpPr txBox="1"/>
      </cdr:nvSpPr>
      <cdr:spPr>
        <a:xfrm xmlns:a="http://schemas.openxmlformats.org/drawingml/2006/main">
          <a:off x="2337318" y="867145"/>
          <a:ext cx="592339" cy="1607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0.41586</cdr:x>
      <cdr:y>0.41717</cdr:y>
    </cdr:from>
    <cdr:to>
      <cdr:x>0.51568</cdr:x>
      <cdr:y>0.45626</cdr:y>
    </cdr:to>
    <cdr:sp macro="" textlink="">
      <cdr:nvSpPr>
        <cdr:cNvPr id="37" name="CuadroTexto 10"/>
        <cdr:cNvSpPr txBox="1"/>
      </cdr:nvSpPr>
      <cdr:spPr>
        <a:xfrm xmlns:a="http://schemas.openxmlformats.org/drawingml/2006/main">
          <a:off x="2467770" y="1728492"/>
          <a:ext cx="592339"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0.4423</cdr:x>
      <cdr:y>0.14086</cdr:y>
    </cdr:from>
    <cdr:to>
      <cdr:x>0.54028</cdr:x>
      <cdr:y>0.21451</cdr:y>
    </cdr:to>
    <cdr:sp macro="" textlink="">
      <cdr:nvSpPr>
        <cdr:cNvPr id="38" name="CuadroTexto 11"/>
        <cdr:cNvSpPr txBox="1"/>
      </cdr:nvSpPr>
      <cdr:spPr>
        <a:xfrm xmlns:a="http://schemas.openxmlformats.org/drawingml/2006/main">
          <a:off x="2624663" y="583636"/>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2000.03</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0.50768</cdr:x>
      <cdr:y>0.45181</cdr:y>
    </cdr:from>
    <cdr:to>
      <cdr:x>0.60566</cdr:x>
      <cdr:y>0.52593</cdr:y>
    </cdr:to>
    <cdr:sp macro="" textlink="">
      <cdr:nvSpPr>
        <cdr:cNvPr id="39" name="CuadroTexto 12"/>
        <cdr:cNvSpPr txBox="1"/>
      </cdr:nvSpPr>
      <cdr:spPr>
        <a:xfrm xmlns:a="http://schemas.openxmlformats.org/drawingml/2006/main">
          <a:off x="3012637" y="1858032"/>
          <a:ext cx="581420" cy="3048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2003.02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0.53236</cdr:x>
      <cdr:y>0.25788</cdr:y>
    </cdr:from>
    <cdr:to>
      <cdr:x>0.63218</cdr:x>
      <cdr:y>0.29697</cdr:y>
    </cdr:to>
    <cdr:sp macro="" textlink="">
      <cdr:nvSpPr>
        <cdr:cNvPr id="40" name="CuadroTexto 13"/>
        <cdr:cNvSpPr txBox="1"/>
      </cdr:nvSpPr>
      <cdr:spPr>
        <a:xfrm xmlns:a="http://schemas.openxmlformats.org/drawingml/2006/main">
          <a:off x="3159080" y="1077617"/>
          <a:ext cx="592340" cy="16334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0.56777</cdr:x>
      <cdr:y>0.37275</cdr:y>
    </cdr:from>
    <cdr:to>
      <cdr:x>0.6676</cdr:x>
      <cdr:y>0.41208</cdr:y>
    </cdr:to>
    <cdr:sp macro="" textlink="">
      <cdr:nvSpPr>
        <cdr:cNvPr id="41" name="CuadroTexto 14"/>
        <cdr:cNvSpPr txBox="1"/>
      </cdr:nvSpPr>
      <cdr:spPr>
        <a:xfrm xmlns:a="http://schemas.openxmlformats.org/drawingml/2006/main">
          <a:off x="3369171" y="1529862"/>
          <a:ext cx="592398" cy="1614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0.60279</cdr:x>
      <cdr:y>0.13386</cdr:y>
    </cdr:from>
    <cdr:to>
      <cdr:x>0.70077</cdr:x>
      <cdr:y>0.2075</cdr:y>
    </cdr:to>
    <cdr:sp macro="" textlink="">
      <cdr:nvSpPr>
        <cdr:cNvPr id="42" name="CuadroTexto 15"/>
        <cdr:cNvSpPr txBox="1"/>
      </cdr:nvSpPr>
      <cdr:spPr>
        <a:xfrm xmlns:a="http://schemas.openxmlformats.org/drawingml/2006/main">
          <a:off x="3577030" y="554632"/>
          <a:ext cx="581421" cy="30511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2007.08</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0.63971</cdr:x>
      <cdr:y>0.56755</cdr:y>
    </cdr:from>
    <cdr:to>
      <cdr:x>0.73769</cdr:x>
      <cdr:y>0.64145</cdr:y>
    </cdr:to>
    <cdr:sp macro="" textlink="">
      <cdr:nvSpPr>
        <cdr:cNvPr id="43" name="CuadroTexto 16"/>
        <cdr:cNvSpPr txBox="1"/>
      </cdr:nvSpPr>
      <cdr:spPr>
        <a:xfrm xmlns:a="http://schemas.openxmlformats.org/drawingml/2006/main">
          <a:off x="3796099" y="2351572"/>
          <a:ext cx="581420" cy="30619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2009.02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userShapes>
</file>

<file path=word/drawings/drawing6.xml><?xml version="1.0" encoding="utf-8"?>
<c:userShapes xmlns:c="http://schemas.openxmlformats.org/drawingml/2006/chart">
  <cdr:relSizeAnchor xmlns:cdr="http://schemas.openxmlformats.org/drawingml/2006/chartDrawing">
    <cdr:from>
      <cdr:x>0.03995</cdr:x>
      <cdr:y>0.60743</cdr:y>
    </cdr:from>
    <cdr:to>
      <cdr:x>0.13793</cdr:x>
      <cdr:y>0.64702</cdr:y>
    </cdr:to>
    <cdr:sp macro="" textlink="">
      <cdr:nvSpPr>
        <cdr:cNvPr id="2" name="CuadroTexto 1"/>
        <cdr:cNvSpPr txBox="1"/>
      </cdr:nvSpPr>
      <cdr:spPr>
        <a:xfrm xmlns:a="http://schemas.openxmlformats.org/drawingml/2006/main">
          <a:off x="237043" y="2516810"/>
          <a:ext cx="581421" cy="16403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0.07064</cdr:x>
      <cdr:y>0.80748</cdr:y>
    </cdr:from>
    <cdr:to>
      <cdr:x>0.17212</cdr:x>
      <cdr:y>0.87245</cdr:y>
    </cdr:to>
    <cdr:sp macro="" textlink="">
      <cdr:nvSpPr>
        <cdr:cNvPr id="3" name="CuadroTexto 2"/>
        <cdr:cNvSpPr txBox="1"/>
      </cdr:nvSpPr>
      <cdr:spPr>
        <a:xfrm xmlns:a="http://schemas.openxmlformats.org/drawingml/2006/main">
          <a:off x="419212" y="3345692"/>
          <a:ext cx="602190" cy="2691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0.12309</cdr:x>
      <cdr:y>0.62453</cdr:y>
    </cdr:from>
    <cdr:to>
      <cdr:x>0.22199</cdr:x>
      <cdr:y>0.67513</cdr:y>
    </cdr:to>
    <cdr:sp macro="" textlink="">
      <cdr:nvSpPr>
        <cdr:cNvPr id="4" name="CuadroTexto 3"/>
        <cdr:cNvSpPr txBox="1"/>
      </cdr:nvSpPr>
      <cdr:spPr>
        <a:xfrm xmlns:a="http://schemas.openxmlformats.org/drawingml/2006/main">
          <a:off x="730454" y="2587662"/>
          <a:ext cx="586880" cy="2096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0.14811</cdr:x>
      <cdr:y>0.73504</cdr:y>
    </cdr:from>
    <cdr:to>
      <cdr:x>0.24793</cdr:x>
      <cdr:y>0.78867</cdr:y>
    </cdr:to>
    <cdr:sp macro="" textlink="">
      <cdr:nvSpPr>
        <cdr:cNvPr id="5" name="CuadroTexto 4"/>
        <cdr:cNvSpPr txBox="1"/>
      </cdr:nvSpPr>
      <cdr:spPr>
        <a:xfrm xmlns:a="http://schemas.openxmlformats.org/drawingml/2006/main">
          <a:off x="878925" y="3045546"/>
          <a:ext cx="592339" cy="22221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0.31835</cdr:x>
      <cdr:y>0.35484</cdr:y>
    </cdr:from>
    <cdr:to>
      <cdr:x>0.41809</cdr:x>
      <cdr:y>0.40228</cdr:y>
    </cdr:to>
    <cdr:sp macro="" textlink="">
      <cdr:nvSpPr>
        <cdr:cNvPr id="6" name="CuadroTexto 5"/>
        <cdr:cNvSpPr txBox="1"/>
      </cdr:nvSpPr>
      <cdr:spPr>
        <a:xfrm xmlns:a="http://schemas.openxmlformats.org/drawingml/2006/main">
          <a:off x="1891520" y="1474076"/>
          <a:ext cx="592620" cy="1970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0.34358</cdr:x>
      <cdr:y>0.59242</cdr:y>
    </cdr:from>
    <cdr:to>
      <cdr:x>0.45031</cdr:x>
      <cdr:y>0.64935</cdr:y>
    </cdr:to>
    <cdr:sp macro="" textlink="">
      <cdr:nvSpPr>
        <cdr:cNvPr id="7" name="CuadroTexto 6"/>
        <cdr:cNvSpPr txBox="1"/>
      </cdr:nvSpPr>
      <cdr:spPr>
        <a:xfrm xmlns:a="http://schemas.openxmlformats.org/drawingml/2006/main">
          <a:off x="2038806" y="2454618"/>
          <a:ext cx="633344" cy="2358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0.5223</cdr:x>
      <cdr:y>0.3477</cdr:y>
    </cdr:from>
    <cdr:to>
      <cdr:x>0.62303</cdr:x>
      <cdr:y>0.40607</cdr:y>
    </cdr:to>
    <cdr:sp macro="" textlink="">
      <cdr:nvSpPr>
        <cdr:cNvPr id="8" name="CuadroTexto 7"/>
        <cdr:cNvSpPr txBox="1"/>
      </cdr:nvSpPr>
      <cdr:spPr>
        <a:xfrm xmlns:a="http://schemas.openxmlformats.org/drawingml/2006/main">
          <a:off x="3099396" y="1440631"/>
          <a:ext cx="597740" cy="24189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0.45655</cdr:x>
      <cdr:y>0.1897</cdr:y>
    </cdr:from>
    <cdr:to>
      <cdr:x>0.55927</cdr:x>
      <cdr:y>0.23768</cdr:y>
    </cdr:to>
    <cdr:sp macro="" textlink="">
      <cdr:nvSpPr>
        <cdr:cNvPr id="9" name="CuadroTexto 8"/>
        <cdr:cNvSpPr txBox="1"/>
      </cdr:nvSpPr>
      <cdr:spPr>
        <a:xfrm xmlns:a="http://schemas.openxmlformats.org/drawingml/2006/main">
          <a:off x="2712683" y="788052"/>
          <a:ext cx="610327" cy="1993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0.62546</cdr:x>
      <cdr:y>0.13773</cdr:y>
    </cdr:from>
    <cdr:to>
      <cdr:x>0.72802</cdr:x>
      <cdr:y>0.18428</cdr:y>
    </cdr:to>
    <cdr:sp macro="" textlink="">
      <cdr:nvSpPr>
        <cdr:cNvPr id="10" name="CuadroTexto 9"/>
        <cdr:cNvSpPr txBox="1"/>
      </cdr:nvSpPr>
      <cdr:spPr>
        <a:xfrm xmlns:a="http://schemas.openxmlformats.org/drawingml/2006/main">
          <a:off x="3716288" y="572158"/>
          <a:ext cx="609376" cy="19337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0.64988</cdr:x>
      <cdr:y>0.36837</cdr:y>
    </cdr:from>
    <cdr:to>
      <cdr:x>0.75509</cdr:x>
      <cdr:y>0.42749</cdr:y>
    </cdr:to>
    <cdr:sp macro="" textlink="">
      <cdr:nvSpPr>
        <cdr:cNvPr id="11" name="CuadroTexto 10"/>
        <cdr:cNvSpPr txBox="1"/>
      </cdr:nvSpPr>
      <cdr:spPr>
        <a:xfrm xmlns:a="http://schemas.openxmlformats.org/drawingml/2006/main">
          <a:off x="3861384" y="1530282"/>
          <a:ext cx="625121" cy="24559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49B964-C218-498F-929D-4409C583A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1</TotalTime>
  <Pages>17</Pages>
  <Words>2867</Words>
  <Characters>15769</Characters>
  <Application>Microsoft Office Word</Application>
  <DocSecurity>0</DocSecurity>
  <Lines>131</Lines>
  <Paragraphs>37</Paragraphs>
  <ScaleCrop>false</ScaleCrop>
  <HeadingPairs>
    <vt:vector size="2" baseType="variant">
      <vt:variant>
        <vt:lpstr>Título</vt:lpstr>
      </vt:variant>
      <vt:variant>
        <vt:i4>1</vt:i4>
      </vt:variant>
    </vt:vector>
  </HeadingPairs>
  <TitlesOfParts>
    <vt:vector size="1" baseType="lpstr">
      <vt:lpstr>Comunicado de Prensa. Sistema de Indicadores Cíclicos</vt:lpstr>
    </vt:vector>
  </TitlesOfParts>
  <Company>INEGI</Company>
  <LinksUpToDate>false</LinksUpToDate>
  <CharactersWithSpaces>18599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Indicadores Cíclicos</dc:title>
  <dc:creator>INEGI</dc:creator>
  <cp:keywords>PEA Ocupación Desocupación Subocupación</cp:keywords>
  <cp:lastModifiedBy>MORONES RUIZ FABIOLA CRISTINA</cp:lastModifiedBy>
  <cp:revision>2</cp:revision>
  <cp:lastPrinted>2022-08-01T16:23:00Z</cp:lastPrinted>
  <dcterms:created xsi:type="dcterms:W3CDTF">2022-08-02T00:12:00Z</dcterms:created>
  <dcterms:modified xsi:type="dcterms:W3CDTF">2022-08-02T00:12:00Z</dcterms:modified>
  <cp:category>Encuesta Nacional de Ocupación y Empleo</cp:category>
  <cp:version>1</cp:version>
</cp:coreProperties>
</file>